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15" w:rsidRDefault="00222F1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style="position:absolute;margin-left:0;margin-top:42.55pt;width:478.2pt;height:116.8pt;z-index:251658240;visibility:visible;mso-position-horizontal:center;mso-position-horizontal-relative:page;mso-position-vertical-relative:page" filled="t">
            <v:imagedata r:id="rId5" o:title=""/>
            <w10:wrap type="topAndBottom" anchorx="page" anchory="page"/>
            <w10:anchorlock/>
          </v:shape>
        </w:pict>
      </w:r>
    </w:p>
    <w:p w:rsidR="00222F15" w:rsidRDefault="00222F15"/>
    <w:p w:rsidR="00222F15" w:rsidRPr="00800EA8" w:rsidRDefault="00222F15" w:rsidP="00E44B2D">
      <w:pPr>
        <w:rPr>
          <w:b/>
          <w:bCs/>
          <w:sz w:val="18"/>
          <w:szCs w:val="1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Název školy: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Základní škola a Mateřská škola Kladno, Norská 2633</w:t>
      </w:r>
    </w:p>
    <w:p w:rsidR="00222F15" w:rsidRPr="00800EA8" w:rsidRDefault="00222F15" w:rsidP="00E44B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Autor: </w:t>
      </w:r>
      <w:r>
        <w:rPr>
          <w:rFonts w:ascii="Times New Roman" w:hAnsi="Times New Roman" w:cs="Times New Roman"/>
          <w:color w:val="000000"/>
          <w:sz w:val="28"/>
          <w:szCs w:val="28"/>
        </w:rPr>
        <w:t>Petra Jarošová</w:t>
      </w:r>
    </w:p>
    <w:p w:rsidR="00222F15" w:rsidRPr="00800EA8" w:rsidRDefault="00222F15" w:rsidP="00E44B2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color w:val="000000"/>
          <w:sz w:val="28"/>
          <w:szCs w:val="28"/>
        </w:rPr>
        <w:t>VY_22_INOVACE_Aj.7.Ja.3_Minuly_cas_nepravidelnych_sloves</w:t>
      </w:r>
    </w:p>
    <w:p w:rsidR="00222F15" w:rsidRPr="00D26AA2" w:rsidRDefault="00222F15" w:rsidP="00E44B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Datum: </w:t>
      </w:r>
      <w:r>
        <w:rPr>
          <w:rFonts w:ascii="Times New Roman" w:hAnsi="Times New Roman" w:cs="Times New Roman"/>
          <w:color w:val="000000"/>
          <w:sz w:val="28"/>
          <w:szCs w:val="28"/>
        </w:rPr>
        <w:t>18.5. 2014</w:t>
      </w:r>
    </w:p>
    <w:p w:rsidR="00222F15" w:rsidRPr="00800EA8" w:rsidRDefault="00222F15" w:rsidP="00E44B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Ročník: </w:t>
      </w: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</w:p>
    <w:p w:rsidR="00222F15" w:rsidRPr="00800EA8" w:rsidRDefault="00222F15" w:rsidP="00E44B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Vzdělávací oblast: </w:t>
      </w:r>
      <w:r>
        <w:rPr>
          <w:rFonts w:ascii="Times New Roman" w:hAnsi="Times New Roman" w:cs="Times New Roman"/>
          <w:color w:val="000000"/>
          <w:sz w:val="28"/>
          <w:szCs w:val="28"/>
        </w:rPr>
        <w:t>Jazyk a jazyková komunikace</w:t>
      </w:r>
    </w:p>
    <w:p w:rsidR="00222F15" w:rsidRPr="00800EA8" w:rsidRDefault="00222F15" w:rsidP="00E44B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Vzdělávací obor: </w:t>
      </w:r>
      <w:r>
        <w:rPr>
          <w:rFonts w:ascii="Times New Roman" w:hAnsi="Times New Roman" w:cs="Times New Roman"/>
          <w:color w:val="000000"/>
          <w:sz w:val="28"/>
          <w:szCs w:val="28"/>
        </w:rPr>
        <w:t>Anglický jazyk</w:t>
      </w:r>
    </w:p>
    <w:p w:rsidR="00222F15" w:rsidRPr="00800EA8" w:rsidRDefault="00222F15" w:rsidP="00E44B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Název: </w:t>
      </w:r>
      <w:r>
        <w:rPr>
          <w:rFonts w:ascii="Times New Roman" w:hAnsi="Times New Roman" w:cs="Times New Roman"/>
          <w:color w:val="000000"/>
          <w:sz w:val="28"/>
          <w:szCs w:val="28"/>
        </w:rPr>
        <w:t>Minulý čas nepravidelných sloves</w:t>
      </w:r>
    </w:p>
    <w:p w:rsidR="00222F15" w:rsidRPr="00800EA8" w:rsidRDefault="00222F15" w:rsidP="00E44B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Číslo operačního programu: 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CZ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1.07/1.4.00/21.2489</w:t>
      </w:r>
    </w:p>
    <w:p w:rsidR="00222F15" w:rsidRPr="00800EA8" w:rsidRDefault="00222F15" w:rsidP="00E44B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 projektu: 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UČÍME SE S RADOSTÍ</w:t>
      </w:r>
    </w:p>
    <w:p w:rsidR="00222F15" w:rsidRPr="00800EA8" w:rsidRDefault="00222F15" w:rsidP="00E44B2D">
      <w:pPr>
        <w:rPr>
          <w:rFonts w:ascii="Times New Roman" w:hAnsi="Times New Roman" w:cs="Times New Roman"/>
          <w:sz w:val="28"/>
          <w:szCs w:val="28"/>
        </w:rPr>
      </w:pPr>
    </w:p>
    <w:p w:rsidR="00222F15" w:rsidRPr="00800EA8" w:rsidRDefault="00222F15" w:rsidP="00E44B2D">
      <w:pPr>
        <w:rPr>
          <w:rFonts w:ascii="Times New Roman" w:hAnsi="Times New Roman" w:cs="Times New Roman"/>
          <w:sz w:val="28"/>
          <w:szCs w:val="28"/>
        </w:rPr>
      </w:pPr>
    </w:p>
    <w:p w:rsidR="00222F15" w:rsidRPr="00800EA8" w:rsidRDefault="00222F15" w:rsidP="00E44B2D">
      <w:pPr>
        <w:rPr>
          <w:rFonts w:ascii="Times New Roman" w:hAnsi="Times New Roman" w:cs="Times New Roman"/>
          <w:sz w:val="28"/>
          <w:szCs w:val="28"/>
        </w:rPr>
      </w:pPr>
    </w:p>
    <w:p w:rsidR="00222F15" w:rsidRPr="00800EA8" w:rsidRDefault="00222F15" w:rsidP="00E44B2D">
      <w:pPr>
        <w:rPr>
          <w:rFonts w:ascii="Times New Roman" w:hAnsi="Times New Roman" w:cs="Times New Roman"/>
          <w:sz w:val="28"/>
          <w:szCs w:val="28"/>
        </w:rPr>
      </w:pPr>
    </w:p>
    <w:p w:rsidR="00222F15" w:rsidRPr="00355E60" w:rsidRDefault="00222F15" w:rsidP="00E44B2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55E60">
        <w:rPr>
          <w:rFonts w:ascii="Times New Roman" w:hAnsi="Times New Roman" w:cs="Times New Roman"/>
          <w:b/>
          <w:bCs/>
          <w:sz w:val="28"/>
          <w:szCs w:val="28"/>
        </w:rPr>
        <w:t>Anotace: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Pracovní list slouží k procvičení nepravidelných sloves v minulém čase, tvoření oznamovacích, záporných a tázacích vět.</w:t>
      </w:r>
    </w:p>
    <w:p w:rsidR="00222F15" w:rsidRDefault="00222F15"/>
    <w:p w:rsidR="00222F15" w:rsidRDefault="00222F15"/>
    <w:p w:rsidR="00222F15" w:rsidRDefault="00222F15"/>
    <w:p w:rsidR="00222F15" w:rsidRDefault="00222F15"/>
    <w:p w:rsidR="00222F15" w:rsidRDefault="00222F15"/>
    <w:p w:rsidR="00222F15" w:rsidRPr="00FC5C61" w:rsidRDefault="00222F15" w:rsidP="003B09F1">
      <w:pPr>
        <w:jc w:val="center"/>
        <w:rPr>
          <w:b/>
          <w:bCs/>
          <w:sz w:val="32"/>
          <w:szCs w:val="32"/>
        </w:rPr>
      </w:pPr>
      <w:r w:rsidRPr="00FC5C61">
        <w:rPr>
          <w:b/>
          <w:bCs/>
          <w:sz w:val="32"/>
          <w:szCs w:val="32"/>
        </w:rPr>
        <w:t>Minulý čas nepravidelných sloves</w:t>
      </w:r>
    </w:p>
    <w:p w:rsidR="00222F15" w:rsidRPr="00E37ABE" w:rsidRDefault="00222F15" w:rsidP="007F7B5E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E37ABE">
        <w:rPr>
          <w:b/>
          <w:bCs/>
          <w:sz w:val="28"/>
          <w:szCs w:val="28"/>
        </w:rPr>
        <w:t>Vyhledej 10 sloves v minulém čase ( 2.tvar ):</w:t>
      </w:r>
    </w:p>
    <w:p w:rsidR="00222F15" w:rsidRPr="00E37ABE" w:rsidRDefault="00222F15" w:rsidP="007F7B5E">
      <w:pPr>
        <w:pStyle w:val="ListParagraph"/>
        <w:rPr>
          <w:b/>
          <w:bCs/>
          <w:sz w:val="28"/>
          <w:szCs w:val="28"/>
        </w:rPr>
      </w:pPr>
    </w:p>
    <w:p w:rsidR="00222F15" w:rsidRPr="00E37ABE" w:rsidRDefault="00222F15" w:rsidP="007F7B5E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Seeategotcomedidfindbehaddranktakesleptwentbuysayrunleftwakegivedrewstood</w:t>
      </w:r>
    </w:p>
    <w:p w:rsidR="00222F15" w:rsidRDefault="00222F15" w:rsidP="007F7B5E">
      <w:pPr>
        <w:pStyle w:val="ListParagraph"/>
      </w:pPr>
    </w:p>
    <w:p w:rsidR="00222F15" w:rsidRPr="00E37ABE" w:rsidRDefault="00222F15" w:rsidP="007F7B5E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E37ABE">
        <w:rPr>
          <w:b/>
          <w:bCs/>
          <w:sz w:val="28"/>
          <w:szCs w:val="28"/>
        </w:rPr>
        <w:t>Zbylých 10 sloves v základním tvaru vypiš a utvoř minulý čas</w:t>
      </w:r>
      <w:r>
        <w:rPr>
          <w:b/>
          <w:bCs/>
          <w:sz w:val="28"/>
          <w:szCs w:val="28"/>
        </w:rPr>
        <w:t>:</w:t>
      </w:r>
    </w:p>
    <w:p w:rsidR="00222F15" w:rsidRDefault="00222F15" w:rsidP="007F7B5E">
      <w:pPr>
        <w:pStyle w:val="ListParagraph"/>
      </w:pPr>
    </w:p>
    <w:p w:rsidR="00222F15" w:rsidRDefault="00222F15" w:rsidP="007F7B5E">
      <w:pPr>
        <w:pStyle w:val="ListParagraph"/>
      </w:pPr>
    </w:p>
    <w:p w:rsidR="00222F15" w:rsidRDefault="00222F15" w:rsidP="007F7B5E">
      <w:pPr>
        <w:pStyle w:val="ListParagraph"/>
      </w:pPr>
    </w:p>
    <w:p w:rsidR="00222F15" w:rsidRDefault="00222F15" w:rsidP="007F7B5E">
      <w:pPr>
        <w:pStyle w:val="ListParagraph"/>
      </w:pPr>
    </w:p>
    <w:p w:rsidR="00222F15" w:rsidRDefault="00222F15" w:rsidP="007F7B5E">
      <w:pPr>
        <w:pStyle w:val="ListParagraph"/>
      </w:pPr>
    </w:p>
    <w:p w:rsidR="00222F15" w:rsidRPr="00E37ABE" w:rsidRDefault="00222F15" w:rsidP="007F7B5E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E37ABE">
        <w:rPr>
          <w:b/>
          <w:bCs/>
          <w:sz w:val="28"/>
          <w:szCs w:val="28"/>
        </w:rPr>
        <w:t>Doplň sloveso v minulém čase:</w:t>
      </w:r>
    </w:p>
    <w:p w:rsidR="00222F15" w:rsidRPr="00E37ABE" w:rsidRDefault="00222F15" w:rsidP="007F7B5E">
      <w:pPr>
        <w:rPr>
          <w:sz w:val="24"/>
          <w:szCs w:val="24"/>
        </w:rPr>
      </w:pPr>
      <w:r w:rsidRPr="00E37ABE">
        <w:rPr>
          <w:sz w:val="24"/>
          <w:szCs w:val="24"/>
        </w:rPr>
        <w:t xml:space="preserve">           Tom ……………….. a lot of mistakes in his text. (make)</w:t>
      </w:r>
    </w:p>
    <w:p w:rsidR="00222F15" w:rsidRPr="00E37ABE" w:rsidRDefault="00222F15" w:rsidP="007F7B5E">
      <w:pPr>
        <w:rPr>
          <w:sz w:val="24"/>
          <w:szCs w:val="24"/>
        </w:rPr>
      </w:pPr>
      <w:r w:rsidRPr="00E37ABE">
        <w:rPr>
          <w:sz w:val="24"/>
          <w:szCs w:val="24"/>
        </w:rPr>
        <w:t xml:space="preserve">           Emma ……………….. three essays last week. (write)</w:t>
      </w:r>
    </w:p>
    <w:p w:rsidR="00222F15" w:rsidRPr="00E37ABE" w:rsidRDefault="00222F15" w:rsidP="007F7B5E">
      <w:pPr>
        <w:rPr>
          <w:sz w:val="24"/>
          <w:szCs w:val="24"/>
        </w:rPr>
      </w:pPr>
      <w:r w:rsidRPr="00E37ABE">
        <w:rPr>
          <w:sz w:val="24"/>
          <w:szCs w:val="24"/>
        </w:rPr>
        <w:t xml:space="preserve">           My mum ……………….. a book yesterday. (read)</w:t>
      </w:r>
    </w:p>
    <w:p w:rsidR="00222F15" w:rsidRPr="00E37ABE" w:rsidRDefault="00222F15" w:rsidP="007F7B5E">
      <w:pPr>
        <w:rPr>
          <w:sz w:val="24"/>
          <w:szCs w:val="24"/>
        </w:rPr>
      </w:pPr>
      <w:r w:rsidRPr="00E37ABE">
        <w:rPr>
          <w:sz w:val="24"/>
          <w:szCs w:val="24"/>
        </w:rPr>
        <w:t xml:space="preserve">           I ……………….. at six o´clock. (get up)</w:t>
      </w:r>
    </w:p>
    <w:p w:rsidR="00222F15" w:rsidRPr="00E37ABE" w:rsidRDefault="00222F15" w:rsidP="007F7B5E">
      <w:pPr>
        <w:rPr>
          <w:sz w:val="24"/>
          <w:szCs w:val="24"/>
        </w:rPr>
      </w:pPr>
      <w:r w:rsidRPr="00E37ABE">
        <w:rPr>
          <w:sz w:val="24"/>
          <w:szCs w:val="24"/>
        </w:rPr>
        <w:t xml:space="preserve">           We ………………..Peter at the party. (meet)</w:t>
      </w:r>
    </w:p>
    <w:p w:rsidR="00222F15" w:rsidRDefault="00222F15" w:rsidP="00E6414A"/>
    <w:p w:rsidR="00222F15" w:rsidRPr="00E37ABE" w:rsidRDefault="00222F15" w:rsidP="00E6414A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E37ABE">
        <w:rPr>
          <w:b/>
          <w:bCs/>
          <w:sz w:val="28"/>
          <w:szCs w:val="28"/>
        </w:rPr>
        <w:t>Utvoř  záporné věty</w:t>
      </w:r>
      <w:r>
        <w:rPr>
          <w:b/>
          <w:bCs/>
          <w:sz w:val="28"/>
          <w:szCs w:val="28"/>
        </w:rPr>
        <w:t>: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My friends went to the cinema.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He had a  shower.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They sat  under the tree.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My dad drove very  fast.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Our school won the competition.</w:t>
      </w:r>
    </w:p>
    <w:p w:rsidR="00222F15" w:rsidRDefault="00222F15" w:rsidP="00E6414A">
      <w:pPr>
        <w:pStyle w:val="ListParagraph"/>
      </w:pPr>
    </w:p>
    <w:p w:rsidR="00222F15" w:rsidRPr="00E37ABE" w:rsidRDefault="00222F15" w:rsidP="00E6414A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E37ABE">
        <w:rPr>
          <w:b/>
          <w:bCs/>
          <w:sz w:val="28"/>
          <w:szCs w:val="28"/>
        </w:rPr>
        <w:t>Utvoř otázky</w:t>
      </w:r>
      <w:r>
        <w:rPr>
          <w:b/>
          <w:bCs/>
          <w:sz w:val="28"/>
          <w:szCs w:val="28"/>
        </w:rPr>
        <w:t>:</w:t>
      </w:r>
    </w:p>
    <w:p w:rsidR="00222F15" w:rsidRDefault="00222F15" w:rsidP="00E6414A">
      <w:pPr>
        <w:pStyle w:val="ListParagraph"/>
      </w:pP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Children sang a new song at school.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My brother learnt English yesterday.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Our neighbours brought a big box.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She spoke very loudly.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  <w:r w:rsidRPr="00E37ABE">
        <w:rPr>
          <w:sz w:val="24"/>
          <w:szCs w:val="24"/>
        </w:rPr>
        <w:t>The  cat fell out of the tree.</w:t>
      </w:r>
    </w:p>
    <w:p w:rsidR="00222F15" w:rsidRPr="00E37ABE" w:rsidRDefault="00222F15" w:rsidP="00E6414A">
      <w:pPr>
        <w:pStyle w:val="ListParagraph"/>
        <w:rPr>
          <w:sz w:val="24"/>
          <w:szCs w:val="24"/>
        </w:rPr>
      </w:pPr>
    </w:p>
    <w:p w:rsidR="00222F15" w:rsidRDefault="00222F15" w:rsidP="00E6414A">
      <w:pPr>
        <w:pStyle w:val="ListParagraph"/>
      </w:pPr>
    </w:p>
    <w:p w:rsidR="00222F15" w:rsidRDefault="00222F15" w:rsidP="00E6414A">
      <w:pPr>
        <w:pStyle w:val="ListParagraph"/>
      </w:pPr>
    </w:p>
    <w:p w:rsidR="00222F15" w:rsidRDefault="00222F15" w:rsidP="00E6414A">
      <w:pPr>
        <w:pStyle w:val="ListParagraph"/>
      </w:pPr>
    </w:p>
    <w:p w:rsidR="00222F15" w:rsidRDefault="00222F15" w:rsidP="00E37ABE">
      <w:pPr>
        <w:pStyle w:val="ListParagraph"/>
        <w:ind w:left="0"/>
      </w:pPr>
    </w:p>
    <w:p w:rsidR="00222F15" w:rsidRPr="00E37ABE" w:rsidRDefault="00222F15" w:rsidP="00E6414A">
      <w:pPr>
        <w:pStyle w:val="ListParagraph"/>
        <w:rPr>
          <w:b/>
          <w:bCs/>
          <w:sz w:val="24"/>
          <w:szCs w:val="24"/>
        </w:rPr>
      </w:pPr>
      <w:r w:rsidRPr="00E37ABE">
        <w:rPr>
          <w:b/>
          <w:bCs/>
          <w:sz w:val="24"/>
          <w:szCs w:val="24"/>
        </w:rPr>
        <w:t>Řešení:</w:t>
      </w:r>
    </w:p>
    <w:p w:rsidR="00222F15" w:rsidRPr="00E37ABE" w:rsidRDefault="00222F15" w:rsidP="00E6414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37ABE">
        <w:rPr>
          <w:sz w:val="24"/>
          <w:szCs w:val="24"/>
        </w:rPr>
        <w:t>See</w:t>
      </w:r>
      <w:r w:rsidRPr="00E37ABE">
        <w:rPr>
          <w:color w:val="FF0000"/>
          <w:sz w:val="24"/>
          <w:szCs w:val="24"/>
        </w:rPr>
        <w:t>ategot</w:t>
      </w:r>
      <w:r w:rsidRPr="00E37ABE">
        <w:rPr>
          <w:sz w:val="24"/>
          <w:szCs w:val="24"/>
        </w:rPr>
        <w:t>come</w:t>
      </w:r>
      <w:r w:rsidRPr="00E37ABE">
        <w:rPr>
          <w:color w:val="FF0000"/>
          <w:sz w:val="24"/>
          <w:szCs w:val="24"/>
        </w:rPr>
        <w:t>did</w:t>
      </w:r>
      <w:r w:rsidRPr="00E37ABE">
        <w:rPr>
          <w:sz w:val="24"/>
          <w:szCs w:val="24"/>
        </w:rPr>
        <w:t>findbe</w:t>
      </w:r>
      <w:r w:rsidRPr="00E37ABE">
        <w:rPr>
          <w:color w:val="FF0000"/>
          <w:sz w:val="24"/>
          <w:szCs w:val="24"/>
        </w:rPr>
        <w:t>haddrank</w:t>
      </w:r>
      <w:r w:rsidRPr="00E37ABE">
        <w:rPr>
          <w:sz w:val="24"/>
          <w:szCs w:val="24"/>
        </w:rPr>
        <w:t>take</w:t>
      </w:r>
      <w:r w:rsidRPr="00E37ABE">
        <w:rPr>
          <w:color w:val="FF0000"/>
          <w:sz w:val="24"/>
          <w:szCs w:val="24"/>
        </w:rPr>
        <w:t>sleptwent</w:t>
      </w:r>
      <w:r w:rsidRPr="00E37ABE">
        <w:rPr>
          <w:sz w:val="24"/>
          <w:szCs w:val="24"/>
        </w:rPr>
        <w:t>buysayrun</w:t>
      </w:r>
      <w:r w:rsidRPr="00E37ABE">
        <w:rPr>
          <w:color w:val="FF0000"/>
          <w:sz w:val="24"/>
          <w:szCs w:val="24"/>
        </w:rPr>
        <w:t>left</w:t>
      </w:r>
      <w:r w:rsidRPr="00E37ABE">
        <w:rPr>
          <w:sz w:val="24"/>
          <w:szCs w:val="24"/>
        </w:rPr>
        <w:t>wakegive</w:t>
      </w:r>
      <w:r w:rsidRPr="00E37ABE">
        <w:rPr>
          <w:color w:val="FF0000"/>
          <w:sz w:val="24"/>
          <w:szCs w:val="24"/>
        </w:rPr>
        <w:t>drewstood</w:t>
      </w:r>
    </w:p>
    <w:p w:rsidR="00222F15" w:rsidRPr="00E37ABE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Pr="00E37ABE" w:rsidRDefault="00222F15" w:rsidP="00E6414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37ABE">
        <w:rPr>
          <w:sz w:val="24"/>
          <w:szCs w:val="24"/>
        </w:rPr>
        <w:t xml:space="preserve">see  - </w:t>
      </w:r>
      <w:r w:rsidRPr="00E37ABE">
        <w:rPr>
          <w:color w:val="FF0000"/>
          <w:sz w:val="24"/>
          <w:szCs w:val="24"/>
        </w:rPr>
        <w:t>saw</w:t>
      </w:r>
    </w:p>
    <w:p w:rsidR="00222F15" w:rsidRPr="00E37ABE" w:rsidRDefault="00222F15" w:rsidP="000669BE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come  - </w:t>
      </w:r>
      <w:r w:rsidRPr="00E37ABE">
        <w:rPr>
          <w:color w:val="FF0000"/>
          <w:sz w:val="24"/>
          <w:szCs w:val="24"/>
        </w:rPr>
        <w:t>came</w:t>
      </w:r>
    </w:p>
    <w:p w:rsidR="00222F15" w:rsidRPr="00E37ABE" w:rsidRDefault="00222F15" w:rsidP="000669BE">
      <w:pPr>
        <w:pStyle w:val="ListParagraph"/>
        <w:ind w:left="1080"/>
        <w:rPr>
          <w:color w:val="FF0000"/>
          <w:sz w:val="24"/>
          <w:szCs w:val="24"/>
        </w:rPr>
      </w:pPr>
      <w:r w:rsidRPr="00E37ABE">
        <w:rPr>
          <w:sz w:val="24"/>
          <w:szCs w:val="24"/>
        </w:rPr>
        <w:t xml:space="preserve">find   - </w:t>
      </w:r>
      <w:r w:rsidRPr="00E37ABE">
        <w:rPr>
          <w:color w:val="FF0000"/>
          <w:sz w:val="24"/>
          <w:szCs w:val="24"/>
        </w:rPr>
        <w:t>found</w:t>
      </w:r>
    </w:p>
    <w:p w:rsidR="00222F15" w:rsidRPr="00E37ABE" w:rsidRDefault="00222F15" w:rsidP="000669BE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be  -  </w:t>
      </w:r>
      <w:r w:rsidRPr="00E37ABE">
        <w:rPr>
          <w:color w:val="FF0000"/>
          <w:sz w:val="24"/>
          <w:szCs w:val="24"/>
        </w:rPr>
        <w:t>was/were</w:t>
      </w:r>
    </w:p>
    <w:p w:rsidR="00222F15" w:rsidRPr="00E37ABE" w:rsidRDefault="00222F15" w:rsidP="000669BE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take - </w:t>
      </w:r>
      <w:r w:rsidRPr="00E37ABE">
        <w:rPr>
          <w:color w:val="FF0000"/>
          <w:sz w:val="24"/>
          <w:szCs w:val="24"/>
        </w:rPr>
        <w:t>took</w:t>
      </w:r>
    </w:p>
    <w:p w:rsidR="00222F15" w:rsidRPr="00E37ABE" w:rsidRDefault="00222F15" w:rsidP="000669BE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buy   - </w:t>
      </w:r>
      <w:r w:rsidRPr="00E37ABE">
        <w:rPr>
          <w:color w:val="FF0000"/>
          <w:sz w:val="24"/>
          <w:szCs w:val="24"/>
        </w:rPr>
        <w:t>bought</w:t>
      </w:r>
    </w:p>
    <w:p w:rsidR="00222F15" w:rsidRPr="00E37ABE" w:rsidRDefault="00222F15" w:rsidP="000669BE">
      <w:pPr>
        <w:pStyle w:val="ListParagraph"/>
        <w:ind w:left="1080"/>
        <w:rPr>
          <w:color w:val="FF0000"/>
          <w:sz w:val="24"/>
          <w:szCs w:val="24"/>
        </w:rPr>
      </w:pPr>
      <w:r w:rsidRPr="00E37ABE">
        <w:rPr>
          <w:sz w:val="24"/>
          <w:szCs w:val="24"/>
        </w:rPr>
        <w:t xml:space="preserve">say   - </w:t>
      </w:r>
      <w:r w:rsidRPr="00E37ABE">
        <w:rPr>
          <w:color w:val="FF0000"/>
          <w:sz w:val="24"/>
          <w:szCs w:val="24"/>
        </w:rPr>
        <w:t>said</w:t>
      </w:r>
    </w:p>
    <w:p w:rsidR="00222F15" w:rsidRPr="00E37ABE" w:rsidRDefault="00222F15" w:rsidP="000669BE">
      <w:pPr>
        <w:pStyle w:val="ListParagraph"/>
        <w:ind w:left="1080"/>
        <w:rPr>
          <w:color w:val="FF0000"/>
          <w:sz w:val="24"/>
          <w:szCs w:val="24"/>
        </w:rPr>
      </w:pPr>
      <w:r w:rsidRPr="00E37ABE">
        <w:rPr>
          <w:sz w:val="24"/>
          <w:szCs w:val="24"/>
        </w:rPr>
        <w:t xml:space="preserve">run - </w:t>
      </w:r>
      <w:r w:rsidRPr="00E37ABE">
        <w:rPr>
          <w:color w:val="FF0000"/>
          <w:sz w:val="24"/>
          <w:szCs w:val="24"/>
        </w:rPr>
        <w:t>ran</w:t>
      </w:r>
    </w:p>
    <w:p w:rsidR="00222F15" w:rsidRPr="00E37ABE" w:rsidRDefault="00222F15" w:rsidP="000669BE">
      <w:pPr>
        <w:pStyle w:val="ListParagraph"/>
        <w:ind w:left="1080"/>
        <w:rPr>
          <w:color w:val="FF0000"/>
          <w:sz w:val="24"/>
          <w:szCs w:val="24"/>
        </w:rPr>
      </w:pPr>
      <w:r w:rsidRPr="00E37ABE">
        <w:rPr>
          <w:sz w:val="24"/>
          <w:szCs w:val="24"/>
        </w:rPr>
        <w:t xml:space="preserve">wake   - </w:t>
      </w:r>
      <w:r w:rsidRPr="00E37ABE">
        <w:rPr>
          <w:color w:val="FF0000"/>
          <w:sz w:val="24"/>
          <w:szCs w:val="24"/>
        </w:rPr>
        <w:t>woke</w:t>
      </w:r>
    </w:p>
    <w:p w:rsidR="00222F15" w:rsidRPr="00E37ABE" w:rsidRDefault="00222F15" w:rsidP="000669BE">
      <w:pPr>
        <w:pStyle w:val="ListParagraph"/>
        <w:ind w:left="1080"/>
        <w:rPr>
          <w:color w:val="FF0000"/>
          <w:sz w:val="24"/>
          <w:szCs w:val="24"/>
        </w:rPr>
      </w:pPr>
      <w:r w:rsidRPr="00E37ABE">
        <w:rPr>
          <w:sz w:val="24"/>
          <w:szCs w:val="24"/>
        </w:rPr>
        <w:t xml:space="preserve">give   - </w:t>
      </w:r>
      <w:r w:rsidRPr="00E37ABE">
        <w:rPr>
          <w:color w:val="FF0000"/>
          <w:sz w:val="24"/>
          <w:szCs w:val="24"/>
        </w:rPr>
        <w:t>gave</w:t>
      </w:r>
    </w:p>
    <w:p w:rsidR="00222F15" w:rsidRPr="00E37ABE" w:rsidRDefault="00222F15" w:rsidP="000669BE">
      <w:pPr>
        <w:pStyle w:val="ListParagraph"/>
        <w:ind w:left="1080"/>
        <w:rPr>
          <w:color w:val="FF0000"/>
          <w:sz w:val="24"/>
          <w:szCs w:val="24"/>
        </w:rPr>
      </w:pPr>
    </w:p>
    <w:p w:rsidR="00222F15" w:rsidRPr="00E37ABE" w:rsidRDefault="00222F15" w:rsidP="004654EF">
      <w:pPr>
        <w:pStyle w:val="ListParagraph"/>
        <w:numPr>
          <w:ilvl w:val="0"/>
          <w:numId w:val="2"/>
        </w:numPr>
        <w:rPr>
          <w:color w:val="000000"/>
          <w:sz w:val="24"/>
          <w:szCs w:val="24"/>
        </w:rPr>
      </w:pPr>
      <w:r w:rsidRPr="00E37ABE">
        <w:rPr>
          <w:color w:val="000000"/>
          <w:sz w:val="24"/>
          <w:szCs w:val="24"/>
        </w:rPr>
        <w:t xml:space="preserve">Tom </w:t>
      </w:r>
      <w:r w:rsidRPr="00E37ABE">
        <w:rPr>
          <w:color w:val="FF0000"/>
          <w:sz w:val="24"/>
          <w:szCs w:val="24"/>
        </w:rPr>
        <w:t>made</w:t>
      </w:r>
      <w:r w:rsidRPr="00E37ABE">
        <w:rPr>
          <w:color w:val="000000"/>
          <w:sz w:val="24"/>
          <w:szCs w:val="24"/>
        </w:rPr>
        <w:t xml:space="preserve"> a lot of mistakes in his text.</w:t>
      </w:r>
    </w:p>
    <w:p w:rsidR="00222F15" w:rsidRPr="00E37ABE" w:rsidRDefault="00222F15" w:rsidP="004654EF">
      <w:pPr>
        <w:pStyle w:val="ListParagraph"/>
        <w:ind w:left="1080"/>
        <w:rPr>
          <w:color w:val="000000"/>
          <w:sz w:val="24"/>
          <w:szCs w:val="24"/>
        </w:rPr>
      </w:pPr>
      <w:r w:rsidRPr="00E37ABE">
        <w:rPr>
          <w:color w:val="000000"/>
          <w:sz w:val="24"/>
          <w:szCs w:val="24"/>
        </w:rPr>
        <w:t xml:space="preserve">Emma </w:t>
      </w:r>
      <w:r w:rsidRPr="00E37ABE">
        <w:rPr>
          <w:color w:val="FF0000"/>
          <w:sz w:val="24"/>
          <w:szCs w:val="24"/>
        </w:rPr>
        <w:t xml:space="preserve">wrote </w:t>
      </w:r>
      <w:r w:rsidRPr="00E37ABE">
        <w:rPr>
          <w:color w:val="000000"/>
          <w:sz w:val="24"/>
          <w:szCs w:val="24"/>
        </w:rPr>
        <w:t>three essays last week.</w:t>
      </w:r>
    </w:p>
    <w:p w:rsidR="00222F15" w:rsidRPr="00E37ABE" w:rsidRDefault="00222F15" w:rsidP="00842193">
      <w:pPr>
        <w:pStyle w:val="ListParagraph"/>
        <w:ind w:left="1080"/>
        <w:rPr>
          <w:color w:val="000000"/>
          <w:sz w:val="24"/>
          <w:szCs w:val="24"/>
        </w:rPr>
      </w:pPr>
      <w:r w:rsidRPr="00E37ABE">
        <w:rPr>
          <w:color w:val="000000"/>
          <w:sz w:val="24"/>
          <w:szCs w:val="24"/>
        </w:rPr>
        <w:t xml:space="preserve">My </w:t>
      </w:r>
      <w:r w:rsidRPr="00E37ABE">
        <w:rPr>
          <w:color w:val="FF0000"/>
          <w:sz w:val="24"/>
          <w:szCs w:val="24"/>
        </w:rPr>
        <w:t>mum</w:t>
      </w:r>
      <w:r w:rsidRPr="00E37ABE">
        <w:rPr>
          <w:color w:val="000000"/>
          <w:sz w:val="24"/>
          <w:szCs w:val="24"/>
        </w:rPr>
        <w:t xml:space="preserve"> read a book yesterday.</w:t>
      </w:r>
    </w:p>
    <w:p w:rsidR="00222F15" w:rsidRPr="00E37ABE" w:rsidRDefault="00222F15" w:rsidP="00842193">
      <w:pPr>
        <w:pStyle w:val="ListParagraph"/>
        <w:ind w:left="1080"/>
        <w:rPr>
          <w:color w:val="000000"/>
          <w:sz w:val="24"/>
          <w:szCs w:val="24"/>
        </w:rPr>
      </w:pPr>
      <w:r w:rsidRPr="00E37ABE">
        <w:rPr>
          <w:color w:val="000000"/>
          <w:sz w:val="24"/>
          <w:szCs w:val="24"/>
        </w:rPr>
        <w:t xml:space="preserve">I </w:t>
      </w:r>
      <w:r w:rsidRPr="00E37ABE">
        <w:rPr>
          <w:color w:val="FF0000"/>
          <w:sz w:val="24"/>
          <w:szCs w:val="24"/>
        </w:rPr>
        <w:t>got up</w:t>
      </w:r>
      <w:r w:rsidRPr="00E37ABE">
        <w:rPr>
          <w:color w:val="000000"/>
          <w:sz w:val="24"/>
          <w:szCs w:val="24"/>
        </w:rPr>
        <w:t xml:space="preserve"> at six o´clock.</w:t>
      </w:r>
    </w:p>
    <w:p w:rsidR="00222F15" w:rsidRPr="00E37ABE" w:rsidRDefault="00222F15" w:rsidP="004654EF">
      <w:pPr>
        <w:pStyle w:val="ListParagraph"/>
        <w:ind w:left="1080"/>
        <w:rPr>
          <w:color w:val="000000"/>
          <w:sz w:val="24"/>
          <w:szCs w:val="24"/>
        </w:rPr>
      </w:pPr>
      <w:r w:rsidRPr="00E37ABE">
        <w:rPr>
          <w:color w:val="000000"/>
          <w:sz w:val="24"/>
          <w:szCs w:val="24"/>
        </w:rPr>
        <w:t xml:space="preserve">We </w:t>
      </w:r>
      <w:r w:rsidRPr="00E37ABE">
        <w:rPr>
          <w:color w:val="FF0000"/>
          <w:sz w:val="24"/>
          <w:szCs w:val="24"/>
        </w:rPr>
        <w:t>met</w:t>
      </w:r>
      <w:r w:rsidRPr="00E37ABE">
        <w:rPr>
          <w:color w:val="000000"/>
          <w:sz w:val="24"/>
          <w:szCs w:val="24"/>
        </w:rPr>
        <w:t xml:space="preserve"> Peter at the party.</w:t>
      </w:r>
    </w:p>
    <w:p w:rsidR="00222F15" w:rsidRPr="00E37ABE" w:rsidRDefault="00222F15" w:rsidP="004654EF">
      <w:pPr>
        <w:pStyle w:val="ListParagraph"/>
        <w:ind w:left="1080"/>
        <w:rPr>
          <w:color w:val="000000"/>
          <w:sz w:val="24"/>
          <w:szCs w:val="24"/>
        </w:rPr>
      </w:pPr>
    </w:p>
    <w:p w:rsidR="00222F15" w:rsidRPr="00E37ABE" w:rsidRDefault="00222F15" w:rsidP="004654E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37ABE">
        <w:rPr>
          <w:sz w:val="24"/>
          <w:szCs w:val="24"/>
        </w:rPr>
        <w:t xml:space="preserve">My friends went to the cinema. My friends </w:t>
      </w:r>
      <w:r w:rsidRPr="00E37ABE">
        <w:rPr>
          <w:color w:val="FF0000"/>
          <w:sz w:val="24"/>
          <w:szCs w:val="24"/>
        </w:rPr>
        <w:t>didn´t go</w:t>
      </w:r>
      <w:r w:rsidRPr="00E37ABE">
        <w:rPr>
          <w:sz w:val="24"/>
          <w:szCs w:val="24"/>
        </w:rPr>
        <w:t xml:space="preserve"> to the cinema.</w:t>
      </w:r>
    </w:p>
    <w:p w:rsidR="00222F15" w:rsidRPr="00E37ABE" w:rsidRDefault="00222F15" w:rsidP="00842193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He  had a shower. He </w:t>
      </w:r>
      <w:r w:rsidRPr="00E37ABE">
        <w:rPr>
          <w:color w:val="FF0000"/>
          <w:sz w:val="24"/>
          <w:szCs w:val="24"/>
        </w:rPr>
        <w:t>didn´t have</w:t>
      </w:r>
      <w:r w:rsidRPr="00E37ABE">
        <w:rPr>
          <w:sz w:val="24"/>
          <w:szCs w:val="24"/>
        </w:rPr>
        <w:t xml:space="preserve"> a shower. </w:t>
      </w:r>
    </w:p>
    <w:p w:rsidR="00222F15" w:rsidRPr="00E37ABE" w:rsidRDefault="00222F15" w:rsidP="00842193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They sat under the tree. They </w:t>
      </w:r>
      <w:r w:rsidRPr="00E37ABE">
        <w:rPr>
          <w:color w:val="FF0000"/>
          <w:sz w:val="24"/>
          <w:szCs w:val="24"/>
        </w:rPr>
        <w:t>didn´t sit</w:t>
      </w:r>
      <w:r w:rsidRPr="00E37ABE">
        <w:rPr>
          <w:sz w:val="24"/>
          <w:szCs w:val="24"/>
        </w:rPr>
        <w:t xml:space="preserve"> under the tree.</w:t>
      </w:r>
    </w:p>
    <w:p w:rsidR="00222F15" w:rsidRPr="00E37ABE" w:rsidRDefault="00222F15" w:rsidP="00842193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My dad drove very fast. My father </w:t>
      </w:r>
      <w:r w:rsidRPr="00E37ABE">
        <w:rPr>
          <w:color w:val="FF0000"/>
          <w:sz w:val="24"/>
          <w:szCs w:val="24"/>
        </w:rPr>
        <w:t>didn´t drive</w:t>
      </w:r>
      <w:r w:rsidRPr="00E37ABE">
        <w:rPr>
          <w:sz w:val="24"/>
          <w:szCs w:val="24"/>
        </w:rPr>
        <w:t xml:space="preserve"> very fast.</w:t>
      </w:r>
    </w:p>
    <w:p w:rsidR="00222F15" w:rsidRPr="00E37ABE" w:rsidRDefault="00222F15" w:rsidP="00842193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Our school won the competition.  Our school </w:t>
      </w:r>
      <w:r w:rsidRPr="00E37ABE">
        <w:rPr>
          <w:color w:val="FF0000"/>
          <w:sz w:val="24"/>
          <w:szCs w:val="24"/>
        </w:rPr>
        <w:t>didn´t win</w:t>
      </w:r>
      <w:r w:rsidRPr="00E37ABE">
        <w:rPr>
          <w:sz w:val="24"/>
          <w:szCs w:val="24"/>
        </w:rPr>
        <w:t xml:space="preserve"> the competition.</w:t>
      </w:r>
    </w:p>
    <w:p w:rsidR="00222F15" w:rsidRPr="00E37ABE" w:rsidRDefault="00222F15" w:rsidP="00842193">
      <w:pPr>
        <w:pStyle w:val="ListParagraph"/>
        <w:ind w:left="1080"/>
        <w:rPr>
          <w:sz w:val="24"/>
          <w:szCs w:val="24"/>
        </w:rPr>
      </w:pPr>
    </w:p>
    <w:p w:rsidR="00222F15" w:rsidRPr="00E37ABE" w:rsidRDefault="00222F15" w:rsidP="004654E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37ABE">
        <w:rPr>
          <w:sz w:val="24"/>
          <w:szCs w:val="24"/>
        </w:rPr>
        <w:t xml:space="preserve">Children sang a new song at school. </w:t>
      </w:r>
      <w:r w:rsidRPr="00E37ABE">
        <w:rPr>
          <w:color w:val="FF0000"/>
          <w:sz w:val="24"/>
          <w:szCs w:val="24"/>
        </w:rPr>
        <w:t>Did</w:t>
      </w:r>
      <w:r w:rsidRPr="00E37ABE">
        <w:rPr>
          <w:sz w:val="24"/>
          <w:szCs w:val="24"/>
        </w:rPr>
        <w:t xml:space="preserve"> children </w:t>
      </w:r>
      <w:r w:rsidRPr="00E37ABE">
        <w:rPr>
          <w:color w:val="FF0000"/>
          <w:sz w:val="24"/>
          <w:szCs w:val="24"/>
        </w:rPr>
        <w:t>sing</w:t>
      </w:r>
      <w:r w:rsidRPr="00E37ABE">
        <w:rPr>
          <w:sz w:val="24"/>
          <w:szCs w:val="24"/>
        </w:rPr>
        <w:t xml:space="preserve">  a new song at school?</w:t>
      </w:r>
    </w:p>
    <w:p w:rsidR="00222F15" w:rsidRPr="00E37ABE" w:rsidRDefault="00222F15" w:rsidP="004654EF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My brother learnt English yesterday. </w:t>
      </w:r>
      <w:r w:rsidRPr="00E37ABE">
        <w:rPr>
          <w:color w:val="FF0000"/>
          <w:sz w:val="24"/>
          <w:szCs w:val="24"/>
        </w:rPr>
        <w:t>Did</w:t>
      </w:r>
      <w:r w:rsidRPr="00E37ABE">
        <w:rPr>
          <w:sz w:val="24"/>
          <w:szCs w:val="24"/>
        </w:rPr>
        <w:t xml:space="preserve"> my brother </w:t>
      </w:r>
      <w:r w:rsidRPr="00E37ABE">
        <w:rPr>
          <w:color w:val="FF0000"/>
          <w:sz w:val="24"/>
          <w:szCs w:val="24"/>
        </w:rPr>
        <w:t>learn</w:t>
      </w:r>
      <w:r w:rsidRPr="00E37ABE">
        <w:rPr>
          <w:sz w:val="24"/>
          <w:szCs w:val="24"/>
        </w:rPr>
        <w:t xml:space="preserve"> English yesterday?</w:t>
      </w:r>
    </w:p>
    <w:p w:rsidR="00222F15" w:rsidRPr="00E37ABE" w:rsidRDefault="00222F15" w:rsidP="004654EF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Our neighbours brought a big box. </w:t>
      </w:r>
      <w:r w:rsidRPr="00E37ABE">
        <w:rPr>
          <w:color w:val="FF0000"/>
          <w:sz w:val="24"/>
          <w:szCs w:val="24"/>
        </w:rPr>
        <w:t>Did</w:t>
      </w:r>
      <w:r w:rsidRPr="00E37ABE">
        <w:rPr>
          <w:sz w:val="24"/>
          <w:szCs w:val="24"/>
        </w:rPr>
        <w:t xml:space="preserve"> our neighbours </w:t>
      </w:r>
      <w:r w:rsidRPr="00E37ABE">
        <w:rPr>
          <w:color w:val="FF0000"/>
          <w:sz w:val="24"/>
          <w:szCs w:val="24"/>
        </w:rPr>
        <w:t>brin</w:t>
      </w:r>
      <w:r w:rsidRPr="00E37ABE">
        <w:rPr>
          <w:sz w:val="24"/>
          <w:szCs w:val="24"/>
        </w:rPr>
        <w:t>g a big box?</w:t>
      </w:r>
    </w:p>
    <w:p w:rsidR="00222F15" w:rsidRPr="00E37ABE" w:rsidRDefault="00222F15" w:rsidP="004654EF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She spoke very loudly. </w:t>
      </w:r>
      <w:r w:rsidRPr="00E37ABE">
        <w:rPr>
          <w:color w:val="FF0000"/>
          <w:sz w:val="24"/>
          <w:szCs w:val="24"/>
        </w:rPr>
        <w:t>Did</w:t>
      </w:r>
      <w:r w:rsidRPr="00E37ABE">
        <w:rPr>
          <w:sz w:val="24"/>
          <w:szCs w:val="24"/>
        </w:rPr>
        <w:t xml:space="preserve"> she </w:t>
      </w:r>
      <w:r w:rsidRPr="00E37ABE">
        <w:rPr>
          <w:color w:val="FF0000"/>
          <w:sz w:val="24"/>
          <w:szCs w:val="24"/>
        </w:rPr>
        <w:t>spea</w:t>
      </w:r>
      <w:r w:rsidRPr="00E37ABE">
        <w:rPr>
          <w:sz w:val="24"/>
          <w:szCs w:val="24"/>
        </w:rPr>
        <w:t>k  very loudly?</w:t>
      </w: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  <w:r w:rsidRPr="00E37ABE">
        <w:rPr>
          <w:sz w:val="24"/>
          <w:szCs w:val="24"/>
        </w:rPr>
        <w:t xml:space="preserve">The  cat fell out of the tree.  </w:t>
      </w:r>
      <w:r w:rsidRPr="00E37ABE">
        <w:rPr>
          <w:color w:val="FF0000"/>
          <w:sz w:val="24"/>
          <w:szCs w:val="24"/>
        </w:rPr>
        <w:t>Did</w:t>
      </w:r>
      <w:r w:rsidRPr="00E37ABE">
        <w:rPr>
          <w:sz w:val="24"/>
          <w:szCs w:val="24"/>
        </w:rPr>
        <w:t xml:space="preserve"> the cat </w:t>
      </w:r>
      <w:r w:rsidRPr="00E37ABE">
        <w:rPr>
          <w:color w:val="FF0000"/>
          <w:sz w:val="24"/>
          <w:szCs w:val="24"/>
        </w:rPr>
        <w:t>fall out</w:t>
      </w:r>
      <w:r w:rsidRPr="00E37ABE">
        <w:rPr>
          <w:sz w:val="24"/>
          <w:szCs w:val="24"/>
        </w:rPr>
        <w:t xml:space="preserve"> </w:t>
      </w:r>
      <w:r w:rsidRPr="00E37ABE">
        <w:rPr>
          <w:color w:val="FF0000"/>
          <w:sz w:val="24"/>
          <w:szCs w:val="24"/>
        </w:rPr>
        <w:t>of</w:t>
      </w:r>
      <w:r w:rsidRPr="00E37ABE">
        <w:rPr>
          <w:sz w:val="24"/>
          <w:szCs w:val="24"/>
        </w:rPr>
        <w:t xml:space="preserve"> the tree?</w:t>
      </w: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CE5FA5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Použité zdroje:</w:t>
      </w:r>
      <w:r>
        <w:rPr>
          <w:rFonts w:ascii="Arial" w:hAnsi="Arial" w:cs="Arial"/>
          <w:sz w:val="28"/>
          <w:szCs w:val="28"/>
        </w:rPr>
        <w:br/>
      </w:r>
    </w:p>
    <w:p w:rsidR="00222F15" w:rsidRDefault="00222F15" w:rsidP="00CE5FA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Autorem materiálu a všech jeho částí je Petra Jarošová.</w:t>
      </w:r>
      <w:r>
        <w:rPr>
          <w:sz w:val="28"/>
          <w:szCs w:val="28"/>
        </w:rPr>
        <w:br/>
        <w:t xml:space="preserve"> </w:t>
      </w:r>
      <w:bookmarkStart w:id="0" w:name="_GoBack"/>
      <w:bookmarkEnd w:id="0"/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Pr="00E37ABE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Pr="00E37ABE" w:rsidRDefault="00222F15" w:rsidP="004654EF">
      <w:pPr>
        <w:pStyle w:val="ListParagraph"/>
        <w:ind w:left="1080"/>
        <w:rPr>
          <w:sz w:val="24"/>
          <w:szCs w:val="24"/>
        </w:rPr>
      </w:pPr>
    </w:p>
    <w:p w:rsidR="00222F15" w:rsidRPr="00E37ABE" w:rsidRDefault="00222F15" w:rsidP="004654EF">
      <w:pPr>
        <w:pStyle w:val="ListParagraph"/>
        <w:ind w:left="1080"/>
        <w:rPr>
          <w:color w:val="000000"/>
          <w:sz w:val="24"/>
          <w:szCs w:val="24"/>
        </w:rPr>
      </w:pPr>
    </w:p>
    <w:p w:rsidR="00222F15" w:rsidRDefault="00222F15" w:rsidP="00842193">
      <w:pPr>
        <w:ind w:left="720"/>
      </w:pPr>
    </w:p>
    <w:p w:rsidR="00222F15" w:rsidRDefault="00222F15" w:rsidP="007F7B5E"/>
    <w:sectPr w:rsidR="00222F15" w:rsidSect="00E37ABE">
      <w:pgSz w:w="11906" w:h="16838"/>
      <w:pgMar w:top="1417" w:right="128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E4DE7"/>
    <w:multiLevelType w:val="hybridMultilevel"/>
    <w:tmpl w:val="C78E293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32A5F"/>
    <w:multiLevelType w:val="hybridMultilevel"/>
    <w:tmpl w:val="D8C6B46A"/>
    <w:lvl w:ilvl="0" w:tplc="647A1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B5E"/>
    <w:rsid w:val="000669BE"/>
    <w:rsid w:val="000845A6"/>
    <w:rsid w:val="00127744"/>
    <w:rsid w:val="001C1BBF"/>
    <w:rsid w:val="001F1529"/>
    <w:rsid w:val="00222F15"/>
    <w:rsid w:val="00227D4A"/>
    <w:rsid w:val="00355E60"/>
    <w:rsid w:val="003A4906"/>
    <w:rsid w:val="003B09F1"/>
    <w:rsid w:val="003B3990"/>
    <w:rsid w:val="003B43C3"/>
    <w:rsid w:val="00446965"/>
    <w:rsid w:val="004654EF"/>
    <w:rsid w:val="00524337"/>
    <w:rsid w:val="005E5A08"/>
    <w:rsid w:val="006C6CBF"/>
    <w:rsid w:val="007F7B5E"/>
    <w:rsid w:val="00800EA8"/>
    <w:rsid w:val="00842193"/>
    <w:rsid w:val="00915B46"/>
    <w:rsid w:val="00925314"/>
    <w:rsid w:val="00AF5B8D"/>
    <w:rsid w:val="00B41F3A"/>
    <w:rsid w:val="00B808B8"/>
    <w:rsid w:val="00CE5FA5"/>
    <w:rsid w:val="00D26AA2"/>
    <w:rsid w:val="00D46F81"/>
    <w:rsid w:val="00E37ABE"/>
    <w:rsid w:val="00E44B2D"/>
    <w:rsid w:val="00E6414A"/>
    <w:rsid w:val="00EE5044"/>
    <w:rsid w:val="00F77434"/>
    <w:rsid w:val="00FA2A66"/>
    <w:rsid w:val="00FC5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C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7B5E"/>
    <w:pPr>
      <w:ind w:left="720"/>
      <w:contextualSpacing/>
    </w:pPr>
  </w:style>
  <w:style w:type="paragraph" w:customStyle="1" w:styleId="Default">
    <w:name w:val="Default"/>
    <w:uiPriority w:val="99"/>
    <w:rsid w:val="00CE5FA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362</Words>
  <Characters>2138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a Mateřská škola Kladno, Norská 2633</dc:title>
  <dc:subject/>
  <dc:creator>ghana</dc:creator>
  <cp:keywords/>
  <dc:description/>
  <cp:lastModifiedBy>B210</cp:lastModifiedBy>
  <cp:revision>5</cp:revision>
  <dcterms:created xsi:type="dcterms:W3CDTF">2014-05-18T10:29:00Z</dcterms:created>
  <dcterms:modified xsi:type="dcterms:W3CDTF">2014-05-31T19:52:00Z</dcterms:modified>
</cp:coreProperties>
</file>