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A4A" w:rsidRDefault="00481A4A" w:rsidP="00BB025F"/>
    <w:p w:rsidR="00481A4A" w:rsidRPr="006E07BE" w:rsidRDefault="00481A4A" w:rsidP="006E07B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18"/>
          <w:szCs w:val="18"/>
        </w:rPr>
        <w:t xml:space="preserve">    </w: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108.75pt;visibility:visible" filled="t">
            <v:imagedata r:id="rId4" o:title=""/>
          </v:shape>
        </w:pict>
      </w:r>
    </w:p>
    <w:p w:rsidR="00481A4A" w:rsidRDefault="00481A4A" w:rsidP="006E07BE"/>
    <w:p w:rsidR="00481A4A" w:rsidRDefault="00481A4A" w:rsidP="006E07BE">
      <w:pPr>
        <w:rPr>
          <w:b/>
          <w:bCs/>
        </w:rPr>
      </w:pPr>
      <w:r>
        <w:t xml:space="preserve">             Název školy: </w:t>
      </w:r>
      <w:r>
        <w:rPr>
          <w:b/>
          <w:bCs/>
        </w:rPr>
        <w:t xml:space="preserve"> Základní škola a Mateřská škola Kladno, Norská 2633</w:t>
      </w:r>
    </w:p>
    <w:p w:rsidR="00481A4A" w:rsidRDefault="00481A4A" w:rsidP="006E07BE">
      <w:pPr>
        <w:rPr>
          <w:b/>
          <w:bCs/>
        </w:rPr>
      </w:pPr>
      <w:r>
        <w:br/>
        <w:t xml:space="preserve">             Autor: </w:t>
      </w:r>
      <w:r w:rsidRPr="001A7477">
        <w:rPr>
          <w:b/>
          <w:bCs/>
        </w:rPr>
        <w:t>Mgr. Daniela Vlčková</w:t>
      </w:r>
    </w:p>
    <w:p w:rsidR="00481A4A" w:rsidRDefault="00481A4A" w:rsidP="006E07BE">
      <w:pPr>
        <w:rPr>
          <w:b/>
          <w:bCs/>
        </w:rPr>
      </w:pPr>
      <w:r>
        <w:t xml:space="preserve">             Název materiálu: </w:t>
      </w:r>
      <w:r>
        <w:rPr>
          <w:b/>
          <w:bCs/>
        </w:rPr>
        <w:t>VY_2</w:t>
      </w:r>
      <w:bookmarkStart w:id="0" w:name="_GoBack"/>
      <w:bookmarkEnd w:id="0"/>
      <w:r>
        <w:rPr>
          <w:b/>
          <w:bCs/>
        </w:rPr>
        <w:t>2_INOVACE_RJ.7.Vc.02_cislovky_zakladni</w:t>
      </w:r>
    </w:p>
    <w:p w:rsidR="00481A4A" w:rsidRPr="006E07BE" w:rsidRDefault="00481A4A" w:rsidP="006E07BE">
      <w:pPr>
        <w:rPr>
          <w:b/>
          <w:bCs/>
        </w:rPr>
      </w:pPr>
      <w:r>
        <w:br/>
        <w:t xml:space="preserve">             Datum:  </w:t>
      </w:r>
      <w:r>
        <w:rPr>
          <w:b/>
          <w:bCs/>
        </w:rPr>
        <w:t>1.4</w:t>
      </w:r>
      <w:r w:rsidRPr="00B63A67">
        <w:rPr>
          <w:b/>
          <w:bCs/>
        </w:rPr>
        <w:t>.2014</w:t>
      </w:r>
    </w:p>
    <w:p w:rsidR="00481A4A" w:rsidRPr="006E07BE" w:rsidRDefault="00481A4A" w:rsidP="006E07BE">
      <w:pPr>
        <w:rPr>
          <w:b/>
          <w:bCs/>
        </w:rPr>
      </w:pPr>
      <w:r>
        <w:t xml:space="preserve">             Ročník: </w:t>
      </w:r>
      <w:r w:rsidRPr="00B63A67">
        <w:rPr>
          <w:b/>
          <w:bCs/>
        </w:rPr>
        <w:t>sedmý</w:t>
      </w:r>
    </w:p>
    <w:p w:rsidR="00481A4A" w:rsidRPr="006E07BE" w:rsidRDefault="00481A4A" w:rsidP="006E07BE">
      <w:pPr>
        <w:rPr>
          <w:b/>
          <w:bCs/>
        </w:rPr>
      </w:pPr>
      <w:r>
        <w:rPr>
          <w:sz w:val="28"/>
          <w:szCs w:val="28"/>
        </w:rPr>
        <w:t xml:space="preserve">         </w:t>
      </w:r>
      <w:r>
        <w:t xml:space="preserve">  Vzdělávací oblast: </w:t>
      </w:r>
      <w:r>
        <w:rPr>
          <w:b/>
          <w:bCs/>
        </w:rPr>
        <w:t>Jazyk a jazyková komunikace</w:t>
      </w:r>
    </w:p>
    <w:p w:rsidR="00481A4A" w:rsidRPr="006E07BE" w:rsidRDefault="00481A4A" w:rsidP="006E07BE">
      <w:pPr>
        <w:rPr>
          <w:b/>
          <w:bCs/>
        </w:rPr>
      </w:pPr>
      <w:r>
        <w:t xml:space="preserve">             Vzdělávací obor:  </w:t>
      </w:r>
      <w:r>
        <w:rPr>
          <w:b/>
          <w:bCs/>
        </w:rPr>
        <w:t>Ruský jazyk</w:t>
      </w:r>
      <w:r>
        <w:rPr>
          <w:b/>
          <w:bCs/>
        </w:rPr>
        <w:br/>
      </w:r>
      <w:r>
        <w:t xml:space="preserve">             Název:  </w:t>
      </w:r>
      <w:r w:rsidRPr="0046171C">
        <w:rPr>
          <w:b/>
          <w:bCs/>
          <w:sz w:val="28"/>
          <w:szCs w:val="28"/>
        </w:rPr>
        <w:t>Číslovky základní</w:t>
      </w:r>
      <w:r>
        <w:rPr>
          <w:b/>
          <w:bCs/>
        </w:rPr>
        <w:br/>
      </w:r>
      <w:r>
        <w:t xml:space="preserve">             Číslo operačního programu: </w:t>
      </w:r>
      <w:r>
        <w:rPr>
          <w:b/>
          <w:bCs/>
        </w:rPr>
        <w:t>CZ.1.07/1.4.00/21.348</w:t>
      </w:r>
    </w:p>
    <w:p w:rsidR="00481A4A" w:rsidRDefault="00481A4A" w:rsidP="006E07BE">
      <w:r>
        <w:t xml:space="preserve">             Název projektu: </w:t>
      </w:r>
      <w:r>
        <w:rPr>
          <w:b/>
          <w:bCs/>
        </w:rPr>
        <w:t>UČÍME SE S RADOSTÍ</w:t>
      </w:r>
    </w:p>
    <w:p w:rsidR="00481A4A" w:rsidRDefault="00481A4A" w:rsidP="006E07BE">
      <w:pPr>
        <w:rPr>
          <w:rFonts w:ascii="Arial" w:hAnsi="Arial" w:cs="Arial"/>
          <w:b/>
          <w:bCs/>
          <w:sz w:val="32"/>
          <w:szCs w:val="32"/>
        </w:rPr>
      </w:pPr>
    </w:p>
    <w:p w:rsidR="00481A4A" w:rsidRPr="006E07BE" w:rsidRDefault="00481A4A" w:rsidP="006E07BE">
      <w:pPr>
        <w:rPr>
          <w:rFonts w:ascii="Arial" w:hAnsi="Arial" w:cs="Arial"/>
          <w:b/>
          <w:bCs/>
          <w:sz w:val="32"/>
          <w:szCs w:val="32"/>
        </w:rPr>
      </w:pPr>
      <w:r w:rsidRPr="006E07BE">
        <w:rPr>
          <w:rFonts w:ascii="Arial" w:hAnsi="Arial" w:cs="Arial"/>
          <w:b/>
          <w:bCs/>
          <w:sz w:val="32"/>
          <w:szCs w:val="32"/>
        </w:rPr>
        <w:t>Číslovky</w:t>
      </w:r>
      <w:r>
        <w:rPr>
          <w:rFonts w:ascii="Arial" w:hAnsi="Arial" w:cs="Arial"/>
          <w:b/>
          <w:bCs/>
          <w:sz w:val="32"/>
          <w:szCs w:val="32"/>
        </w:rPr>
        <w:t xml:space="preserve"> základní</w:t>
      </w:r>
    </w:p>
    <w:p w:rsidR="00481A4A" w:rsidRPr="00B63A67" w:rsidRDefault="00481A4A" w:rsidP="006E07BE">
      <w:pPr>
        <w:rPr>
          <w:rFonts w:ascii="Arial" w:hAnsi="Arial" w:cs="Arial"/>
          <w:b/>
          <w:bCs/>
        </w:rPr>
      </w:pPr>
      <w:r w:rsidRPr="00B63A67">
        <w:rPr>
          <w:rFonts w:ascii="Arial" w:hAnsi="Arial" w:cs="Arial"/>
          <w:b/>
          <w:bCs/>
        </w:rPr>
        <w:t xml:space="preserve">Anotace: </w:t>
      </w:r>
    </w:p>
    <w:p w:rsidR="00481A4A" w:rsidRPr="006E07BE" w:rsidRDefault="00481A4A" w:rsidP="006E07BE">
      <w:pPr>
        <w:rPr>
          <w:rFonts w:ascii="Arial" w:hAnsi="Arial" w:cs="Arial"/>
        </w:rPr>
      </w:pPr>
      <w:r>
        <w:rPr>
          <w:rFonts w:ascii="Arial" w:hAnsi="Arial" w:cs="Arial"/>
        </w:rPr>
        <w:t>Procvičování základních číslovek. Žáci se učí číslovky zároveň i správně psát. Dbají na správné psaní číslovek azbukou. Je možné jednotlivé číslovky rozstříhat a přiřazovat je do tabulky.</w:t>
      </w:r>
    </w:p>
    <w:p w:rsidR="00481A4A" w:rsidRDefault="00481A4A" w:rsidP="006E07BE">
      <w:pPr>
        <w:rPr>
          <w:rFonts w:ascii="Arial" w:hAnsi="Arial" w:cs="Arial"/>
          <w:sz w:val="28"/>
          <w:szCs w:val="28"/>
        </w:rPr>
      </w:pPr>
    </w:p>
    <w:p w:rsidR="00481A4A" w:rsidRPr="00B63A67" w:rsidRDefault="00481A4A" w:rsidP="006E07BE">
      <w:pPr>
        <w:rPr>
          <w:rFonts w:ascii="Arial" w:hAnsi="Arial" w:cs="Arial"/>
          <w:b/>
          <w:bCs/>
        </w:rPr>
      </w:pPr>
      <w:r w:rsidRPr="00B63A67">
        <w:rPr>
          <w:rFonts w:ascii="Arial" w:hAnsi="Arial" w:cs="Arial"/>
          <w:b/>
          <w:bCs/>
        </w:rPr>
        <w:t>Použitá literatura:</w:t>
      </w:r>
    </w:p>
    <w:p w:rsidR="00481A4A" w:rsidRDefault="00481A4A" w:rsidP="00164BEC">
      <w:pPr>
        <w:rPr>
          <w:rFonts w:ascii="Arial" w:hAnsi="Arial" w:cs="Arial"/>
        </w:rPr>
      </w:pPr>
      <w:r>
        <w:rPr>
          <w:rFonts w:ascii="Arial" w:hAnsi="Arial" w:cs="Arial"/>
        </w:rPr>
        <w:t>Vlastní tvorba autorky</w:t>
      </w:r>
    </w:p>
    <w:p w:rsidR="00481A4A" w:rsidRDefault="00481A4A" w:rsidP="00164BEC">
      <w:pPr>
        <w:rPr>
          <w:rFonts w:ascii="Arial" w:hAnsi="Arial" w:cs="Arial"/>
        </w:rPr>
      </w:pPr>
    </w:p>
    <w:p w:rsidR="00481A4A" w:rsidRDefault="00481A4A" w:rsidP="00164BEC">
      <w:pPr>
        <w:rPr>
          <w:rFonts w:ascii="Arial" w:hAnsi="Arial" w:cs="Arial"/>
        </w:rPr>
      </w:pPr>
    </w:p>
    <w:p w:rsidR="00481A4A" w:rsidRPr="006E07BE" w:rsidRDefault="00481A4A" w:rsidP="00164BEC">
      <w:pPr>
        <w:rPr>
          <w:rFonts w:ascii="Arial" w:hAnsi="Arial" w:cs="Arial"/>
        </w:rPr>
      </w:pPr>
    </w:p>
    <w:p w:rsidR="00481A4A" w:rsidRDefault="00481A4A" w:rsidP="00164BEC">
      <w:pPr>
        <w:rPr>
          <w:rFonts w:ascii="Arial Black" w:hAnsi="Arial Black" w:cs="Arial Black"/>
          <w:sz w:val="28"/>
          <w:szCs w:val="28"/>
        </w:rPr>
      </w:pPr>
      <w:r w:rsidRPr="00164BEC">
        <w:rPr>
          <w:rFonts w:ascii="Arial Black" w:hAnsi="Arial Black" w:cs="Arial Black"/>
          <w:sz w:val="28"/>
          <w:szCs w:val="28"/>
        </w:rPr>
        <w:t>ЧИСЛА</w:t>
      </w:r>
    </w:p>
    <w:p w:rsidR="00481A4A" w:rsidRDefault="00481A4A" w:rsidP="00164BEC">
      <w:pPr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sz w:val="28"/>
          <w:szCs w:val="28"/>
        </w:rPr>
        <w:t>Doplňte správně číslovky, pište pozorně, pozor dávejte na psaní měkkého znaku v číslovkách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68"/>
        <w:gridCol w:w="7544"/>
      </w:tblGrid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1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2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3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4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5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6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7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8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9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10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11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12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13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14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15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16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17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18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19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20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30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40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50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60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70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80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90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1668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100</w:t>
            </w:r>
          </w:p>
        </w:tc>
        <w:tc>
          <w:tcPr>
            <w:tcW w:w="754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</w:tbl>
    <w:p w:rsidR="00481A4A" w:rsidRDefault="00481A4A" w:rsidP="00164BEC">
      <w:pPr>
        <w:rPr>
          <w:rFonts w:ascii="Arial Black" w:hAnsi="Arial Black" w:cs="Arial Black"/>
          <w:sz w:val="28"/>
          <w:szCs w:val="28"/>
        </w:rPr>
      </w:pPr>
    </w:p>
    <w:p w:rsidR="00481A4A" w:rsidRDefault="00481A4A" w:rsidP="00164BEC">
      <w:pPr>
        <w:rPr>
          <w:rFonts w:ascii="Arial Black" w:hAnsi="Arial Black" w:cs="Arial Black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32"/>
        <w:gridCol w:w="761"/>
        <w:gridCol w:w="743"/>
        <w:gridCol w:w="1359"/>
        <w:gridCol w:w="894"/>
        <w:gridCol w:w="1172"/>
        <w:gridCol w:w="1001"/>
        <w:gridCol w:w="1360"/>
        <w:gridCol w:w="1567"/>
      </w:tblGrid>
      <w:tr w:rsidR="00481A4A" w:rsidRPr="00AB61C9">
        <w:tc>
          <w:tcPr>
            <w:tcW w:w="1032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Один</w:t>
            </w:r>
          </w:p>
        </w:tc>
        <w:tc>
          <w:tcPr>
            <w:tcW w:w="761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два</w:t>
            </w:r>
          </w:p>
        </w:tc>
        <w:tc>
          <w:tcPr>
            <w:tcW w:w="743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три</w:t>
            </w:r>
          </w:p>
        </w:tc>
        <w:tc>
          <w:tcPr>
            <w:tcW w:w="1359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четыре</w:t>
            </w:r>
          </w:p>
        </w:tc>
        <w:tc>
          <w:tcPr>
            <w:tcW w:w="894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пять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  <w:tc>
          <w:tcPr>
            <w:tcW w:w="1172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шесть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  <w:tc>
          <w:tcPr>
            <w:tcW w:w="1001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семь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  <w:tc>
          <w:tcPr>
            <w:tcW w:w="1360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восемь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  <w:tc>
          <w:tcPr>
            <w:tcW w:w="1567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девять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</w:tbl>
    <w:p w:rsidR="00481A4A" w:rsidRDefault="00481A4A" w:rsidP="00164BEC">
      <w:pPr>
        <w:rPr>
          <w:rFonts w:ascii="Arial Black" w:hAnsi="Arial Black" w:cs="Arial Black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27"/>
        <w:gridCol w:w="3260"/>
        <w:gridCol w:w="3402"/>
      </w:tblGrid>
      <w:tr w:rsidR="00481A4A" w:rsidRPr="00AB61C9">
        <w:tc>
          <w:tcPr>
            <w:tcW w:w="3227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десять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  <w:tc>
          <w:tcPr>
            <w:tcW w:w="3260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одиннадцать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  <w:tc>
          <w:tcPr>
            <w:tcW w:w="3402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двенадцать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3227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тринадцать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  <w:tc>
          <w:tcPr>
            <w:tcW w:w="3260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четырнадцать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  <w:tc>
          <w:tcPr>
            <w:tcW w:w="3402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пятнадцать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3227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шестнадцать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  <w:tc>
          <w:tcPr>
            <w:tcW w:w="3260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семнадцать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  <w:tc>
          <w:tcPr>
            <w:tcW w:w="3402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восемнадцать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3227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девятнадцать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  <w:tc>
          <w:tcPr>
            <w:tcW w:w="3260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двадцать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  <w:tc>
          <w:tcPr>
            <w:tcW w:w="3402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тридцать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3227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сорок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  <w:tc>
          <w:tcPr>
            <w:tcW w:w="3260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пятьдесят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  <w:tc>
          <w:tcPr>
            <w:tcW w:w="3402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шестьдесят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  <w:tr w:rsidR="00481A4A" w:rsidRPr="00AB61C9">
        <w:tc>
          <w:tcPr>
            <w:tcW w:w="3227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семьдесят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  <w:tc>
          <w:tcPr>
            <w:tcW w:w="3260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восемьдесят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  <w:tc>
          <w:tcPr>
            <w:tcW w:w="3402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>девяносто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</w:tbl>
    <w:p w:rsidR="00481A4A" w:rsidRDefault="00481A4A" w:rsidP="00164BEC">
      <w:pPr>
        <w:rPr>
          <w:rFonts w:ascii="Arial Black" w:hAnsi="Arial Black" w:cs="Arial Black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09"/>
      </w:tblGrid>
      <w:tr w:rsidR="00481A4A" w:rsidRPr="00AB61C9">
        <w:tc>
          <w:tcPr>
            <w:tcW w:w="1809" w:type="dxa"/>
          </w:tcPr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  <w:r w:rsidRPr="00AB61C9">
              <w:rPr>
                <w:rFonts w:ascii="Arial Black" w:hAnsi="Arial Black" w:cs="Arial Black"/>
                <w:sz w:val="28"/>
                <w:szCs w:val="28"/>
              </w:rPr>
              <w:t xml:space="preserve">    сто</w:t>
            </w:r>
          </w:p>
          <w:p w:rsidR="00481A4A" w:rsidRPr="00AB61C9" w:rsidRDefault="00481A4A" w:rsidP="00AB61C9">
            <w:pPr>
              <w:spacing w:after="0" w:line="240" w:lineRule="auto"/>
              <w:rPr>
                <w:rFonts w:ascii="Arial Black" w:hAnsi="Arial Black" w:cs="Arial Black"/>
                <w:sz w:val="28"/>
                <w:szCs w:val="28"/>
              </w:rPr>
            </w:pPr>
          </w:p>
        </w:tc>
      </w:tr>
    </w:tbl>
    <w:p w:rsidR="00481A4A" w:rsidRDefault="00481A4A" w:rsidP="00164BEC">
      <w:pPr>
        <w:rPr>
          <w:rFonts w:ascii="Arial Black" w:hAnsi="Arial Black" w:cs="Arial Black"/>
          <w:sz w:val="28"/>
          <w:szCs w:val="28"/>
        </w:rPr>
      </w:pPr>
    </w:p>
    <w:p w:rsidR="00481A4A" w:rsidRPr="00164BEC" w:rsidRDefault="00481A4A" w:rsidP="00164BEC">
      <w:pPr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sz w:val="28"/>
          <w:szCs w:val="28"/>
        </w:rPr>
        <w:t xml:space="preserve"> </w:t>
      </w:r>
    </w:p>
    <w:sectPr w:rsidR="00481A4A" w:rsidRPr="00164BEC" w:rsidSect="006E07B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BEC"/>
    <w:rsid w:val="00164BEC"/>
    <w:rsid w:val="001A7477"/>
    <w:rsid w:val="00213920"/>
    <w:rsid w:val="00267750"/>
    <w:rsid w:val="002B73F8"/>
    <w:rsid w:val="00347A25"/>
    <w:rsid w:val="0046171C"/>
    <w:rsid w:val="00481A4A"/>
    <w:rsid w:val="006E07BE"/>
    <w:rsid w:val="00AB61C9"/>
    <w:rsid w:val="00AB7D74"/>
    <w:rsid w:val="00B22380"/>
    <w:rsid w:val="00B63A67"/>
    <w:rsid w:val="00BB025F"/>
    <w:rsid w:val="00C201DE"/>
    <w:rsid w:val="00F67469"/>
    <w:rsid w:val="00FE7F4B"/>
    <w:rsid w:val="00FF2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46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4BEC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75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3</Pages>
  <Words>187</Words>
  <Characters>1104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7</cp:revision>
  <cp:lastPrinted>2014-07-08T14:11:00Z</cp:lastPrinted>
  <dcterms:created xsi:type="dcterms:W3CDTF">2014-05-03T18:44:00Z</dcterms:created>
  <dcterms:modified xsi:type="dcterms:W3CDTF">2014-07-08T14:12:00Z</dcterms:modified>
</cp:coreProperties>
</file>