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C02" w:rsidRDefault="004D1C02" w:rsidP="0040529B">
      <w:pPr>
        <w:spacing w:line="240" w:lineRule="auto"/>
        <w:rPr>
          <w:rFonts w:ascii="Arial" w:hAnsi="Arial" w:cs="Arial"/>
          <w:sz w:val="18"/>
          <w:szCs w:val="1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45.5pt;height:108.75pt;visibility:visible" filled="t">
            <v:imagedata r:id="rId5" o:title=""/>
          </v:shape>
        </w:pict>
      </w:r>
    </w:p>
    <w:p w:rsidR="004D1C02" w:rsidRDefault="004D1C02" w:rsidP="0040529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</w:p>
    <w:bookmarkEnd w:id="0"/>
    <w:p w:rsidR="004D1C02" w:rsidRDefault="004D1C02" w:rsidP="0040529B">
      <w:pPr>
        <w:spacing w:line="240" w:lineRule="auto"/>
      </w:pPr>
    </w:p>
    <w:p w:rsidR="004D1C02" w:rsidRDefault="004D1C02" w:rsidP="0040529B">
      <w:pPr>
        <w:spacing w:line="240" w:lineRule="auto"/>
        <w:rPr>
          <w:b/>
          <w:bCs/>
        </w:rPr>
      </w:pPr>
      <w:r>
        <w:t xml:space="preserve">             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             Autor: </w:t>
      </w:r>
      <w:r>
        <w:rPr>
          <w:b/>
          <w:bCs/>
        </w:rPr>
        <w:t>Mgr. Daniela Vlčková</w:t>
      </w:r>
    </w:p>
    <w:p w:rsidR="004D1C02" w:rsidRPr="00524913" w:rsidRDefault="004D1C02" w:rsidP="0040529B">
      <w:pPr>
        <w:spacing w:line="240" w:lineRule="auto"/>
        <w:rPr>
          <w:b/>
          <w:bCs/>
        </w:rPr>
      </w:pPr>
      <w:r>
        <w:t xml:space="preserve">             Název materiálu: </w:t>
      </w:r>
      <w:r>
        <w:rPr>
          <w:b/>
          <w:bCs/>
        </w:rPr>
        <w:t>VY_22_INOVACE_RJ.7.Vc.06 _prace_s_textem</w:t>
      </w:r>
      <w:r>
        <w:br/>
        <w:t xml:space="preserve">             Datum:  </w:t>
      </w:r>
      <w:r>
        <w:rPr>
          <w:b/>
          <w:bCs/>
        </w:rPr>
        <w:t>19.4.2014</w:t>
      </w:r>
    </w:p>
    <w:p w:rsidR="004D1C02" w:rsidRPr="00524913" w:rsidRDefault="004D1C02" w:rsidP="0040529B">
      <w:pPr>
        <w:spacing w:line="240" w:lineRule="auto"/>
        <w:rPr>
          <w:b/>
          <w:bCs/>
        </w:rPr>
      </w:pPr>
      <w:r>
        <w:t xml:space="preserve">             Ročník: </w:t>
      </w:r>
      <w:r>
        <w:rPr>
          <w:b/>
          <w:bCs/>
        </w:rPr>
        <w:t xml:space="preserve"> sedmý</w:t>
      </w:r>
    </w:p>
    <w:p w:rsidR="004D1C02" w:rsidRPr="00524913" w:rsidRDefault="004D1C02" w:rsidP="0040529B">
      <w:pPr>
        <w:spacing w:line="240" w:lineRule="auto"/>
        <w:rPr>
          <w:b/>
          <w:bCs/>
          <w:sz w:val="24"/>
          <w:szCs w:val="24"/>
        </w:rPr>
      </w:pPr>
      <w:r>
        <w:rPr>
          <w:sz w:val="28"/>
          <w:szCs w:val="28"/>
        </w:rPr>
        <w:t xml:space="preserve">         </w:t>
      </w:r>
      <w:r>
        <w:t xml:space="preserve">  Vzdělávací oblast: </w:t>
      </w:r>
      <w:r w:rsidRPr="00524913">
        <w:rPr>
          <w:b/>
          <w:bCs/>
        </w:rPr>
        <w:t>Jazyk a jazyková komunikace</w:t>
      </w:r>
    </w:p>
    <w:p w:rsidR="004D1C02" w:rsidRPr="0040529B" w:rsidRDefault="004D1C02" w:rsidP="0040529B">
      <w:pPr>
        <w:rPr>
          <w:rFonts w:ascii="Arial" w:hAnsi="Arial" w:cs="Arial"/>
          <w:sz w:val="24"/>
          <w:szCs w:val="24"/>
        </w:rPr>
      </w:pPr>
      <w:r>
        <w:t xml:space="preserve">             Vzdělávací obor:  </w:t>
      </w:r>
      <w:r w:rsidRPr="00524913">
        <w:rPr>
          <w:b/>
          <w:bCs/>
        </w:rPr>
        <w:t>Ruský jazyk</w:t>
      </w:r>
      <w:r w:rsidRPr="00524913">
        <w:rPr>
          <w:b/>
          <w:bCs/>
        </w:rPr>
        <w:br/>
      </w:r>
      <w:r>
        <w:t xml:space="preserve">             Název:  </w:t>
      </w:r>
      <w:r w:rsidRPr="0040529B">
        <w:rPr>
          <w:b/>
          <w:bCs/>
          <w:sz w:val="24"/>
          <w:szCs w:val="24"/>
        </w:rPr>
        <w:t xml:space="preserve">Práce s textem  </w:t>
      </w:r>
      <w:r w:rsidRPr="0040529B">
        <w:rPr>
          <w:rFonts w:ascii="Arial" w:hAnsi="Arial" w:cs="Arial"/>
          <w:sz w:val="24"/>
          <w:szCs w:val="24"/>
        </w:rPr>
        <w:t>Как найти больше свободного времени</w:t>
      </w:r>
    </w:p>
    <w:p w:rsidR="004D1C02" w:rsidRPr="0040529B" w:rsidRDefault="004D1C02" w:rsidP="0040529B">
      <w:pPr>
        <w:spacing w:line="240" w:lineRule="auto"/>
        <w:rPr>
          <w:sz w:val="24"/>
          <w:szCs w:val="24"/>
        </w:rPr>
      </w:pPr>
      <w:r>
        <w:rPr>
          <w:b/>
          <w:bCs/>
        </w:rPr>
        <w:br/>
      </w:r>
      <w:r>
        <w:t xml:space="preserve">             Číslo operačního programu: </w:t>
      </w:r>
      <w:r>
        <w:rPr>
          <w:b/>
          <w:bCs/>
        </w:rPr>
        <w:t>CZ.1.07/1.4.00/21.348</w:t>
      </w:r>
    </w:p>
    <w:p w:rsidR="004D1C02" w:rsidRDefault="004D1C02" w:rsidP="0040529B">
      <w:pPr>
        <w:spacing w:line="240" w:lineRule="auto"/>
      </w:pPr>
      <w:r>
        <w:t xml:space="preserve">             Název projektu: </w:t>
      </w:r>
      <w:r>
        <w:rPr>
          <w:b/>
          <w:bCs/>
        </w:rPr>
        <w:t>UČÍME SE S RADOSTÍ</w:t>
      </w:r>
    </w:p>
    <w:p w:rsidR="004D1C02" w:rsidRDefault="004D1C02" w:rsidP="0040529B"/>
    <w:p w:rsidR="004D1C02" w:rsidRPr="0040529B" w:rsidRDefault="004D1C02" w:rsidP="004052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9"/>
        </w:tabs>
        <w:rPr>
          <w:b/>
          <w:bCs/>
          <w:sz w:val="28"/>
          <w:szCs w:val="28"/>
        </w:rPr>
      </w:pPr>
      <w:r w:rsidRPr="0040529B">
        <w:rPr>
          <w:b/>
          <w:bCs/>
          <w:sz w:val="28"/>
          <w:szCs w:val="28"/>
        </w:rPr>
        <w:tab/>
        <w:t xml:space="preserve">Práce s textem  </w:t>
      </w:r>
      <w:r w:rsidRPr="0040529B">
        <w:rPr>
          <w:rFonts w:ascii="Arial" w:hAnsi="Arial" w:cs="Arial"/>
          <w:b/>
          <w:bCs/>
          <w:sz w:val="28"/>
          <w:szCs w:val="28"/>
        </w:rPr>
        <w:t>Как найти больше свободного времени</w:t>
      </w:r>
      <w:r w:rsidRPr="0040529B">
        <w:rPr>
          <w:rFonts w:ascii="Arial" w:hAnsi="Arial" w:cs="Arial"/>
          <w:b/>
          <w:bCs/>
          <w:sz w:val="28"/>
          <w:szCs w:val="28"/>
        </w:rPr>
        <w:tab/>
      </w:r>
    </w:p>
    <w:p w:rsidR="004D1C02" w:rsidRDefault="004D1C02" w:rsidP="0040529B"/>
    <w:p w:rsidR="004D1C02" w:rsidRPr="00B97D0B" w:rsidRDefault="004D1C02" w:rsidP="0040529B">
      <w:pPr>
        <w:rPr>
          <w:rFonts w:ascii="Arial" w:hAnsi="Arial" w:cs="Arial"/>
          <w:b/>
          <w:bCs/>
        </w:rPr>
      </w:pPr>
      <w:r w:rsidRPr="00B97D0B">
        <w:rPr>
          <w:rFonts w:ascii="Arial" w:hAnsi="Arial" w:cs="Arial"/>
          <w:b/>
          <w:bCs/>
        </w:rPr>
        <w:t xml:space="preserve">Anotace: </w:t>
      </w:r>
    </w:p>
    <w:p w:rsidR="004D1C02" w:rsidRDefault="004D1C02" w:rsidP="0040529B">
      <w:pPr>
        <w:rPr>
          <w:rFonts w:ascii="Arial" w:hAnsi="Arial" w:cs="Arial"/>
        </w:rPr>
      </w:pPr>
      <w:r>
        <w:rPr>
          <w:rFonts w:ascii="Arial" w:hAnsi="Arial" w:cs="Arial"/>
        </w:rPr>
        <w:t>Žáci pracují se souvislým textem, odhadují významový obsah toho, co přečetli, odpovídají na otázky, které souvisí s přečteným textem. Mohou pracovat se slovníkem.</w:t>
      </w:r>
    </w:p>
    <w:p w:rsidR="004D1C02" w:rsidRDefault="004D1C02" w:rsidP="0040529B">
      <w:pPr>
        <w:rPr>
          <w:rFonts w:ascii="Arial" w:hAnsi="Arial" w:cs="Arial"/>
        </w:rPr>
      </w:pPr>
    </w:p>
    <w:p w:rsidR="004D1C02" w:rsidRDefault="004D1C02" w:rsidP="0040529B">
      <w:pPr>
        <w:rPr>
          <w:rFonts w:ascii="Arial" w:hAnsi="Arial" w:cs="Arial"/>
          <w:b/>
          <w:bCs/>
        </w:rPr>
      </w:pPr>
      <w:r w:rsidRPr="00524913">
        <w:rPr>
          <w:rFonts w:ascii="Arial" w:hAnsi="Arial" w:cs="Arial"/>
          <w:b/>
          <w:bCs/>
        </w:rPr>
        <w:t>Použitá literatura</w:t>
      </w:r>
    </w:p>
    <w:p w:rsidR="004D1C02" w:rsidRDefault="004D1C02" w:rsidP="00017D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Kolektiv autorů Lingea s.r.o., Rusko-český česko-ruský kapesní slovník. Brno, Lingea, 2010. ISBN 978-80-87062-30-2</w:t>
      </w:r>
    </w:p>
    <w:p w:rsidR="004D1C02" w:rsidRDefault="004D1C02" w:rsidP="00017D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Kolektiv autorů, Ruský jazyk 6. Praha, SPN, 1989. ISBN 80-04-24006-2, str.210</w:t>
      </w:r>
    </w:p>
    <w:p w:rsidR="004D1C02" w:rsidRDefault="004D1C02" w:rsidP="00017D04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text zkrácen a upraven pro potřeby výuky</w:t>
      </w:r>
    </w:p>
    <w:p w:rsidR="004D1C02" w:rsidRDefault="004D1C02" w:rsidP="0040529B">
      <w:pPr>
        <w:rPr>
          <w:rFonts w:ascii="Arial" w:hAnsi="Arial" w:cs="Arial"/>
        </w:rPr>
      </w:pPr>
    </w:p>
    <w:p w:rsidR="004D1C02" w:rsidRDefault="004D1C02" w:rsidP="0040529B"/>
    <w:p w:rsidR="004D1C02" w:rsidRPr="00524913" w:rsidRDefault="004D1C02" w:rsidP="004F039C">
      <w:pPr>
        <w:jc w:val="both"/>
        <w:rPr>
          <w:rFonts w:ascii="Arial" w:hAnsi="Arial" w:cs="Arial"/>
          <w:b/>
          <w:bCs/>
          <w:sz w:val="36"/>
          <w:szCs w:val="36"/>
        </w:rPr>
      </w:pPr>
      <w:r w:rsidRPr="00524913">
        <w:rPr>
          <w:rFonts w:ascii="Arial" w:hAnsi="Arial" w:cs="Arial"/>
          <w:b/>
          <w:bCs/>
          <w:sz w:val="36"/>
          <w:szCs w:val="36"/>
        </w:rPr>
        <w:t>Как найти больше свободного времени</w:t>
      </w:r>
    </w:p>
    <w:p w:rsidR="004D1C02" w:rsidRPr="004F039C" w:rsidRDefault="004D1C02" w:rsidP="004F039C">
      <w:pPr>
        <w:jc w:val="both"/>
        <w:rPr>
          <w:rFonts w:ascii="Arial" w:hAnsi="Arial" w:cs="Arial"/>
          <w:sz w:val="36"/>
          <w:szCs w:val="36"/>
        </w:rPr>
      </w:pPr>
      <w:r w:rsidRPr="004F039C">
        <w:rPr>
          <w:rFonts w:ascii="Arial" w:hAnsi="Arial" w:cs="Arial"/>
          <w:sz w:val="36"/>
          <w:szCs w:val="36"/>
        </w:rPr>
        <w:t>Как найти больше свобо</w:t>
      </w:r>
      <w:r>
        <w:rPr>
          <w:rFonts w:ascii="Arial" w:hAnsi="Arial" w:cs="Arial"/>
          <w:sz w:val="36"/>
          <w:szCs w:val="36"/>
        </w:rPr>
        <w:t>дного времени? Как делать уроки</w:t>
      </w:r>
      <w:r w:rsidRPr="004F039C">
        <w:rPr>
          <w:rFonts w:ascii="Arial" w:hAnsi="Arial" w:cs="Arial"/>
          <w:sz w:val="36"/>
          <w:szCs w:val="36"/>
        </w:rPr>
        <w:t xml:space="preserve">? На эти вопросы отвечал один русский учитель. Он много лет жил и </w:t>
      </w:r>
      <w:r w:rsidRPr="00976EE8">
        <w:rPr>
          <w:rFonts w:ascii="Arial" w:hAnsi="Arial" w:cs="Arial"/>
          <w:sz w:val="36"/>
          <w:szCs w:val="36"/>
          <w:u w:val="single"/>
        </w:rPr>
        <w:t xml:space="preserve">работал </w:t>
      </w:r>
      <w:r w:rsidRPr="004F039C">
        <w:rPr>
          <w:rFonts w:ascii="Arial" w:hAnsi="Arial" w:cs="Arial"/>
          <w:sz w:val="36"/>
          <w:szCs w:val="36"/>
        </w:rPr>
        <w:t xml:space="preserve">в деревне на Украине. Он очень любил детей. Он писал о них в своих  книгах.  Oн хорошо </w:t>
      </w:r>
      <w:r w:rsidRPr="004F039C">
        <w:rPr>
          <w:rFonts w:ascii="Arial" w:hAnsi="Arial" w:cs="Arial"/>
          <w:sz w:val="36"/>
          <w:szCs w:val="36"/>
          <w:u w:val="single"/>
        </w:rPr>
        <w:t xml:space="preserve">знал </w:t>
      </w:r>
      <w:r w:rsidRPr="004F039C">
        <w:rPr>
          <w:rFonts w:ascii="Arial" w:hAnsi="Arial" w:cs="Arial"/>
          <w:sz w:val="36"/>
          <w:szCs w:val="36"/>
        </w:rPr>
        <w:t xml:space="preserve"> мальчиков и девочек и хотел, чтобы им было лучше и интереснее </w:t>
      </w:r>
      <w:r w:rsidRPr="004F039C">
        <w:rPr>
          <w:rFonts w:ascii="Arial" w:hAnsi="Arial" w:cs="Arial"/>
          <w:sz w:val="36"/>
          <w:szCs w:val="36"/>
          <w:u w:val="single"/>
        </w:rPr>
        <w:t>учиться</w:t>
      </w:r>
      <w:r w:rsidRPr="004F039C">
        <w:rPr>
          <w:rFonts w:ascii="Arial" w:hAnsi="Arial" w:cs="Arial"/>
          <w:sz w:val="36"/>
          <w:szCs w:val="36"/>
        </w:rPr>
        <w:t>.</w:t>
      </w:r>
    </w:p>
    <w:p w:rsidR="004D1C02" w:rsidRPr="004F039C" w:rsidRDefault="004D1C02" w:rsidP="004F039C">
      <w:pPr>
        <w:jc w:val="both"/>
        <w:rPr>
          <w:rFonts w:ascii="Arial" w:hAnsi="Arial" w:cs="Arial"/>
          <w:sz w:val="36"/>
          <w:szCs w:val="36"/>
        </w:rPr>
      </w:pPr>
      <w:r w:rsidRPr="004F039C">
        <w:rPr>
          <w:rFonts w:ascii="Arial" w:hAnsi="Arial" w:cs="Arial"/>
          <w:sz w:val="36"/>
          <w:szCs w:val="36"/>
        </w:rPr>
        <w:t xml:space="preserve">Этот человек </w:t>
      </w:r>
      <w:r w:rsidRPr="004F039C">
        <w:rPr>
          <w:rFonts w:ascii="Arial" w:hAnsi="Arial" w:cs="Arial"/>
          <w:sz w:val="36"/>
          <w:szCs w:val="36"/>
          <w:u w:val="single"/>
        </w:rPr>
        <w:t>писал</w:t>
      </w:r>
      <w:r w:rsidRPr="004F039C">
        <w:rPr>
          <w:rFonts w:ascii="Arial" w:hAnsi="Arial" w:cs="Arial"/>
          <w:sz w:val="36"/>
          <w:szCs w:val="36"/>
        </w:rPr>
        <w:t xml:space="preserve">, что быстро </w:t>
      </w:r>
      <w:r w:rsidRPr="004F039C">
        <w:rPr>
          <w:rFonts w:ascii="Arial" w:hAnsi="Arial" w:cs="Arial"/>
          <w:sz w:val="36"/>
          <w:szCs w:val="36"/>
          <w:u w:val="single"/>
        </w:rPr>
        <w:t xml:space="preserve">делает </w:t>
      </w:r>
      <w:r w:rsidRPr="004F039C">
        <w:rPr>
          <w:rFonts w:ascii="Arial" w:hAnsi="Arial" w:cs="Arial"/>
          <w:sz w:val="36"/>
          <w:szCs w:val="36"/>
        </w:rPr>
        <w:t>уроки тот ученик,</w:t>
      </w:r>
      <w:r>
        <w:rPr>
          <w:rFonts w:ascii="Arial" w:hAnsi="Arial" w:cs="Arial"/>
          <w:sz w:val="36"/>
          <w:szCs w:val="36"/>
        </w:rPr>
        <w:t xml:space="preserve"> который много </w:t>
      </w:r>
      <w:r w:rsidRPr="004F039C">
        <w:rPr>
          <w:rFonts w:ascii="Arial" w:hAnsi="Arial" w:cs="Arial"/>
          <w:sz w:val="36"/>
          <w:szCs w:val="36"/>
          <w:u w:val="single"/>
        </w:rPr>
        <w:t>читает</w:t>
      </w:r>
      <w:r w:rsidRPr="004F039C"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 xml:space="preserve"> </w:t>
      </w:r>
      <w:r w:rsidRPr="004F039C">
        <w:rPr>
          <w:rFonts w:ascii="Arial" w:hAnsi="Arial" w:cs="Arial"/>
          <w:sz w:val="36"/>
          <w:szCs w:val="36"/>
        </w:rPr>
        <w:t>Но чтобы читатъ книги, нужно много свободного времени. А где его взять? Значит,</w:t>
      </w:r>
      <w:r>
        <w:rPr>
          <w:rFonts w:ascii="Arial" w:hAnsi="Arial" w:cs="Arial"/>
          <w:sz w:val="36"/>
          <w:szCs w:val="36"/>
        </w:rPr>
        <w:t xml:space="preserve"> нa</w:t>
      </w:r>
      <w:r w:rsidRPr="004F039C">
        <w:rPr>
          <w:rFonts w:ascii="Arial" w:hAnsi="Arial" w:cs="Arial"/>
          <w:sz w:val="36"/>
          <w:szCs w:val="36"/>
        </w:rPr>
        <w:t xml:space="preserve">до быстро делать уроки. Как </w:t>
      </w:r>
      <w:r w:rsidRPr="004F039C">
        <w:rPr>
          <w:rFonts w:ascii="Arial" w:hAnsi="Arial" w:cs="Arial"/>
          <w:sz w:val="36"/>
          <w:szCs w:val="36"/>
          <w:u w:val="single"/>
        </w:rPr>
        <w:t>решить</w:t>
      </w:r>
      <w:r w:rsidRPr="004F039C">
        <w:rPr>
          <w:rFonts w:ascii="Arial" w:hAnsi="Arial" w:cs="Arial"/>
          <w:sz w:val="36"/>
          <w:szCs w:val="36"/>
        </w:rPr>
        <w:t xml:space="preserve"> этот трудный вопрос?</w:t>
      </w:r>
    </w:p>
    <w:p w:rsidR="004D1C02" w:rsidRPr="004F039C" w:rsidRDefault="004D1C02" w:rsidP="004F039C">
      <w:pPr>
        <w:jc w:val="both"/>
        <w:rPr>
          <w:rFonts w:ascii="Arial" w:hAnsi="Arial" w:cs="Arial"/>
          <w:sz w:val="36"/>
          <w:szCs w:val="36"/>
        </w:rPr>
      </w:pPr>
      <w:r w:rsidRPr="004F039C">
        <w:rPr>
          <w:rFonts w:ascii="Arial" w:hAnsi="Arial" w:cs="Arial"/>
          <w:sz w:val="36"/>
          <w:szCs w:val="36"/>
        </w:rPr>
        <w:t xml:space="preserve">Учтель </w:t>
      </w:r>
      <w:r w:rsidRPr="004F039C">
        <w:rPr>
          <w:rFonts w:ascii="Arial" w:hAnsi="Arial" w:cs="Arial"/>
          <w:sz w:val="36"/>
          <w:szCs w:val="36"/>
          <w:u w:val="single"/>
        </w:rPr>
        <w:t>ответил</w:t>
      </w:r>
      <w:r w:rsidRPr="004F039C">
        <w:rPr>
          <w:rFonts w:ascii="Arial" w:hAnsi="Arial" w:cs="Arial"/>
          <w:sz w:val="36"/>
          <w:szCs w:val="36"/>
        </w:rPr>
        <w:t xml:space="preserve"> на этот вопрос так: после школы cовсем не надо делать уроки. После школы надо заниматься спортом, читатъ книги, заниматъся в кружках. Это ваше свободное время.</w:t>
      </w:r>
    </w:p>
    <w:p w:rsidR="004D1C02" w:rsidRPr="004F039C" w:rsidRDefault="004D1C02" w:rsidP="004F039C">
      <w:pPr>
        <w:jc w:val="both"/>
        <w:rPr>
          <w:rFonts w:ascii="Arial" w:hAnsi="Arial" w:cs="Arial"/>
          <w:sz w:val="36"/>
          <w:szCs w:val="36"/>
        </w:rPr>
      </w:pPr>
      <w:r w:rsidRPr="004F039C">
        <w:rPr>
          <w:rFonts w:ascii="Arial" w:hAnsi="Arial" w:cs="Arial"/>
          <w:sz w:val="36"/>
          <w:szCs w:val="36"/>
        </w:rPr>
        <w:t xml:space="preserve">Когда же делать уроки? Он говорил, что уроки нáдо делать только утром. Вставать надо в шестъ часов утра. Утром уроки </w:t>
      </w:r>
      <w:r w:rsidRPr="004F039C">
        <w:rPr>
          <w:rFonts w:ascii="Arial" w:hAnsi="Arial" w:cs="Arial"/>
          <w:sz w:val="36"/>
          <w:szCs w:val="36"/>
          <w:u w:val="single"/>
        </w:rPr>
        <w:t>учитъ</w:t>
      </w:r>
      <w:r w:rsidRPr="004F039C">
        <w:rPr>
          <w:rFonts w:ascii="Arial" w:hAnsi="Arial" w:cs="Arial"/>
          <w:sz w:val="36"/>
          <w:szCs w:val="36"/>
        </w:rPr>
        <w:t xml:space="preserve"> лучше, чем после школы. Утром голова работает лучше. Все задания</w:t>
      </w:r>
      <w:r>
        <w:rPr>
          <w:rFonts w:ascii="Arial" w:hAnsi="Arial" w:cs="Arial"/>
          <w:sz w:val="36"/>
          <w:szCs w:val="36"/>
        </w:rPr>
        <w:t>,</w:t>
      </w:r>
      <w:r w:rsidRPr="004F039C">
        <w:rPr>
          <w:rFonts w:ascii="Arial" w:hAnsi="Arial" w:cs="Arial"/>
          <w:sz w:val="36"/>
          <w:szCs w:val="36"/>
        </w:rPr>
        <w:t xml:space="preserve">  упражнения можно сделать быстрее.</w:t>
      </w:r>
    </w:p>
    <w:p w:rsidR="004D1C02" w:rsidRDefault="004D1C02" w:rsidP="00B17C05"/>
    <w:p w:rsidR="004D1C02" w:rsidRPr="00976EE8" w:rsidRDefault="004D1C02" w:rsidP="00B17C05">
      <w:pPr>
        <w:rPr>
          <w:rFonts w:ascii="Arial" w:hAnsi="Arial" w:cs="Arial"/>
          <w:sz w:val="28"/>
          <w:szCs w:val="28"/>
          <w:u w:val="single"/>
        </w:rPr>
      </w:pPr>
      <w:r w:rsidRPr="00976EE8">
        <w:rPr>
          <w:rFonts w:ascii="Arial" w:hAnsi="Arial" w:cs="Arial"/>
          <w:sz w:val="28"/>
          <w:szCs w:val="28"/>
          <w:u w:val="single"/>
        </w:rPr>
        <w:t>Отвечайте на вопросы:</w:t>
      </w:r>
    </w:p>
    <w:p w:rsidR="004D1C02" w:rsidRPr="00976EE8" w:rsidRDefault="004D1C02" w:rsidP="00976EE8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>Где жил</w:t>
      </w:r>
      <w:r>
        <w:rPr>
          <w:rFonts w:ascii="Arial" w:hAnsi="Arial" w:cs="Arial"/>
          <w:sz w:val="28"/>
          <w:szCs w:val="28"/>
        </w:rPr>
        <w:t xml:space="preserve"> учитель?   ……………………………………………………………………………..</w:t>
      </w:r>
    </w:p>
    <w:p w:rsidR="004D1C02" w:rsidRDefault="004D1C02" w:rsidP="00976EE8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 xml:space="preserve">Кого он любил?  </w:t>
      </w:r>
    </w:p>
    <w:p w:rsidR="004D1C02" w:rsidRPr="00976EE8" w:rsidRDefault="004D1C02" w:rsidP="00976EE8">
      <w:pPr>
        <w:ind w:left="360" w:firstLine="348"/>
        <w:rPr>
          <w:rFonts w:ascii="Arial" w:hAnsi="Arial" w:cs="Arial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>……………………………………………………………………………..</w:t>
      </w:r>
    </w:p>
    <w:p w:rsidR="004D1C02" w:rsidRDefault="004D1C02" w:rsidP="002C206C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 xml:space="preserve">Что Василий писал? </w:t>
      </w:r>
    </w:p>
    <w:p w:rsidR="004D1C02" w:rsidRDefault="004D1C02" w:rsidP="00976EE8">
      <w:pPr>
        <w:pStyle w:val="ListParagraph"/>
        <w:rPr>
          <w:rFonts w:ascii="Arial" w:hAnsi="Arial" w:cs="Arial"/>
          <w:sz w:val="28"/>
          <w:szCs w:val="28"/>
        </w:rPr>
      </w:pPr>
    </w:p>
    <w:p w:rsidR="004D1C02" w:rsidRPr="00976EE8" w:rsidRDefault="004D1C02" w:rsidP="00976EE8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……………………………………………………………………………..</w:t>
      </w:r>
    </w:p>
    <w:p w:rsidR="004D1C02" w:rsidRPr="00976EE8" w:rsidRDefault="004D1C02" w:rsidP="00976EE8">
      <w:pPr>
        <w:pStyle w:val="ListParagraph"/>
        <w:rPr>
          <w:rFonts w:ascii="Arial" w:hAnsi="Arial" w:cs="Arial"/>
          <w:sz w:val="28"/>
          <w:szCs w:val="28"/>
        </w:rPr>
      </w:pPr>
    </w:p>
    <w:p w:rsidR="004D1C02" w:rsidRDefault="004D1C02" w:rsidP="00976EE8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 xml:space="preserve">Когда надо делать уроки?  </w:t>
      </w:r>
    </w:p>
    <w:p w:rsidR="004D1C02" w:rsidRDefault="004D1C02" w:rsidP="00976EE8">
      <w:pPr>
        <w:pStyle w:val="ListParagraph"/>
        <w:rPr>
          <w:rFonts w:ascii="Arial" w:hAnsi="Arial" w:cs="Arial"/>
          <w:sz w:val="28"/>
          <w:szCs w:val="28"/>
        </w:rPr>
      </w:pPr>
    </w:p>
    <w:p w:rsidR="004D1C02" w:rsidRPr="00976EE8" w:rsidRDefault="004D1C02" w:rsidP="00976EE8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……………………………………………………………………………..</w:t>
      </w:r>
    </w:p>
    <w:p w:rsidR="004D1C02" w:rsidRPr="00976EE8" w:rsidRDefault="004D1C02" w:rsidP="00976EE8">
      <w:pPr>
        <w:pStyle w:val="ListParagraph"/>
        <w:rPr>
          <w:rFonts w:ascii="Arial" w:hAnsi="Arial" w:cs="Arial"/>
          <w:sz w:val="28"/>
          <w:szCs w:val="28"/>
        </w:rPr>
      </w:pPr>
    </w:p>
    <w:p w:rsidR="004D1C02" w:rsidRDefault="004D1C02" w:rsidP="00976EE8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Когда надо  </w:t>
      </w:r>
      <w:r w:rsidRPr="00976EE8">
        <w:rPr>
          <w:rFonts w:ascii="Arial" w:hAnsi="Arial" w:cs="Arial"/>
          <w:sz w:val="28"/>
          <w:szCs w:val="28"/>
        </w:rPr>
        <w:t xml:space="preserve">вставать.  </w:t>
      </w:r>
    </w:p>
    <w:p w:rsidR="004D1C02" w:rsidRDefault="004D1C02" w:rsidP="00976EE8">
      <w:pPr>
        <w:pStyle w:val="ListParagraph"/>
        <w:rPr>
          <w:rFonts w:ascii="Arial" w:hAnsi="Arial" w:cs="Arial"/>
          <w:sz w:val="28"/>
          <w:szCs w:val="28"/>
        </w:rPr>
      </w:pPr>
    </w:p>
    <w:p w:rsidR="004D1C02" w:rsidRPr="00976EE8" w:rsidRDefault="004D1C02" w:rsidP="00976EE8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……………………………………………………………………………..</w:t>
      </w:r>
    </w:p>
    <w:p w:rsidR="004D1C02" w:rsidRPr="00976EE8" w:rsidRDefault="004D1C02" w:rsidP="00976EE8">
      <w:pPr>
        <w:pStyle w:val="ListParagraph"/>
        <w:rPr>
          <w:rFonts w:ascii="Arial" w:hAnsi="Arial" w:cs="Arial"/>
          <w:sz w:val="28"/>
          <w:szCs w:val="28"/>
        </w:rPr>
      </w:pPr>
    </w:p>
    <w:p w:rsidR="004D1C02" w:rsidRPr="00976EE8" w:rsidRDefault="004D1C02" w:rsidP="00B17C05">
      <w:pPr>
        <w:rPr>
          <w:rFonts w:ascii="Arial" w:hAnsi="Arial" w:cs="Arial"/>
          <w:sz w:val="28"/>
          <w:szCs w:val="28"/>
        </w:rPr>
      </w:pPr>
    </w:p>
    <w:p w:rsidR="004D1C02" w:rsidRPr="00976EE8" w:rsidRDefault="004D1C02" w:rsidP="00B17C05">
      <w:pPr>
        <w:rPr>
          <w:rFonts w:ascii="Arial" w:hAnsi="Arial" w:cs="Arial"/>
          <w:color w:val="000000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Переве</w:t>
      </w:r>
      <w:r w:rsidRPr="00976EE8">
        <w:rPr>
          <w:rFonts w:ascii="Arial" w:hAnsi="Arial" w:cs="Arial"/>
          <w:color w:val="000000"/>
          <w:sz w:val="28"/>
          <w:szCs w:val="28"/>
          <w:u w:val="single"/>
        </w:rPr>
        <w:t>д</w:t>
      </w:r>
      <w:r>
        <w:rPr>
          <w:rFonts w:ascii="Arial" w:hAnsi="Arial" w:cs="Arial"/>
          <w:color w:val="000000"/>
          <w:sz w:val="28"/>
          <w:szCs w:val="28"/>
          <w:u w:val="single"/>
        </w:rPr>
        <w:t>и</w:t>
      </w:r>
      <w:r w:rsidRPr="00524913">
        <w:rPr>
          <w:rFonts w:ascii="Arial" w:hAnsi="Arial" w:cs="Arial"/>
          <w:color w:val="000000"/>
          <w:sz w:val="28"/>
          <w:szCs w:val="28"/>
          <w:u w:val="single"/>
        </w:rPr>
        <w:t>те</w:t>
      </w:r>
      <w:r>
        <w:rPr>
          <w:rFonts w:ascii="Arial" w:hAnsi="Arial" w:cs="Arial"/>
          <w:color w:val="000000"/>
          <w:sz w:val="28"/>
          <w:szCs w:val="28"/>
          <w:u w:val="single"/>
        </w:rPr>
        <w:t xml:space="preserve"> на свой язык </w:t>
      </w:r>
      <w:r w:rsidRPr="00976EE8">
        <w:rPr>
          <w:rFonts w:ascii="Arial" w:hAnsi="Arial" w:cs="Arial"/>
          <w:color w:val="000000"/>
          <w:sz w:val="28"/>
          <w:szCs w:val="28"/>
          <w:u w:val="single"/>
        </w:rPr>
        <w:t xml:space="preserve"> слова</w:t>
      </w:r>
      <w:r>
        <w:rPr>
          <w:rFonts w:ascii="Arial" w:hAnsi="Arial" w:cs="Arial"/>
          <w:color w:val="000000"/>
          <w:sz w:val="28"/>
          <w:szCs w:val="28"/>
          <w:u w:val="single"/>
        </w:rPr>
        <w:t>,  упражнение вa</w:t>
      </w:r>
      <w:r w:rsidRPr="00524913">
        <w:rPr>
          <w:rFonts w:ascii="Arial" w:hAnsi="Arial" w:cs="Arial"/>
          <w:color w:val="000000"/>
          <w:sz w:val="28"/>
          <w:szCs w:val="28"/>
          <w:u w:val="single"/>
        </w:rPr>
        <w:t>м</w:t>
      </w:r>
      <w:r>
        <w:rPr>
          <w:rFonts w:ascii="Arial" w:hAnsi="Arial" w:cs="Arial"/>
          <w:color w:val="000000"/>
          <w:sz w:val="28"/>
          <w:szCs w:val="28"/>
          <w:u w:val="single"/>
        </w:rPr>
        <w:t xml:space="preserve"> </w:t>
      </w:r>
      <w:r w:rsidRPr="00524913">
        <w:rPr>
          <w:rFonts w:ascii="Arial" w:hAnsi="Arial" w:cs="Arial"/>
          <w:color w:val="000000"/>
          <w:sz w:val="28"/>
          <w:szCs w:val="28"/>
          <w:u w:val="single"/>
        </w:rPr>
        <w:t xml:space="preserve"> поможет.</w:t>
      </w:r>
      <w:r w:rsidRPr="00976EE8"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4D1C02" w:rsidRPr="00976EE8" w:rsidRDefault="004D1C02" w:rsidP="00B17C05">
      <w:pPr>
        <w:rPr>
          <w:rFonts w:ascii="Arial" w:hAnsi="Arial" w:cs="Arial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>свободное время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</w:p>
    <w:p w:rsidR="004D1C02" w:rsidRPr="00976EE8" w:rsidRDefault="004D1C02" w:rsidP="00B17C05">
      <w:pPr>
        <w:rPr>
          <w:rFonts w:ascii="Arial" w:hAnsi="Arial" w:cs="Arial"/>
          <w:color w:val="000000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>лучше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</w:p>
    <w:p w:rsidR="004D1C02" w:rsidRPr="00976EE8" w:rsidRDefault="004D1C02" w:rsidP="00B17C05">
      <w:pPr>
        <w:rPr>
          <w:rFonts w:ascii="Arial" w:hAnsi="Arial" w:cs="Arial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>быстро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</w:t>
      </w:r>
    </w:p>
    <w:p w:rsidR="004D1C02" w:rsidRPr="00976EE8" w:rsidRDefault="004D1C02" w:rsidP="00B17C05">
      <w:pPr>
        <w:rPr>
          <w:rFonts w:ascii="Arial" w:hAnsi="Arial" w:cs="Arial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>трудный вопрос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………………………………………….</w:t>
      </w:r>
    </w:p>
    <w:p w:rsidR="004D1C02" w:rsidRPr="00976EE8" w:rsidRDefault="004D1C02" w:rsidP="00B17C05">
      <w:pPr>
        <w:rPr>
          <w:rFonts w:ascii="Arial" w:hAnsi="Arial" w:cs="Arial"/>
          <w:color w:val="000000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>упражнения</w:t>
      </w:r>
    </w:p>
    <w:p w:rsidR="004D1C02" w:rsidRPr="00976EE8" w:rsidRDefault="004D1C02" w:rsidP="00B17C05">
      <w:pPr>
        <w:rPr>
          <w:rFonts w:ascii="Arial" w:hAnsi="Arial" w:cs="Arial"/>
          <w:color w:val="000000"/>
          <w:sz w:val="28"/>
          <w:szCs w:val="28"/>
        </w:rPr>
      </w:pPr>
    </w:p>
    <w:p w:rsidR="004D1C02" w:rsidRPr="00976EE8" w:rsidRDefault="004D1C02" w:rsidP="00B17C05">
      <w:pPr>
        <w:rPr>
          <w:rFonts w:ascii="Arial" w:hAnsi="Arial" w:cs="Arial"/>
          <w:color w:val="000000"/>
          <w:sz w:val="28"/>
          <w:szCs w:val="28"/>
          <w:u w:val="single"/>
        </w:rPr>
      </w:pPr>
      <w:r w:rsidRPr="00976EE8">
        <w:rPr>
          <w:rFonts w:ascii="Arial" w:hAnsi="Arial" w:cs="Arial"/>
          <w:color w:val="000000"/>
          <w:sz w:val="28"/>
          <w:szCs w:val="28"/>
          <w:u w:val="single"/>
        </w:rPr>
        <w:t>Напишите подчеркнутые глаголы из текста на 2-м лице единственного числа настоящего времени:</w:t>
      </w:r>
    </w:p>
    <w:p w:rsidR="004D1C02" w:rsidRDefault="004D1C02" w:rsidP="002146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……………………….</w:t>
      </w:r>
    </w:p>
    <w:p w:rsidR="004D1C02" w:rsidRDefault="004D1C02" w:rsidP="002146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……………………….</w:t>
      </w:r>
    </w:p>
    <w:p w:rsidR="004D1C02" w:rsidRDefault="004D1C02" w:rsidP="002146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……………………….</w:t>
      </w:r>
    </w:p>
    <w:p w:rsidR="004D1C02" w:rsidRDefault="004D1C02" w:rsidP="002146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……………………….</w:t>
      </w:r>
    </w:p>
    <w:p w:rsidR="004D1C02" w:rsidRDefault="004D1C02" w:rsidP="002146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……………………….</w:t>
      </w:r>
    </w:p>
    <w:p w:rsidR="004D1C02" w:rsidRDefault="004D1C02" w:rsidP="00976EE8">
      <w:pPr>
        <w:rPr>
          <w:rFonts w:ascii="Arial" w:hAnsi="Arial" w:cs="Arial"/>
          <w:sz w:val="28"/>
          <w:szCs w:val="28"/>
        </w:rPr>
      </w:pPr>
    </w:p>
    <w:p w:rsidR="004D1C02" w:rsidRPr="00976EE8" w:rsidRDefault="004D1C02" w:rsidP="00976EE8">
      <w:pPr>
        <w:rPr>
          <w:rFonts w:ascii="Arial" w:hAnsi="Arial" w:cs="Arial"/>
          <w:color w:val="FF0000"/>
          <w:sz w:val="40"/>
          <w:szCs w:val="40"/>
        </w:rPr>
      </w:pPr>
      <w:r w:rsidRPr="00976EE8">
        <w:rPr>
          <w:rFonts w:ascii="Arial" w:hAnsi="Arial" w:cs="Arial"/>
          <w:color w:val="FF0000"/>
          <w:sz w:val="40"/>
          <w:szCs w:val="40"/>
        </w:rPr>
        <w:t>Решение</w:t>
      </w:r>
    </w:p>
    <w:p w:rsidR="004D1C02" w:rsidRPr="00976EE8" w:rsidRDefault="004D1C02" w:rsidP="00976EE8">
      <w:pPr>
        <w:rPr>
          <w:rFonts w:ascii="Arial" w:hAnsi="Arial" w:cs="Arial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>Отвечайте на вопросы:</w:t>
      </w:r>
    </w:p>
    <w:p w:rsidR="004D1C02" w:rsidRPr="00976EE8" w:rsidRDefault="004D1C02" w:rsidP="00976EE8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 xml:space="preserve">Где жил учитель?   </w:t>
      </w:r>
      <w:r w:rsidRPr="00976EE8">
        <w:rPr>
          <w:rFonts w:ascii="Arial" w:hAnsi="Arial" w:cs="Arial"/>
          <w:color w:val="FF0000"/>
          <w:sz w:val="28"/>
          <w:szCs w:val="28"/>
        </w:rPr>
        <w:t>Yчитель  жил  в деревни на Украине</w:t>
      </w:r>
      <w:r>
        <w:rPr>
          <w:rFonts w:ascii="Arial" w:hAnsi="Arial" w:cs="Arial"/>
          <w:color w:val="FF0000"/>
          <w:sz w:val="28"/>
          <w:szCs w:val="28"/>
        </w:rPr>
        <w:t>.</w:t>
      </w:r>
    </w:p>
    <w:p w:rsidR="004D1C02" w:rsidRPr="00976EE8" w:rsidRDefault="004D1C02" w:rsidP="00976EE8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 xml:space="preserve">Кого он любил?  </w:t>
      </w:r>
      <w:r w:rsidRPr="00976EE8">
        <w:rPr>
          <w:rFonts w:ascii="Arial" w:hAnsi="Arial" w:cs="Arial"/>
          <w:color w:val="FF0000"/>
          <w:sz w:val="28"/>
          <w:szCs w:val="28"/>
        </w:rPr>
        <w:t>Он любил мальчиков и девочек/детей.</w:t>
      </w:r>
    </w:p>
    <w:p w:rsidR="004D1C02" w:rsidRPr="00976EE8" w:rsidRDefault="004D1C02" w:rsidP="00976EE8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 xml:space="preserve">Что Василий писал? </w:t>
      </w:r>
      <w:r w:rsidRPr="00976EE8">
        <w:rPr>
          <w:rFonts w:ascii="Arial" w:hAnsi="Arial" w:cs="Arial"/>
          <w:color w:val="FF0000"/>
          <w:sz w:val="28"/>
          <w:szCs w:val="28"/>
        </w:rPr>
        <w:t>Василий  писал  книги.</w:t>
      </w:r>
    </w:p>
    <w:p w:rsidR="004D1C02" w:rsidRPr="00976EE8" w:rsidRDefault="004D1C02" w:rsidP="00976EE8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 xml:space="preserve">Когда надо делать уроки?  </w:t>
      </w:r>
      <w:r w:rsidRPr="00976EE8">
        <w:rPr>
          <w:rFonts w:ascii="Arial" w:hAnsi="Arial" w:cs="Arial"/>
          <w:color w:val="FF0000"/>
          <w:sz w:val="28"/>
          <w:szCs w:val="28"/>
        </w:rPr>
        <w:t>Yроки нaдо делать только утром</w:t>
      </w:r>
      <w:r>
        <w:rPr>
          <w:rFonts w:ascii="Arial" w:hAnsi="Arial" w:cs="Arial"/>
          <w:color w:val="FF0000"/>
          <w:sz w:val="28"/>
          <w:szCs w:val="28"/>
        </w:rPr>
        <w:t>.</w:t>
      </w:r>
    </w:p>
    <w:p w:rsidR="004D1C02" w:rsidRPr="00976EE8" w:rsidRDefault="004D1C02" w:rsidP="00976EE8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 xml:space="preserve">Когда надо  Вставать.  </w:t>
      </w:r>
      <w:r w:rsidRPr="00976EE8">
        <w:rPr>
          <w:rFonts w:ascii="Arial" w:hAnsi="Arial" w:cs="Arial"/>
          <w:color w:val="FF0000"/>
          <w:sz w:val="28"/>
          <w:szCs w:val="28"/>
        </w:rPr>
        <w:t>Вставать надо в шестъ часов утра.</w:t>
      </w:r>
    </w:p>
    <w:p w:rsidR="004D1C02" w:rsidRPr="00976EE8" w:rsidRDefault="004D1C02" w:rsidP="00976EE8">
      <w:pPr>
        <w:rPr>
          <w:rFonts w:ascii="Arial" w:hAnsi="Arial" w:cs="Arial"/>
          <w:sz w:val="28"/>
          <w:szCs w:val="28"/>
        </w:rPr>
      </w:pPr>
    </w:p>
    <w:p w:rsidR="004D1C02" w:rsidRPr="00976EE8" w:rsidRDefault="004D1C02" w:rsidP="00976EE8">
      <w:pPr>
        <w:rPr>
          <w:rFonts w:ascii="Arial" w:hAnsi="Arial" w:cs="Arial"/>
          <w:color w:val="000000"/>
          <w:sz w:val="28"/>
          <w:szCs w:val="28"/>
        </w:rPr>
      </w:pPr>
      <w:r w:rsidRPr="00976EE8">
        <w:rPr>
          <w:rFonts w:ascii="Arial" w:hAnsi="Arial" w:cs="Arial"/>
          <w:color w:val="000000"/>
          <w:sz w:val="28"/>
          <w:szCs w:val="28"/>
        </w:rPr>
        <w:t>Пер</w:t>
      </w:r>
      <w:r>
        <w:rPr>
          <w:rFonts w:ascii="Arial" w:hAnsi="Arial" w:cs="Arial"/>
          <w:color w:val="000000"/>
          <w:sz w:val="28"/>
          <w:szCs w:val="28"/>
        </w:rPr>
        <w:t xml:space="preserve">евести на свой язык  </w:t>
      </w:r>
      <w:r w:rsidRPr="00976EE8">
        <w:rPr>
          <w:rFonts w:ascii="Arial" w:hAnsi="Arial" w:cs="Arial"/>
          <w:color w:val="000000"/>
          <w:sz w:val="28"/>
          <w:szCs w:val="28"/>
        </w:rPr>
        <w:t>эти слова:</w:t>
      </w:r>
    </w:p>
    <w:p w:rsidR="004D1C02" w:rsidRPr="00976EE8" w:rsidRDefault="004D1C02" w:rsidP="00976EE8">
      <w:pPr>
        <w:rPr>
          <w:rFonts w:ascii="Arial" w:hAnsi="Arial" w:cs="Arial"/>
          <w:color w:val="FF0000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>свободное время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volný čas</w:t>
      </w:r>
    </w:p>
    <w:p w:rsidR="004D1C02" w:rsidRPr="00976EE8" w:rsidRDefault="004D1C02" w:rsidP="00976EE8">
      <w:pPr>
        <w:rPr>
          <w:rFonts w:ascii="Arial" w:hAnsi="Arial" w:cs="Arial"/>
          <w:color w:val="FF0000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>лучше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976EE8">
        <w:rPr>
          <w:rFonts w:ascii="Arial" w:hAnsi="Arial" w:cs="Arial"/>
          <w:color w:val="FF0000"/>
          <w:sz w:val="28"/>
          <w:szCs w:val="28"/>
        </w:rPr>
        <w:t>lépe</w:t>
      </w:r>
    </w:p>
    <w:p w:rsidR="004D1C02" w:rsidRPr="00976EE8" w:rsidRDefault="004D1C02" w:rsidP="00976EE8">
      <w:pPr>
        <w:rPr>
          <w:rFonts w:ascii="Arial" w:hAnsi="Arial" w:cs="Arial"/>
          <w:color w:val="FF0000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>быстро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rychle</w:t>
      </w:r>
    </w:p>
    <w:p w:rsidR="004D1C02" w:rsidRPr="00976EE8" w:rsidRDefault="004D1C02" w:rsidP="00976EE8">
      <w:pPr>
        <w:rPr>
          <w:rFonts w:ascii="Arial" w:hAnsi="Arial" w:cs="Arial"/>
          <w:color w:val="FF0000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>трудный вопрос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těžká otázka</w:t>
      </w:r>
    </w:p>
    <w:p w:rsidR="004D1C02" w:rsidRDefault="004D1C02" w:rsidP="00976EE8">
      <w:pPr>
        <w:rPr>
          <w:rFonts w:ascii="Arial" w:hAnsi="Arial" w:cs="Arial"/>
          <w:color w:val="FF0000"/>
          <w:sz w:val="28"/>
          <w:szCs w:val="28"/>
        </w:rPr>
      </w:pPr>
      <w:r w:rsidRPr="00976EE8">
        <w:rPr>
          <w:rFonts w:ascii="Arial" w:hAnsi="Arial" w:cs="Arial"/>
          <w:sz w:val="28"/>
          <w:szCs w:val="28"/>
        </w:rPr>
        <w:t>упражнения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cvičení</w:t>
      </w:r>
    </w:p>
    <w:p w:rsidR="004D1C02" w:rsidRPr="002146C6" w:rsidRDefault="004D1C02" w:rsidP="00976EE8">
      <w:pPr>
        <w:rPr>
          <w:rFonts w:ascii="Arial" w:hAnsi="Arial" w:cs="Arial"/>
          <w:color w:val="FF0000"/>
          <w:sz w:val="28"/>
          <w:szCs w:val="28"/>
        </w:rPr>
      </w:pPr>
    </w:p>
    <w:p w:rsidR="004D1C02" w:rsidRPr="00976EE8" w:rsidRDefault="004D1C02" w:rsidP="00976EE8">
      <w:pPr>
        <w:rPr>
          <w:rFonts w:ascii="Arial" w:hAnsi="Arial" w:cs="Arial"/>
          <w:color w:val="000000"/>
          <w:sz w:val="28"/>
          <w:szCs w:val="28"/>
        </w:rPr>
      </w:pPr>
      <w:r w:rsidRPr="00976EE8">
        <w:rPr>
          <w:rFonts w:ascii="Arial" w:hAnsi="Arial" w:cs="Arial"/>
          <w:color w:val="000000"/>
          <w:sz w:val="28"/>
          <w:szCs w:val="28"/>
        </w:rPr>
        <w:t>Напишите подч</w:t>
      </w:r>
      <w:r>
        <w:rPr>
          <w:rFonts w:ascii="Arial" w:hAnsi="Arial" w:cs="Arial"/>
          <w:color w:val="000000"/>
          <w:sz w:val="28"/>
          <w:szCs w:val="28"/>
        </w:rPr>
        <w:t xml:space="preserve">еркнутые глаголы из текста на </w:t>
      </w:r>
      <w:r w:rsidRPr="00976EE8">
        <w:rPr>
          <w:rFonts w:ascii="Arial" w:hAnsi="Arial" w:cs="Arial"/>
          <w:color w:val="000000"/>
          <w:sz w:val="28"/>
          <w:szCs w:val="28"/>
        </w:rPr>
        <w:t>2-м лице единственного числа настоящего времени:</w:t>
      </w:r>
    </w:p>
    <w:p w:rsidR="004D1C02" w:rsidRPr="00976EE8" w:rsidRDefault="004D1C02" w:rsidP="00976EE8">
      <w:pPr>
        <w:rPr>
          <w:rFonts w:ascii="Arial" w:hAnsi="Arial" w:cs="Arial"/>
          <w:color w:val="FF0000"/>
          <w:sz w:val="28"/>
          <w:szCs w:val="28"/>
        </w:rPr>
      </w:pPr>
      <w:r w:rsidRPr="00976EE8">
        <w:rPr>
          <w:rFonts w:ascii="Arial" w:hAnsi="Arial" w:cs="Arial"/>
          <w:color w:val="FF0000"/>
          <w:sz w:val="28"/>
          <w:szCs w:val="28"/>
        </w:rPr>
        <w:t>ты работаешь</w:t>
      </w:r>
    </w:p>
    <w:p w:rsidR="004D1C02" w:rsidRPr="00976EE8" w:rsidRDefault="004D1C02" w:rsidP="00976EE8">
      <w:pPr>
        <w:rPr>
          <w:rFonts w:ascii="Arial" w:hAnsi="Arial" w:cs="Arial"/>
          <w:color w:val="FF0000"/>
          <w:sz w:val="28"/>
          <w:szCs w:val="28"/>
        </w:rPr>
      </w:pPr>
      <w:r w:rsidRPr="00976EE8">
        <w:rPr>
          <w:rFonts w:ascii="Arial" w:hAnsi="Arial" w:cs="Arial"/>
          <w:color w:val="FF0000"/>
          <w:sz w:val="28"/>
          <w:szCs w:val="28"/>
        </w:rPr>
        <w:t>ты учишься</w:t>
      </w:r>
    </w:p>
    <w:p w:rsidR="004D1C02" w:rsidRPr="00976EE8" w:rsidRDefault="004D1C02" w:rsidP="00976EE8">
      <w:pPr>
        <w:rPr>
          <w:rFonts w:ascii="Arial" w:hAnsi="Arial" w:cs="Arial"/>
          <w:color w:val="FF0000"/>
          <w:sz w:val="28"/>
          <w:szCs w:val="28"/>
        </w:rPr>
      </w:pPr>
      <w:r w:rsidRPr="00976EE8">
        <w:rPr>
          <w:rFonts w:ascii="Arial" w:hAnsi="Arial" w:cs="Arial"/>
          <w:color w:val="FF0000"/>
          <w:sz w:val="28"/>
          <w:szCs w:val="28"/>
        </w:rPr>
        <w:t>ты знаешь</w:t>
      </w:r>
    </w:p>
    <w:p w:rsidR="004D1C02" w:rsidRPr="00976EE8" w:rsidRDefault="004D1C02" w:rsidP="00976EE8">
      <w:pPr>
        <w:rPr>
          <w:rFonts w:ascii="Arial" w:hAnsi="Arial" w:cs="Arial"/>
          <w:color w:val="FF0000"/>
          <w:sz w:val="28"/>
          <w:szCs w:val="28"/>
        </w:rPr>
      </w:pPr>
      <w:r w:rsidRPr="00976EE8">
        <w:rPr>
          <w:rFonts w:ascii="Arial" w:hAnsi="Arial" w:cs="Arial"/>
          <w:color w:val="FF0000"/>
          <w:sz w:val="28"/>
          <w:szCs w:val="28"/>
        </w:rPr>
        <w:t>ты пишешь</w:t>
      </w:r>
    </w:p>
    <w:p w:rsidR="004D1C02" w:rsidRPr="00976EE8" w:rsidRDefault="004D1C02" w:rsidP="00976EE8">
      <w:pPr>
        <w:rPr>
          <w:rFonts w:ascii="Arial" w:hAnsi="Arial" w:cs="Arial"/>
          <w:color w:val="FF0000"/>
          <w:sz w:val="28"/>
          <w:szCs w:val="28"/>
        </w:rPr>
      </w:pPr>
      <w:r w:rsidRPr="00976EE8">
        <w:rPr>
          <w:rFonts w:ascii="Arial" w:hAnsi="Arial" w:cs="Arial"/>
          <w:color w:val="FF0000"/>
          <w:sz w:val="28"/>
          <w:szCs w:val="28"/>
        </w:rPr>
        <w:t>ты делаешь</w:t>
      </w:r>
    </w:p>
    <w:p w:rsidR="004D1C02" w:rsidRPr="00976EE8" w:rsidRDefault="004D1C02" w:rsidP="00976EE8">
      <w:pPr>
        <w:rPr>
          <w:rFonts w:ascii="Arial" w:hAnsi="Arial" w:cs="Arial"/>
          <w:color w:val="FF0000"/>
          <w:sz w:val="28"/>
          <w:szCs w:val="28"/>
        </w:rPr>
      </w:pPr>
      <w:r w:rsidRPr="00976EE8">
        <w:rPr>
          <w:rFonts w:ascii="Arial" w:hAnsi="Arial" w:cs="Arial"/>
          <w:color w:val="FF0000"/>
          <w:sz w:val="28"/>
          <w:szCs w:val="28"/>
        </w:rPr>
        <w:t>ты читаешь</w:t>
      </w:r>
    </w:p>
    <w:p w:rsidR="004D1C02" w:rsidRPr="00976EE8" w:rsidRDefault="004D1C02" w:rsidP="00976EE8">
      <w:pPr>
        <w:rPr>
          <w:rFonts w:ascii="Arial" w:hAnsi="Arial" w:cs="Arial"/>
          <w:color w:val="FF0000"/>
          <w:sz w:val="28"/>
          <w:szCs w:val="28"/>
        </w:rPr>
      </w:pPr>
      <w:r w:rsidRPr="00976EE8">
        <w:rPr>
          <w:rFonts w:ascii="Arial" w:hAnsi="Arial" w:cs="Arial"/>
          <w:color w:val="FF0000"/>
          <w:sz w:val="28"/>
          <w:szCs w:val="28"/>
        </w:rPr>
        <w:t>ты решишь</w:t>
      </w:r>
    </w:p>
    <w:p w:rsidR="004D1C02" w:rsidRPr="00976EE8" w:rsidRDefault="004D1C02" w:rsidP="00976EE8">
      <w:pPr>
        <w:rPr>
          <w:rFonts w:ascii="Arial" w:hAnsi="Arial" w:cs="Arial"/>
          <w:color w:val="FF0000"/>
          <w:sz w:val="28"/>
          <w:szCs w:val="28"/>
        </w:rPr>
      </w:pPr>
      <w:r w:rsidRPr="00976EE8">
        <w:rPr>
          <w:rFonts w:ascii="Arial" w:hAnsi="Arial" w:cs="Arial"/>
          <w:color w:val="FF0000"/>
          <w:sz w:val="28"/>
          <w:szCs w:val="28"/>
        </w:rPr>
        <w:t>ты ответишь</w:t>
      </w:r>
    </w:p>
    <w:p w:rsidR="004D1C02" w:rsidRPr="002146C6" w:rsidRDefault="004D1C02" w:rsidP="004F039C">
      <w:pPr>
        <w:rPr>
          <w:rFonts w:ascii="Arial" w:hAnsi="Arial" w:cs="Arial"/>
          <w:color w:val="FF0000"/>
          <w:sz w:val="28"/>
          <w:szCs w:val="28"/>
        </w:rPr>
      </w:pPr>
      <w:r w:rsidRPr="00976EE8">
        <w:rPr>
          <w:rFonts w:ascii="Arial" w:hAnsi="Arial" w:cs="Arial"/>
          <w:color w:val="FF0000"/>
          <w:sz w:val="28"/>
          <w:szCs w:val="28"/>
        </w:rPr>
        <w:t>ты учишь</w:t>
      </w:r>
    </w:p>
    <w:sectPr w:rsidR="004D1C02" w:rsidRPr="002146C6" w:rsidSect="009D0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A6FCC"/>
    <w:multiLevelType w:val="hybridMultilevel"/>
    <w:tmpl w:val="4928E074"/>
    <w:lvl w:ilvl="0" w:tplc="4558956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9AC726E"/>
    <w:multiLevelType w:val="hybridMultilevel"/>
    <w:tmpl w:val="CEC60B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18799C"/>
    <w:multiLevelType w:val="hybridMultilevel"/>
    <w:tmpl w:val="5ACA61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7C05"/>
    <w:rsid w:val="00017D04"/>
    <w:rsid w:val="00034E48"/>
    <w:rsid w:val="001D7A47"/>
    <w:rsid w:val="002146C6"/>
    <w:rsid w:val="00235CA1"/>
    <w:rsid w:val="002C206C"/>
    <w:rsid w:val="003E018F"/>
    <w:rsid w:val="0040529B"/>
    <w:rsid w:val="0044687D"/>
    <w:rsid w:val="004D1C02"/>
    <w:rsid w:val="004F039C"/>
    <w:rsid w:val="00524913"/>
    <w:rsid w:val="00976EE8"/>
    <w:rsid w:val="009D0CC5"/>
    <w:rsid w:val="00B17C05"/>
    <w:rsid w:val="00B97D0B"/>
    <w:rsid w:val="00D63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CC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76E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89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</TotalTime>
  <Pages>4</Pages>
  <Words>478</Words>
  <Characters>2823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6</cp:revision>
  <cp:lastPrinted>2014-07-08T14:14:00Z</cp:lastPrinted>
  <dcterms:created xsi:type="dcterms:W3CDTF">2014-05-11T15:10:00Z</dcterms:created>
  <dcterms:modified xsi:type="dcterms:W3CDTF">2014-07-08T14:14:00Z</dcterms:modified>
</cp:coreProperties>
</file>