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95" w:rsidRDefault="0003079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030795" w:rsidRPr="005B71AC" w:rsidRDefault="00030795" w:rsidP="005B71AC"/>
    <w:p w:rsidR="00030795" w:rsidRPr="005B71AC" w:rsidRDefault="00030795" w:rsidP="005B71AC"/>
    <w:p w:rsidR="00030795" w:rsidRDefault="00030795" w:rsidP="005B71AC"/>
    <w:p w:rsidR="00030795" w:rsidRDefault="00030795" w:rsidP="005B71AC">
      <w:pPr>
        <w:rPr>
          <w:b/>
          <w:bCs/>
        </w:rPr>
      </w:pPr>
    </w:p>
    <w:p w:rsidR="00030795" w:rsidRDefault="00030795" w:rsidP="005B71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30795" w:rsidRPr="00682D1E" w:rsidTr="00682D1E">
        <w:trPr>
          <w:trHeight w:val="1045"/>
        </w:trPr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30795" w:rsidRDefault="00030795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rFonts w:cs="Calibri"/>
                <w:bCs/>
                <w:sz w:val="28"/>
                <w:szCs w:val="28"/>
              </w:rPr>
            </w:pPr>
            <w:r w:rsidRPr="00682D1E">
              <w:rPr>
                <w:rFonts w:cs="Calibri"/>
                <w:bCs/>
                <w:sz w:val="28"/>
                <w:szCs w:val="28"/>
              </w:rPr>
              <w:t>Matematika a její aplikace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682D1E">
              <w:rPr>
                <w:rFonts w:cs="Calibri"/>
                <w:bCs/>
                <w:sz w:val="28"/>
                <w:szCs w:val="28"/>
              </w:rPr>
              <w:t>VY_32_INOVACE_43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82D1E">
              <w:rPr>
                <w:bCs/>
                <w:sz w:val="28"/>
                <w:szCs w:val="28"/>
              </w:rPr>
              <w:t>2.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sz w:val="28"/>
                <w:szCs w:val="28"/>
              </w:rPr>
            </w:pPr>
            <w:r w:rsidRPr="00682D1E">
              <w:rPr>
                <w:sz w:val="28"/>
                <w:szCs w:val="28"/>
              </w:rPr>
              <w:t>Matematika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sz w:val="28"/>
                <w:szCs w:val="28"/>
              </w:rPr>
            </w:pPr>
            <w:r w:rsidRPr="00682D1E">
              <w:rPr>
                <w:sz w:val="28"/>
                <w:szCs w:val="28"/>
              </w:rPr>
              <w:t>Procvičovací test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82D1E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82D1E">
              <w:rPr>
                <w:bCs/>
                <w:sz w:val="28"/>
                <w:szCs w:val="28"/>
              </w:rPr>
              <w:t>Dělení 2</w:t>
            </w:r>
          </w:p>
        </w:tc>
      </w:tr>
    </w:tbl>
    <w:p w:rsidR="00030795" w:rsidRDefault="00030795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030795" w:rsidRPr="00682D1E" w:rsidTr="00682D1E">
        <w:trPr>
          <w:trHeight w:val="1397"/>
        </w:trPr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sz w:val="28"/>
                <w:szCs w:val="28"/>
              </w:rPr>
            </w:pPr>
            <w:r w:rsidRPr="00682D1E">
              <w:rPr>
                <w:sz w:val="32"/>
                <w:szCs w:val="32"/>
              </w:rPr>
              <w:t xml:space="preserve">Žáci si dělení číslem 2 procvičí pomocí příkladů, také při řešení slovních úloh, budou doplňovat tabulky a procvičí 2 krát více - méně 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82D1E">
              <w:rPr>
                <w:bCs/>
                <w:sz w:val="28"/>
                <w:szCs w:val="28"/>
              </w:rPr>
              <w:t>5.4.2013</w:t>
            </w:r>
          </w:p>
        </w:tc>
      </w:tr>
      <w:tr w:rsidR="00030795" w:rsidRPr="00682D1E" w:rsidTr="00682D1E">
        <w:tc>
          <w:tcPr>
            <w:tcW w:w="2376" w:type="dxa"/>
          </w:tcPr>
          <w:p w:rsidR="00030795" w:rsidRPr="00682D1E" w:rsidRDefault="00030795" w:rsidP="00682D1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682D1E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30795" w:rsidRPr="00682D1E" w:rsidRDefault="00030795" w:rsidP="00682D1E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682D1E">
              <w:rPr>
                <w:bCs/>
                <w:sz w:val="28"/>
                <w:szCs w:val="28"/>
              </w:rPr>
              <w:t>10.4.2013</w:t>
            </w:r>
          </w:p>
        </w:tc>
      </w:tr>
    </w:tbl>
    <w:p w:rsidR="00030795" w:rsidRDefault="00030795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030795" w:rsidRDefault="00030795" w:rsidP="00CA35E0">
      <w:pPr>
        <w:rPr>
          <w:sz w:val="32"/>
          <w:szCs w:val="32"/>
        </w:rPr>
      </w:pPr>
    </w:p>
    <w:p w:rsidR="00030795" w:rsidRDefault="00030795" w:rsidP="00CA35E0">
      <w:pPr>
        <w:rPr>
          <w:sz w:val="32"/>
          <w:szCs w:val="32"/>
        </w:rPr>
      </w:pPr>
    </w:p>
    <w:p w:rsidR="00030795" w:rsidRDefault="00030795" w:rsidP="00CA35E0">
      <w:pPr>
        <w:rPr>
          <w:sz w:val="32"/>
          <w:szCs w:val="32"/>
        </w:rPr>
      </w:pPr>
    </w:p>
    <w:p w:rsidR="00030795" w:rsidRDefault="00030795" w:rsidP="00CA35E0">
      <w:pPr>
        <w:rPr>
          <w:sz w:val="32"/>
          <w:szCs w:val="32"/>
        </w:rPr>
      </w:pPr>
    </w:p>
    <w:p w:rsidR="00030795" w:rsidRDefault="00030795" w:rsidP="00E4444F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Spoj šipkou názvy do příkladu:</w:t>
      </w:r>
    </w:p>
    <w:p w:rsidR="00030795" w:rsidRDefault="00030795" w:rsidP="00E25108">
      <w:pPr>
        <w:pStyle w:val="ListParagraph"/>
        <w:ind w:left="786"/>
        <w:rPr>
          <w:color w:val="FF0000"/>
          <w:sz w:val="32"/>
          <w:szCs w:val="32"/>
        </w:rPr>
      </w:pPr>
    </w:p>
    <w:p w:rsidR="00030795" w:rsidRDefault="00030795" w:rsidP="00E25108">
      <w:pPr>
        <w:pStyle w:val="ListParagraph"/>
        <w:ind w:left="786"/>
        <w:rPr>
          <w:b/>
          <w:color w:val="002060"/>
          <w:sz w:val="32"/>
          <w:szCs w:val="32"/>
        </w:rPr>
      </w:pPr>
      <w:r w:rsidRPr="00E25108">
        <w:rPr>
          <w:b/>
          <w:color w:val="002060"/>
          <w:sz w:val="32"/>
          <w:szCs w:val="32"/>
        </w:rPr>
        <w:t>Dělenec                                    Podíl                                        Dělitel</w:t>
      </w:r>
    </w:p>
    <w:p w:rsidR="00030795" w:rsidRDefault="00030795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030795" w:rsidRDefault="00030795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030795" w:rsidRPr="00E25108" w:rsidRDefault="00030795" w:rsidP="00E25108">
      <w:pPr>
        <w:pStyle w:val="ListParagraph"/>
        <w:ind w:left="786"/>
        <w:rPr>
          <w:b/>
          <w:sz w:val="48"/>
          <w:szCs w:val="48"/>
        </w:rPr>
      </w:pPr>
      <w:r>
        <w:rPr>
          <w:b/>
          <w:color w:val="002060"/>
          <w:sz w:val="32"/>
          <w:szCs w:val="32"/>
        </w:rPr>
        <w:t xml:space="preserve">                                 </w:t>
      </w:r>
      <w:r>
        <w:rPr>
          <w:b/>
          <w:sz w:val="48"/>
          <w:szCs w:val="48"/>
        </w:rPr>
        <w:t>10    :    2    =    5</w:t>
      </w:r>
    </w:p>
    <w:p w:rsidR="00030795" w:rsidRPr="00E25108" w:rsidRDefault="00030795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030795" w:rsidRPr="00DF78EA" w:rsidRDefault="00030795" w:rsidP="00E4444F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Doplň podíly:</w:t>
      </w:r>
    </w:p>
    <w:p w:rsidR="00030795" w:rsidRDefault="00030795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2:2 =                                          12:2 =</w:t>
      </w:r>
    </w:p>
    <w:p w:rsidR="00030795" w:rsidRDefault="00030795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4:2 =                                          14:2 =</w:t>
      </w:r>
    </w:p>
    <w:p w:rsidR="00030795" w:rsidRDefault="00030795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6:2 =                                          16:2 =</w:t>
      </w:r>
    </w:p>
    <w:p w:rsidR="00030795" w:rsidRDefault="00030795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8:2 =                                          18:2 =</w:t>
      </w:r>
    </w:p>
    <w:p w:rsidR="00030795" w:rsidRDefault="00030795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10:2 =                                        20:2 =</w:t>
      </w:r>
    </w:p>
    <w:p w:rsidR="00030795" w:rsidRDefault="00030795" w:rsidP="00E25108">
      <w:pPr>
        <w:ind w:left="786"/>
        <w:rPr>
          <w:sz w:val="32"/>
          <w:szCs w:val="32"/>
        </w:rPr>
      </w:pPr>
    </w:p>
    <w:p w:rsidR="00030795" w:rsidRDefault="00030795" w:rsidP="00DF78EA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Kolik dvojic děti vytvoří? </w:t>
      </w:r>
    </w:p>
    <w:p w:rsidR="00030795" w:rsidRDefault="00030795" w:rsidP="00A247E2">
      <w:pPr>
        <w:pStyle w:val="ListParagraph"/>
        <w:ind w:left="786"/>
        <w:rPr>
          <w:color w:val="FF0000"/>
          <w:sz w:val="32"/>
          <w:szCs w:val="32"/>
        </w:rPr>
      </w:pPr>
    </w:p>
    <w:p w:rsidR="00030795" w:rsidRDefault="00030795" w:rsidP="00A247E2">
      <w:pPr>
        <w:pStyle w:val="ListParagraph"/>
        <w:ind w:left="786"/>
        <w:rPr>
          <w:color w:val="FF0000"/>
          <w:sz w:val="32"/>
          <w:szCs w:val="32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0" o:spid="_x0000_i1028" type="#_x0000_t75" style="width:69pt;height:45.75pt;visibility:visible">
            <v:imagedata r:id="rId9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9" o:spid="_x0000_i1029" type="#_x0000_t75" style="width:69pt;height:45.75pt;visibility:visible">
            <v:imagedata r:id="rId9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30" o:spid="_x0000_i1030" type="#_x0000_t75" style="width:69pt;height:45.75pt;visibility:visible">
            <v:imagedata r:id="rId9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45" o:spid="_x0000_i1031" type="#_x0000_t75" style="width:69pt;height:45.75pt;visibility:visible">
            <v:imagedata r:id="rId9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52" o:spid="_x0000_i1032" type="#_x0000_t75" style="width:69pt;height:45.75pt;visibility:visible">
            <v:imagedata r:id="rId9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53" o:spid="_x0000_i1033" type="#_x0000_t75" style="width:69pt;height:45.75pt;visibility:visible">
            <v:imagedata r:id="rId9" o:title=""/>
          </v:shape>
        </w:pict>
      </w:r>
    </w:p>
    <w:p w:rsidR="00030795" w:rsidRDefault="00030795" w:rsidP="00E25108">
      <w:pPr>
        <w:rPr>
          <w:color w:val="FF0000"/>
          <w:sz w:val="32"/>
          <w:szCs w:val="32"/>
        </w:rPr>
      </w:pPr>
    </w:p>
    <w:p w:rsidR="00030795" w:rsidRDefault="00030795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</w:t>
      </w:r>
      <w:r w:rsidRPr="00A247E2">
        <w:rPr>
          <w:sz w:val="32"/>
          <w:szCs w:val="32"/>
        </w:rPr>
        <w:t>Napiš odpověď</w:t>
      </w:r>
      <w:r>
        <w:rPr>
          <w:sz w:val="32"/>
          <w:szCs w:val="32"/>
        </w:rPr>
        <w:t xml:space="preserve"> :   ____________________</w:t>
      </w:r>
    </w:p>
    <w:p w:rsidR="00030795" w:rsidRDefault="00030795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Kolik dvojic vytvoří smajlíci?</w:t>
      </w:r>
    </w:p>
    <w:p w:rsidR="00030795" w:rsidRDefault="00030795" w:rsidP="00A247E2">
      <w:pPr>
        <w:ind w:left="426"/>
        <w:rPr>
          <w:color w:val="FF0000"/>
          <w:sz w:val="32"/>
          <w:szCs w:val="32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40" o:spid="_x0000_i1034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1" o:spid="_x0000_i1035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2" o:spid="_x0000_i1036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3" o:spid="_x0000_i1037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4" o:spid="_x0000_i1038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5" o:spid="_x0000_i1039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6" o:spid="_x0000_i1040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7" o:spid="_x0000_i1041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8" o:spid="_x0000_i1042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49" o:spid="_x0000_i1043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0" o:spid="_x0000_i1044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1" o:spid="_x0000_i1045" type="#_x0000_t75" style="width:31.5pt;height:32.25pt;visibility:visible">
            <v:imagedata r:id="rId10" o:title=""/>
          </v:shape>
        </w:pict>
      </w:r>
      <w:r>
        <w:rPr>
          <w:color w:val="FF0000"/>
          <w:sz w:val="32"/>
          <w:szCs w:val="32"/>
        </w:rPr>
        <w:t xml:space="preserve">                 </w: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19" o:spid="_x0000_i1046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2" o:spid="_x0000_i1047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3" o:spid="_x0000_i1048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4" o:spid="_x0000_i1049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5" o:spid="_x0000_i1050" type="#_x0000_t75" style="width:31.5pt;height:32.25pt;visibility:visible">
            <v:imagedata r:id="rId10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56" o:spid="_x0000_i1051" type="#_x0000_t75" style="width:31.5pt;height:32.25pt;visibility:visible">
            <v:imagedata r:id="rId10" o:title=""/>
          </v:shape>
        </w:pict>
      </w:r>
    </w:p>
    <w:p w:rsidR="00030795" w:rsidRPr="00C63649" w:rsidRDefault="00030795" w:rsidP="00C63649">
      <w:pPr>
        <w:ind w:left="426"/>
        <w:rPr>
          <w:b/>
          <w:sz w:val="32"/>
          <w:szCs w:val="32"/>
        </w:rPr>
      </w:pPr>
      <w:r w:rsidRPr="00C63649">
        <w:rPr>
          <w:sz w:val="32"/>
          <w:szCs w:val="32"/>
        </w:rPr>
        <w:t>Napiš odpověď :   ____________________</w:t>
      </w:r>
    </w:p>
    <w:p w:rsidR="00030795" w:rsidRDefault="00030795" w:rsidP="00C63649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Zakroužkuj obrázky do dvojic a napiš příklady na dělení:</w:t>
      </w:r>
    </w:p>
    <w:p w:rsidR="00030795" w:rsidRDefault="00030795" w:rsidP="00A247E2">
      <w:pPr>
        <w:rPr>
          <w:noProof/>
          <w:lang w:eastAsia="cs-CZ"/>
        </w:rPr>
      </w:pPr>
      <w:r w:rsidRPr="00084925">
        <w:rPr>
          <w:noProof/>
          <w:lang w:eastAsia="cs-CZ"/>
        </w:rPr>
        <w:pict>
          <v:shape id="Obrázek 61" o:spid="_x0000_i1052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2" o:spid="_x0000_i1053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3" o:spid="_x0000_i1054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4" o:spid="_x0000_i1055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5" o:spid="_x0000_i1056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6" o:spid="_x0000_i1057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7" o:spid="_x0000_i1058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8" o:spid="_x0000_i1059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69" o:spid="_x0000_i1060" type="#_x0000_t75" style="width:40.5pt;height:42pt;visibility:visible">
            <v:imagedata r:id="rId11" o:title=""/>
          </v:shape>
        </w:pict>
      </w:r>
      <w:r w:rsidRPr="00084925">
        <w:rPr>
          <w:noProof/>
          <w:lang w:eastAsia="cs-CZ"/>
        </w:rPr>
        <w:pict>
          <v:shape id="Obrázek 70" o:spid="_x0000_i1061" type="#_x0000_t75" style="width:40.5pt;height:42pt;visibility:visible">
            <v:imagedata r:id="rId11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______________________________________</w: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 w:rsidRPr="00084925">
        <w:rPr>
          <w:noProof/>
          <w:lang w:eastAsia="cs-CZ"/>
        </w:rPr>
        <w:pict>
          <v:shape id="Obrázek 158" o:spid="_x0000_i1062" type="#_x0000_t75" style="width:37.5pt;height:27pt;visibility:visible">
            <v:imagedata r:id="rId12" o:title=""/>
          </v:shape>
        </w:pict>
      </w:r>
      <w:r w:rsidRPr="00084925">
        <w:rPr>
          <w:noProof/>
          <w:lang w:eastAsia="cs-CZ"/>
        </w:rPr>
        <w:pict>
          <v:shape id="Obrázek 159" o:spid="_x0000_i1063" type="#_x0000_t75" style="width:37.5pt;height:27pt;visibility:visible">
            <v:imagedata r:id="rId12" o:title=""/>
          </v:shape>
        </w:pict>
      </w:r>
      <w:r w:rsidRPr="00084925">
        <w:rPr>
          <w:noProof/>
          <w:lang w:eastAsia="cs-CZ"/>
        </w:rPr>
        <w:pict>
          <v:shape id="Obrázek 160" o:spid="_x0000_i1064" type="#_x0000_t75" style="width:37.5pt;height:27pt;visibility:visible">
            <v:imagedata r:id="rId12" o:title=""/>
          </v:shape>
        </w:pict>
      </w:r>
      <w:r w:rsidRPr="00084925">
        <w:rPr>
          <w:noProof/>
          <w:lang w:eastAsia="cs-CZ"/>
        </w:rPr>
        <w:pict>
          <v:shape id="Obrázek 161" o:spid="_x0000_i1065" type="#_x0000_t75" style="width:37.5pt;height:27pt;visibility:visible">
            <v:imagedata r:id="rId12" o:title=""/>
          </v:shape>
        </w:pict>
      </w:r>
      <w:r w:rsidRPr="00084925">
        <w:rPr>
          <w:noProof/>
          <w:lang w:eastAsia="cs-CZ"/>
        </w:rPr>
        <w:pict>
          <v:shape id="Obrázek 162" o:spid="_x0000_i1066" type="#_x0000_t75" style="width:37.5pt;height:27pt;visibility:visible">
            <v:imagedata r:id="rId12" o:title=""/>
          </v:shape>
        </w:pict>
      </w:r>
      <w:r w:rsidRPr="00084925">
        <w:rPr>
          <w:noProof/>
          <w:lang w:eastAsia="cs-CZ"/>
        </w:rPr>
        <w:pict>
          <v:shape id="Obrázek 157" o:spid="_x0000_i1067" type="#_x0000_t75" style="width:37.5pt;height:27pt;visibility:visible">
            <v:imagedata r:id="rId12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</w: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63" o:spid="_x0000_i1068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4" o:spid="_x0000_i1069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5" o:spid="_x0000_i1070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6" o:spid="_x0000_i1071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7" o:spid="_x0000_i1072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8" o:spid="_x0000_i1073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69" o:spid="_x0000_i1074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70" o:spid="_x0000_i1075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71" o:spid="_x0000_i1076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72" o:spid="_x0000_i1077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73" o:spid="_x0000_i1078" type="#_x0000_t75" style="width:31.5pt;height:42pt;visibility:visible">
            <v:imagedata r:id="rId13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74" o:spid="_x0000_i1079" type="#_x0000_t75" style="width:31.5pt;height:42pt;visibility:visible">
            <v:imagedata r:id="rId13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</w: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79" o:spid="_x0000_i1080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0" o:spid="_x0000_i1081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1" o:spid="_x0000_i1082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2" o:spid="_x0000_i1083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3" o:spid="_x0000_i1084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4" o:spid="_x0000_i1085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5" o:spid="_x0000_i1086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6" o:spid="_x0000_i1087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7" o:spid="_x0000_i1088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88" o:spid="_x0000_i1089" type="#_x0000_t75" style="width:36pt;height:26.25pt;visibility:visible">
            <v:imagedata r:id="rId14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89" o:spid="_x0000_i1090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0" o:spid="_x0000_i1091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1" o:spid="_x0000_i1092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2" o:spid="_x0000_i1093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3" o:spid="_x0000_i1094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4" o:spid="_x0000_i1095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5" o:spid="_x0000_i1096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6" o:spid="_x0000_i1097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7" o:spid="_x0000_i1098" type="#_x0000_t75" style="width:36pt;height:26.25pt;visibility:visible">
            <v:imagedata r:id="rId14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198" o:spid="_x0000_i1099" type="#_x0000_t75" style="width:36pt;height:26.25pt;visibility:visible">
            <v:imagedata r:id="rId14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</w: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 w:rsidRPr="00682D1E">
        <w:rPr>
          <w:noProof/>
          <w:color w:val="FF0000"/>
          <w:sz w:val="32"/>
          <w:szCs w:val="32"/>
          <w:lang w:eastAsia="cs-CZ"/>
        </w:rPr>
        <w:pict>
          <v:shape id="Obrázek 199" o:spid="_x0000_i1100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0" o:spid="_x0000_i1101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1" o:spid="_x0000_i1102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2" o:spid="_x0000_i1103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3" o:spid="_x0000_i1104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4" o:spid="_x0000_i1105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5" o:spid="_x0000_i1106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6" o:spid="_x0000_i1107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7" o:spid="_x0000_i1108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8" o:spid="_x0000_i1109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09" o:spid="_x0000_i1110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10" o:spid="_x0000_i1111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11" o:spid="_x0000_i1112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12" o:spid="_x0000_i1113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13" o:spid="_x0000_i1114" type="#_x0000_t75" style="width:27pt;height:27pt;visibility:visible">
            <v:imagedata r:id="rId15" o:title=""/>
          </v:shape>
        </w:pict>
      </w:r>
      <w:r w:rsidRPr="00682D1E">
        <w:rPr>
          <w:noProof/>
          <w:color w:val="FF0000"/>
          <w:sz w:val="32"/>
          <w:szCs w:val="32"/>
          <w:lang w:eastAsia="cs-CZ"/>
        </w:rPr>
        <w:pict>
          <v:shape id="Obrázek 214" o:spid="_x0000_i1115" type="#_x0000_t75" style="width:27pt;height:27pt;visibility:visible">
            <v:imagedata r:id="rId15" o:title=""/>
          </v:shape>
        </w:pic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</w:t>
      </w: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646D6E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Doplň správně tabulku</w:t>
      </w:r>
      <w:r w:rsidRPr="00646D6E">
        <w:rPr>
          <w:color w:val="FF0000"/>
          <w:sz w:val="32"/>
          <w:szCs w:val="32"/>
        </w:rPr>
        <w:t>:</w:t>
      </w:r>
    </w:p>
    <w:tbl>
      <w:tblPr>
        <w:tblpPr w:leftFromText="141" w:rightFromText="141" w:vertAnchor="text" w:horzAnchor="page" w:tblpX="6643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82D1E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82D1E">
              <w:rPr>
                <w:color w:val="FF0000"/>
                <w:sz w:val="32"/>
                <w:szCs w:val="32"/>
              </w:rPr>
              <w:t xml:space="preserve">  a.2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4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8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18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20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2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10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6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12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16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14</w:t>
            </w:r>
          </w:p>
        </w:tc>
      </w:tr>
    </w:tbl>
    <w:tbl>
      <w:tblPr>
        <w:tblpPr w:leftFromText="141" w:rightFromText="141" w:vertAnchor="text" w:horzAnchor="page" w:tblpX="1768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82D1E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682D1E">
              <w:rPr>
                <w:color w:val="FF0000"/>
                <w:sz w:val="32"/>
                <w:szCs w:val="32"/>
              </w:rPr>
              <w:t xml:space="preserve">  a:2</w:t>
            </w: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10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8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20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14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6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12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4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18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2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030795" w:rsidRPr="00682D1E" w:rsidTr="00682D1E">
        <w:tc>
          <w:tcPr>
            <w:tcW w:w="970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682D1E">
              <w:rPr>
                <w:sz w:val="32"/>
                <w:szCs w:val="32"/>
              </w:rPr>
              <w:t>16</w:t>
            </w:r>
          </w:p>
        </w:tc>
        <w:tc>
          <w:tcPr>
            <w:tcW w:w="1014" w:type="dxa"/>
          </w:tcPr>
          <w:p w:rsidR="00030795" w:rsidRPr="00682D1E" w:rsidRDefault="00030795" w:rsidP="00682D1E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</w:tbl>
    <w:p w:rsidR="00030795" w:rsidRDefault="00030795" w:rsidP="00646D6E">
      <w:pPr>
        <w:pStyle w:val="ListParagraph"/>
        <w:ind w:left="786"/>
        <w:rPr>
          <w:color w:val="FF0000"/>
          <w:sz w:val="32"/>
          <w:szCs w:val="32"/>
        </w:rPr>
      </w:pPr>
    </w:p>
    <w:p w:rsidR="00030795" w:rsidRPr="00646D6E" w:rsidRDefault="00030795" w:rsidP="00646D6E">
      <w:pPr>
        <w:rPr>
          <w:color w:val="FF0000"/>
          <w:sz w:val="32"/>
          <w:szCs w:val="32"/>
        </w:rPr>
      </w:pPr>
    </w:p>
    <w:p w:rsidR="00030795" w:rsidRDefault="00030795" w:rsidP="00646D6E">
      <w:pPr>
        <w:pStyle w:val="ListParagraph"/>
        <w:ind w:left="786"/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noProof/>
          <w:lang w:eastAsia="cs-CZ"/>
        </w:rPr>
      </w:pPr>
    </w:p>
    <w:p w:rsidR="00030795" w:rsidRDefault="00030795" w:rsidP="00A247E2">
      <w:pPr>
        <w:rPr>
          <w:color w:val="FF0000"/>
          <w:sz w:val="32"/>
          <w:szCs w:val="32"/>
        </w:rPr>
      </w:pPr>
    </w:p>
    <w:p w:rsidR="00030795" w:rsidRPr="00A247E2" w:rsidRDefault="00030795" w:rsidP="00A247E2">
      <w:pPr>
        <w:rPr>
          <w:color w:val="FF0000"/>
          <w:sz w:val="32"/>
          <w:szCs w:val="32"/>
        </w:rPr>
      </w:pPr>
    </w:p>
    <w:p w:rsidR="00030795" w:rsidRDefault="00030795" w:rsidP="00DF78EA">
      <w:pPr>
        <w:rPr>
          <w:color w:val="FF0000"/>
          <w:sz w:val="32"/>
          <w:szCs w:val="32"/>
        </w:rPr>
      </w:pPr>
    </w:p>
    <w:p w:rsidR="00030795" w:rsidRDefault="00030795" w:rsidP="00DF78EA">
      <w:pPr>
        <w:rPr>
          <w:color w:val="FF0000"/>
          <w:sz w:val="32"/>
          <w:szCs w:val="32"/>
        </w:rPr>
      </w:pPr>
    </w:p>
    <w:p w:rsidR="00030795" w:rsidRDefault="00030795" w:rsidP="00646D6E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 slovní úlohy:</w: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 Paní učitelka rozdělila 16 žáků do dvou družstev. Kolik bylo v každém   družstvu dětí</w:t>
      </w:r>
      <w:r w:rsidRPr="00E034FE">
        <w:rPr>
          <w:sz w:val="32"/>
          <w:szCs w:val="32"/>
        </w:rPr>
        <w:t xml:space="preserve">   </w:t>
      </w:r>
      <w:r>
        <w:rPr>
          <w:sz w:val="32"/>
          <w:szCs w:val="32"/>
        </w:rPr>
        <w:t>?</w:t>
      </w:r>
    </w:p>
    <w:p w:rsidR="00030795" w:rsidRDefault="00030795" w:rsidP="00E034FE">
      <w:pPr>
        <w:rPr>
          <w:sz w:val="32"/>
          <w:szCs w:val="32"/>
        </w:rPr>
      </w:pPr>
      <w:r w:rsidRPr="00084925">
        <w:rPr>
          <w:noProof/>
          <w:lang w:eastAsia="cs-CZ"/>
        </w:rPr>
        <w:pict>
          <v:shape id="Obrázek 3" o:spid="_x0000_i1116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5" o:spid="_x0000_i1117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6" o:spid="_x0000_i1118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7" o:spid="_x0000_i1119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8" o:spid="_x0000_i1120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9" o:spid="_x0000_i1121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1" o:spid="_x0000_i1122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2" o:spid="_x0000_i1123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3" o:spid="_x0000_i1124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4" o:spid="_x0000_i1125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5" o:spid="_x0000_i1126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6" o:spid="_x0000_i1127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7" o:spid="_x0000_i1128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8" o:spid="_x0000_i1129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9" o:spid="_x0000_i1130" type="#_x0000_t75" style="width:23.25pt;height:51pt;visibility:visible">
            <v:imagedata r:id="rId16" o:title=""/>
          </v:shape>
        </w:pict>
      </w:r>
      <w:r w:rsidRPr="00084925">
        <w:rPr>
          <w:noProof/>
          <w:lang w:eastAsia="cs-CZ"/>
        </w:rPr>
        <w:pict>
          <v:shape id="Obrázek 1" o:spid="_x0000_i1131" type="#_x0000_t75" style="width:23.25pt;height:51pt;visibility:visible">
            <v:imagedata r:id="rId16" o:title=""/>
          </v:shape>
        </w:pic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žáků _____________</w: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družstev _______________</w: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Kolik dětí bylo v každém družstvu?  Příklad: ____________________</w:t>
      </w:r>
    </w:p>
    <w:p w:rsidR="00030795" w:rsidRDefault="00030795" w:rsidP="00E034FE">
      <w:pPr>
        <w:rPr>
          <w:sz w:val="32"/>
          <w:szCs w:val="32"/>
        </w:rPr>
      </w:pPr>
    </w:p>
    <w:p w:rsidR="00030795" w:rsidRPr="00E034FE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Odpověď: _____________________________________________</w:t>
      </w:r>
    </w:p>
    <w:p w:rsidR="00030795" w:rsidRDefault="00030795" w:rsidP="00E034FE">
      <w:pPr>
        <w:rPr>
          <w:sz w:val="32"/>
          <w:szCs w:val="32"/>
        </w:rPr>
      </w:pPr>
    </w:p>
    <w:p w:rsidR="00030795" w:rsidRDefault="00030795" w:rsidP="00E034FE">
      <w:pPr>
        <w:rPr>
          <w:sz w:val="32"/>
          <w:szCs w:val="32"/>
        </w:rPr>
      </w:pP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>V cirkuse mají 12 lvů. Rozdělili je do kotců po 2.</w:t>
      </w:r>
    </w:p>
    <w:p w:rsidR="00030795" w:rsidRPr="0065436A" w:rsidRDefault="00030795" w:rsidP="0065436A">
      <w:pPr>
        <w:rPr>
          <w:sz w:val="32"/>
          <w:szCs w:val="32"/>
        </w:rPr>
      </w:pPr>
      <w:r>
        <w:rPr>
          <w:sz w:val="32"/>
          <w:szCs w:val="32"/>
        </w:rPr>
        <w:t>Kolik potřebují v cirkuse kotců pro lvy?</w:t>
      </w:r>
    </w:p>
    <w:p w:rsidR="00030795" w:rsidRDefault="00030795" w:rsidP="00E034FE">
      <w:pPr>
        <w:rPr>
          <w:sz w:val="32"/>
          <w:szCs w:val="32"/>
        </w:rPr>
      </w:pPr>
      <w:r w:rsidRPr="00682D1E">
        <w:rPr>
          <w:noProof/>
          <w:sz w:val="32"/>
          <w:szCs w:val="32"/>
          <w:lang w:eastAsia="cs-CZ"/>
        </w:rPr>
        <w:pict>
          <v:shape id="Obrázek 21" o:spid="_x0000_i1132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2" o:spid="_x0000_i1133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3" o:spid="_x0000_i1134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4" o:spid="_x0000_i1135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5" o:spid="_x0000_i1136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6" o:spid="_x0000_i1137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7" o:spid="_x0000_i1138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20" o:spid="_x0000_i1139" type="#_x0000_t75" style="width:57.75pt;height:52.5pt;visibility:visible">
            <v:imagedata r:id="rId17" o:title=""/>
          </v:shape>
        </w:pict>
      </w:r>
    </w:p>
    <w:p w:rsidR="00030795" w:rsidRDefault="00030795" w:rsidP="00E034FE">
      <w:pPr>
        <w:rPr>
          <w:sz w:val="32"/>
          <w:szCs w:val="32"/>
        </w:rPr>
      </w:pPr>
      <w:r w:rsidRPr="00682D1E">
        <w:rPr>
          <w:noProof/>
          <w:sz w:val="32"/>
          <w:szCs w:val="32"/>
          <w:lang w:eastAsia="cs-CZ"/>
        </w:rPr>
        <w:pict>
          <v:shape id="Obrázek 28" o:spid="_x0000_i1140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1" o:spid="_x0000_i1141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2" o:spid="_x0000_i1142" type="#_x0000_t75" style="width:57.75pt;height:52.5pt;visibility:visible">
            <v:imagedata r:id="rId17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3" o:spid="_x0000_i1143" type="#_x0000_t75" style="width:57.75pt;height:52.5pt;visibility:visible">
            <v:imagedata r:id="rId17" o:title=""/>
          </v:shape>
        </w:pic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>lvů</w:t>
      </w:r>
      <w:r w:rsidRPr="0065436A">
        <w:rPr>
          <w:sz w:val="32"/>
          <w:szCs w:val="32"/>
        </w:rPr>
        <w:t xml:space="preserve"> ___________________</w: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>rozděleni po ______________</w:t>
      </w:r>
    </w:p>
    <w:p w:rsidR="00030795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>Kolik  potřebují kotců? Příklad: __________________________</w:t>
      </w:r>
    </w:p>
    <w:p w:rsidR="00030795" w:rsidRDefault="00030795" w:rsidP="00E034FE">
      <w:pPr>
        <w:rPr>
          <w:sz w:val="32"/>
          <w:szCs w:val="32"/>
        </w:rPr>
      </w:pPr>
    </w:p>
    <w:p w:rsidR="00030795" w:rsidRPr="0065436A" w:rsidRDefault="00030795" w:rsidP="00E034FE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030795" w:rsidRDefault="00030795" w:rsidP="00E93B9E">
      <w:pPr>
        <w:pStyle w:val="ListParagraph"/>
        <w:ind w:left="786"/>
        <w:rPr>
          <w:color w:val="FF0000"/>
          <w:sz w:val="32"/>
          <w:szCs w:val="32"/>
        </w:rPr>
      </w:pPr>
    </w:p>
    <w:p w:rsidR="00030795" w:rsidRDefault="00030795" w:rsidP="00DF78EA">
      <w:pPr>
        <w:rPr>
          <w:sz w:val="24"/>
          <w:szCs w:val="24"/>
        </w:rPr>
      </w:pPr>
    </w:p>
    <w:p w:rsidR="00030795" w:rsidRDefault="00030795" w:rsidP="00DF78EA">
      <w:pPr>
        <w:rPr>
          <w:sz w:val="32"/>
          <w:szCs w:val="32"/>
        </w:rPr>
      </w:pP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Petr získal na turnajích 5 pohárů. Lukáš má 2 – krát více vítězných pohárů. Kolik pohárů </w:t>
      </w:r>
      <w:r w:rsidRPr="0065436A">
        <w:rPr>
          <w:sz w:val="32"/>
          <w:szCs w:val="32"/>
        </w:rPr>
        <w:t>má Lukáš?</w:t>
      </w:r>
    </w:p>
    <w:p w:rsidR="00030795" w:rsidRDefault="00030795" w:rsidP="00DF78EA">
      <w:pPr>
        <w:rPr>
          <w:sz w:val="32"/>
          <w:szCs w:val="32"/>
        </w:rPr>
      </w:pPr>
      <w:r w:rsidRPr="00682D1E">
        <w:rPr>
          <w:noProof/>
          <w:sz w:val="32"/>
          <w:szCs w:val="32"/>
          <w:lang w:eastAsia="cs-CZ"/>
        </w:rPr>
        <w:pict>
          <v:shape id="Obrázek 36" o:spid="_x0000_i1144" type="#_x0000_t75" style="width:33.75pt;height:33.75pt;visibility:visible">
            <v:imagedata r:id="rId18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5" o:spid="_x0000_i1145" type="#_x0000_t75" style="width:33.75pt;height:33.75pt;visibility:visible">
            <v:imagedata r:id="rId18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7" o:spid="_x0000_i1146" type="#_x0000_t75" style="width:33.75pt;height:33.75pt;visibility:visible">
            <v:imagedata r:id="rId18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8" o:spid="_x0000_i1147" type="#_x0000_t75" style="width:33.75pt;height:33.75pt;visibility:visible">
            <v:imagedata r:id="rId18" o:title=""/>
          </v:shape>
        </w:pict>
      </w:r>
      <w:r w:rsidRPr="00682D1E">
        <w:rPr>
          <w:noProof/>
          <w:sz w:val="32"/>
          <w:szCs w:val="32"/>
          <w:lang w:eastAsia="cs-CZ"/>
        </w:rPr>
        <w:pict>
          <v:shape id="Obrázek 39" o:spid="_x0000_i1148" type="#_x0000_t75" style="width:33.75pt;height:33.75pt;visibility:visible">
            <v:imagedata r:id="rId18" o:title=""/>
          </v:shape>
        </w:pic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>Petr ___________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Lukáš ___________  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>Kolik pohárů má Lukáš? Příklad: _____________________________</w:t>
      </w:r>
    </w:p>
    <w:p w:rsidR="00030795" w:rsidRDefault="00030795" w:rsidP="00DF78EA">
      <w:pPr>
        <w:rPr>
          <w:sz w:val="32"/>
          <w:szCs w:val="32"/>
        </w:rPr>
      </w:pP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Ve </w:t>
      </w:r>
      <w:smartTag w:uri="urn:schemas-microsoft-com:office:smarttags" w:element="metricconverter">
        <w:smartTagPr>
          <w:attr w:name="ProductID" w:val="2. A"/>
        </w:smartTagPr>
        <w:r>
          <w:rPr>
            <w:sz w:val="32"/>
            <w:szCs w:val="32"/>
          </w:rPr>
          <w:t>2. A</w:t>
        </w:r>
      </w:smartTag>
      <w:r>
        <w:rPr>
          <w:sz w:val="32"/>
          <w:szCs w:val="32"/>
        </w:rPr>
        <w:t xml:space="preserve"> je 20 dětí. Ve vedlejší třídě 2. B je dětí 2 krát méně.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Kolik dětí je ve 2. B třídě?</w:t>
      </w:r>
    </w:p>
    <w:p w:rsidR="00030795" w:rsidRDefault="00030795" w:rsidP="00DF78EA">
      <w:pPr>
        <w:rPr>
          <w:sz w:val="32"/>
          <w:szCs w:val="32"/>
        </w:rPr>
      </w:pP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2.A  ____________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ve 2. B _______________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Kolik je dětí ve 2. B?  Příklad: ______________________</w:t>
      </w:r>
    </w:p>
    <w:p w:rsidR="00030795" w:rsidRDefault="00030795" w:rsidP="00DF78EA">
      <w:pPr>
        <w:rPr>
          <w:sz w:val="32"/>
          <w:szCs w:val="32"/>
        </w:rPr>
      </w:pPr>
    </w:p>
    <w:p w:rsidR="00030795" w:rsidRPr="0065436A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Odpověď: _____________________________________________</w:t>
      </w:r>
    </w:p>
    <w:p w:rsidR="00030795" w:rsidRDefault="00030795" w:rsidP="00397D6E">
      <w:pPr>
        <w:ind w:left="426"/>
        <w:rPr>
          <w:color w:val="FF0000"/>
          <w:sz w:val="32"/>
          <w:szCs w:val="32"/>
        </w:rPr>
      </w:pPr>
    </w:p>
    <w:p w:rsidR="00030795" w:rsidRPr="00FD4651" w:rsidRDefault="00030795" w:rsidP="00FD4651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 w:rsidRPr="00FD4651">
        <w:rPr>
          <w:color w:val="FF0000"/>
          <w:sz w:val="32"/>
          <w:szCs w:val="32"/>
        </w:rPr>
        <w:t>Doplň do vět   ( násobit  -  dělit ):</w:t>
      </w:r>
    </w:p>
    <w:p w:rsidR="00030795" w:rsidRPr="00397D6E" w:rsidRDefault="00030795" w:rsidP="00397D6E">
      <w:pPr>
        <w:ind w:left="426"/>
        <w:rPr>
          <w:sz w:val="40"/>
          <w:szCs w:val="40"/>
        </w:rPr>
      </w:pPr>
      <w:r w:rsidRPr="00397D6E">
        <w:rPr>
          <w:sz w:val="40"/>
          <w:szCs w:val="40"/>
        </w:rPr>
        <w:t xml:space="preserve">2 krát </w:t>
      </w:r>
      <w:r w:rsidRPr="00397D6E">
        <w:rPr>
          <w:color w:val="00B050"/>
          <w:sz w:val="40"/>
          <w:szCs w:val="40"/>
        </w:rPr>
        <w:t xml:space="preserve">více  </w:t>
      </w:r>
      <w:r w:rsidRPr="00397D6E">
        <w:rPr>
          <w:sz w:val="40"/>
          <w:szCs w:val="40"/>
        </w:rPr>
        <w:t>-  budeme  _____________________</w:t>
      </w:r>
    </w:p>
    <w:p w:rsidR="00030795" w:rsidRDefault="00030795" w:rsidP="00397D6E">
      <w:pPr>
        <w:ind w:left="426"/>
        <w:rPr>
          <w:sz w:val="40"/>
          <w:szCs w:val="40"/>
        </w:rPr>
      </w:pPr>
      <w:r w:rsidRPr="00397D6E">
        <w:rPr>
          <w:sz w:val="40"/>
          <w:szCs w:val="40"/>
        </w:rPr>
        <w:t xml:space="preserve">2 krát </w:t>
      </w:r>
      <w:r w:rsidRPr="00397D6E">
        <w:rPr>
          <w:color w:val="00B050"/>
          <w:sz w:val="40"/>
          <w:szCs w:val="40"/>
        </w:rPr>
        <w:t>méně</w:t>
      </w:r>
      <w:r w:rsidRPr="00397D6E">
        <w:rPr>
          <w:sz w:val="40"/>
          <w:szCs w:val="40"/>
        </w:rPr>
        <w:t xml:space="preserve"> – budeme  _____________________</w:t>
      </w:r>
    </w:p>
    <w:p w:rsidR="00030795" w:rsidRDefault="00030795" w:rsidP="00397D6E">
      <w:pPr>
        <w:ind w:left="426"/>
        <w:rPr>
          <w:sz w:val="40"/>
          <w:szCs w:val="40"/>
        </w:rPr>
      </w:pPr>
    </w:p>
    <w:p w:rsidR="00030795" w:rsidRDefault="00030795" w:rsidP="00FD4651">
      <w:pPr>
        <w:pStyle w:val="ListParagraph"/>
        <w:numPr>
          <w:ilvl w:val="0"/>
          <w:numId w:val="2"/>
        </w:numPr>
        <w:rPr>
          <w:color w:val="FF0000"/>
          <w:sz w:val="32"/>
          <w:szCs w:val="32"/>
        </w:rPr>
      </w:pPr>
      <w:r w:rsidRPr="00FD4651">
        <w:rPr>
          <w:color w:val="FF0000"/>
          <w:sz w:val="32"/>
          <w:szCs w:val="32"/>
        </w:rPr>
        <w:t>Procvičuj:</w:t>
      </w:r>
    </w:p>
    <w:p w:rsidR="00030795" w:rsidRDefault="00030795" w:rsidP="00FD4651">
      <w:pPr>
        <w:pStyle w:val="ListParagraph"/>
        <w:spacing w:line="360" w:lineRule="auto"/>
        <w:ind w:left="786"/>
        <w:rPr>
          <w:color w:val="FF0000"/>
          <w:sz w:val="32"/>
          <w:szCs w:val="32"/>
        </w:rPr>
      </w:pPr>
    </w:p>
    <w:p w:rsidR="00030795" w:rsidRDefault="00030795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10:2 =                           ___ : 2 = 6                         8:2 =</w:t>
      </w:r>
    </w:p>
    <w:p w:rsidR="00030795" w:rsidRDefault="00030795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16:2 =                           ___ : 2 = 10                      2:2 =</w:t>
      </w:r>
    </w:p>
    <w:p w:rsidR="00030795" w:rsidRDefault="00030795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4:2 =                             ___ : 2 = 2                       14:2 =</w:t>
      </w:r>
    </w:p>
    <w:p w:rsidR="00030795" w:rsidRDefault="00030795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6:2 =                             ___ : 2 = 8                       12:2 =</w:t>
      </w:r>
    </w:p>
    <w:p w:rsidR="00030795" w:rsidRDefault="00030795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18:2 =</w:t>
      </w:r>
      <w:r w:rsidRPr="00FD465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              ___ : 2 = 9                        20:2 =</w:t>
      </w:r>
    </w:p>
    <w:p w:rsidR="00030795" w:rsidRDefault="00030795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0: 2 =                              ___ : 2 = 1                       10:2 =</w:t>
      </w:r>
    </w:p>
    <w:p w:rsidR="00030795" w:rsidRDefault="00030795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</w:p>
    <w:p w:rsidR="00030795" w:rsidRPr="004851EC" w:rsidRDefault="00030795" w:rsidP="00DF78EA">
      <w:pPr>
        <w:rPr>
          <w:sz w:val="32"/>
          <w:szCs w:val="32"/>
        </w:rPr>
      </w:pPr>
      <w:r>
        <w:rPr>
          <w:sz w:val="24"/>
          <w:szCs w:val="24"/>
        </w:rPr>
        <w:t>Cit. 2013-04</w:t>
      </w:r>
      <w:bookmarkStart w:id="0" w:name="_GoBack"/>
      <w:bookmarkEnd w:id="0"/>
      <w:r>
        <w:rPr>
          <w:sz w:val="24"/>
          <w:szCs w:val="24"/>
        </w:rPr>
        <w:t>-05</w:t>
      </w:r>
    </w:p>
    <w:p w:rsidR="00030795" w:rsidRDefault="00030795" w:rsidP="00DF78EA">
      <w:pPr>
        <w:rPr>
          <w:sz w:val="24"/>
          <w:szCs w:val="24"/>
        </w:rPr>
      </w:pPr>
      <w:r>
        <w:rPr>
          <w:sz w:val="24"/>
          <w:szCs w:val="24"/>
        </w:rPr>
        <w:t>Obrázkový materiál dostupný na:</w:t>
      </w:r>
    </w:p>
    <w:p w:rsidR="00030795" w:rsidRDefault="00030795" w:rsidP="00DF78EA">
      <w:pPr>
        <w:rPr>
          <w:sz w:val="24"/>
          <w:szCs w:val="24"/>
        </w:rPr>
      </w:pPr>
      <w:r>
        <w:rPr>
          <w:sz w:val="24"/>
          <w:szCs w:val="24"/>
        </w:rPr>
        <w:t>Klipart – www.office.microsoft.com</w:t>
      </w:r>
    </w:p>
    <w:p w:rsidR="00030795" w:rsidRDefault="00030795" w:rsidP="00DF78EA">
      <w:pPr>
        <w:rPr>
          <w:sz w:val="24"/>
          <w:szCs w:val="24"/>
        </w:rPr>
      </w:pPr>
      <w:r>
        <w:rPr>
          <w:sz w:val="24"/>
          <w:szCs w:val="24"/>
        </w:rPr>
        <w:t>5.4.2013     19.22 – 19.58</w:t>
      </w:r>
    </w:p>
    <w:p w:rsidR="00030795" w:rsidRDefault="00030795" w:rsidP="00DF78EA">
      <w:hyperlink r:id="rId19" w:history="1">
        <w:r>
          <w:rPr>
            <w:rStyle w:val="Hyperlink"/>
          </w:rPr>
          <w:t>http://www.pekarstviulifku.cz/jemne-pecivo/kolace.htm</w:t>
        </w:r>
      </w:hyperlink>
    </w:p>
    <w:p w:rsidR="00030795" w:rsidRPr="006B68AD" w:rsidRDefault="00030795" w:rsidP="00DF78EA">
      <w:pPr>
        <w:rPr>
          <w:sz w:val="24"/>
          <w:szCs w:val="24"/>
        </w:rPr>
      </w:pPr>
      <w:r>
        <w:t>5.4.2013       19.46</w:t>
      </w:r>
    </w:p>
    <w:p w:rsidR="00030795" w:rsidRDefault="00030795" w:rsidP="00DF78EA">
      <w:pPr>
        <w:rPr>
          <w:color w:val="FF0000"/>
          <w:sz w:val="32"/>
          <w:szCs w:val="32"/>
        </w:rPr>
      </w:pPr>
    </w:p>
    <w:p w:rsidR="00030795" w:rsidRPr="00DF78EA" w:rsidRDefault="00030795" w:rsidP="00DF78EA">
      <w:pPr>
        <w:rPr>
          <w:color w:val="FF0000"/>
          <w:sz w:val="32"/>
          <w:szCs w:val="32"/>
        </w:rPr>
      </w:pPr>
    </w:p>
    <w:sectPr w:rsidR="00030795" w:rsidRPr="00DF78EA" w:rsidSect="006B68AD">
      <w:headerReference w:type="default" r:id="rId20"/>
      <w:pgSz w:w="11906" w:h="16838"/>
      <w:pgMar w:top="1417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795" w:rsidRDefault="00030795" w:rsidP="005B71AC">
      <w:pPr>
        <w:spacing w:after="0" w:line="240" w:lineRule="auto"/>
      </w:pPr>
      <w:r>
        <w:separator/>
      </w:r>
    </w:p>
  </w:endnote>
  <w:endnote w:type="continuationSeparator" w:id="0">
    <w:p w:rsidR="00030795" w:rsidRDefault="0003079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795" w:rsidRDefault="00030795" w:rsidP="005B71AC">
      <w:pPr>
        <w:spacing w:after="0" w:line="240" w:lineRule="auto"/>
      </w:pPr>
      <w:r>
        <w:separator/>
      </w:r>
    </w:p>
  </w:footnote>
  <w:footnote w:type="continuationSeparator" w:id="0">
    <w:p w:rsidR="00030795" w:rsidRDefault="0003079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95" w:rsidRDefault="00030795" w:rsidP="00124EB2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0581418" r:id="rId2"/>
      </w:pict>
    </w:r>
    <w:r>
      <w:rPr>
        <w:color w:val="808080"/>
        <w:sz w:val="20"/>
      </w:rPr>
      <w:t>Základní škola Háj ve Slezsku, okres Opava, příspěvková organizace</w:t>
    </w:r>
  </w:p>
  <w:p w:rsidR="00030795" w:rsidRDefault="00030795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30795" w:rsidRDefault="00030795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030795" w:rsidRDefault="000307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3A3A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E5602D9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5F7146E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0234F"/>
    <w:rsid w:val="00030795"/>
    <w:rsid w:val="00044906"/>
    <w:rsid w:val="00084925"/>
    <w:rsid w:val="000E49D3"/>
    <w:rsid w:val="00124EB2"/>
    <w:rsid w:val="001C3B8E"/>
    <w:rsid w:val="00224E7E"/>
    <w:rsid w:val="002526E5"/>
    <w:rsid w:val="002814F6"/>
    <w:rsid w:val="002E2E44"/>
    <w:rsid w:val="00364154"/>
    <w:rsid w:val="003728F7"/>
    <w:rsid w:val="00397D6E"/>
    <w:rsid w:val="003B5463"/>
    <w:rsid w:val="003E52E5"/>
    <w:rsid w:val="00412522"/>
    <w:rsid w:val="004846A3"/>
    <w:rsid w:val="004851EC"/>
    <w:rsid w:val="004937BA"/>
    <w:rsid w:val="005473AA"/>
    <w:rsid w:val="005B71AC"/>
    <w:rsid w:val="005F26F3"/>
    <w:rsid w:val="00646D6E"/>
    <w:rsid w:val="0065436A"/>
    <w:rsid w:val="00682D1E"/>
    <w:rsid w:val="006B68AD"/>
    <w:rsid w:val="00716862"/>
    <w:rsid w:val="00774416"/>
    <w:rsid w:val="00797A97"/>
    <w:rsid w:val="007C3264"/>
    <w:rsid w:val="007E42F2"/>
    <w:rsid w:val="00803868"/>
    <w:rsid w:val="00815A38"/>
    <w:rsid w:val="008800B6"/>
    <w:rsid w:val="008C4C16"/>
    <w:rsid w:val="008C5448"/>
    <w:rsid w:val="00923CC1"/>
    <w:rsid w:val="009B0C86"/>
    <w:rsid w:val="00A247E2"/>
    <w:rsid w:val="00A61D94"/>
    <w:rsid w:val="00A741D8"/>
    <w:rsid w:val="00AB7DB5"/>
    <w:rsid w:val="00AD20F4"/>
    <w:rsid w:val="00B1421B"/>
    <w:rsid w:val="00B23722"/>
    <w:rsid w:val="00B734B3"/>
    <w:rsid w:val="00BF68D9"/>
    <w:rsid w:val="00C1093B"/>
    <w:rsid w:val="00C20A06"/>
    <w:rsid w:val="00C237C9"/>
    <w:rsid w:val="00C55AD3"/>
    <w:rsid w:val="00C63649"/>
    <w:rsid w:val="00CA35E0"/>
    <w:rsid w:val="00CA7307"/>
    <w:rsid w:val="00D0075B"/>
    <w:rsid w:val="00D34B91"/>
    <w:rsid w:val="00D369B8"/>
    <w:rsid w:val="00D401BB"/>
    <w:rsid w:val="00DD6C3E"/>
    <w:rsid w:val="00DF78EA"/>
    <w:rsid w:val="00E034FE"/>
    <w:rsid w:val="00E04EA3"/>
    <w:rsid w:val="00E25108"/>
    <w:rsid w:val="00E4444F"/>
    <w:rsid w:val="00E93B9E"/>
    <w:rsid w:val="00EB7C88"/>
    <w:rsid w:val="00F16D6B"/>
    <w:rsid w:val="00F37121"/>
    <w:rsid w:val="00FB10A7"/>
    <w:rsid w:val="00FD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E7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  <w:rPr>
      <w:rFonts w:cs="Times New Roman"/>
    </w:rPr>
  </w:style>
  <w:style w:type="table" w:styleId="TableGrid">
    <w:name w:val="Table Grid"/>
    <w:basedOn w:val="TableNormal"/>
    <w:uiPriority w:val="99"/>
    <w:rsid w:val="005B71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3C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23CC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wmf"/><Relationship Id="rId19" Type="http://schemas.openxmlformats.org/officeDocument/2006/relationships/hyperlink" Target="http://www.pekarstviulifku.cz/jemne-pecivo/kolace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553</Words>
  <Characters>3264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2014-08-26T16:04:00Z</dcterms:created>
  <dcterms:modified xsi:type="dcterms:W3CDTF">2014-08-26T16:04:00Z</dcterms:modified>
</cp:coreProperties>
</file>