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10B" w:rsidRDefault="0069610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s1027" type="#_x0000_t75" style="position:absolute;margin-left:-1.85pt;margin-top:-6.3pt;width:452.1pt;height:109.9pt;z-index:251658240;visibility:visible;mso-wrap-distance-left:0;mso-wrap-distance-right:0" filled="t">
            <v:imagedata r:id="rId7" o:title=""/>
          </v:shape>
        </w:pict>
      </w:r>
    </w:p>
    <w:p w:rsidR="0069610B" w:rsidRPr="005B71AC" w:rsidRDefault="0069610B" w:rsidP="005B71AC"/>
    <w:p w:rsidR="0069610B" w:rsidRPr="005B71AC" w:rsidRDefault="0069610B" w:rsidP="005B71AC"/>
    <w:p w:rsidR="0069610B" w:rsidRDefault="0069610B" w:rsidP="005B71AC"/>
    <w:p w:rsidR="0069610B" w:rsidRDefault="0069610B" w:rsidP="005B71AC">
      <w:pPr>
        <w:rPr>
          <w:b/>
          <w:bCs/>
        </w:rPr>
      </w:pPr>
    </w:p>
    <w:p w:rsidR="0069610B" w:rsidRDefault="0069610B" w:rsidP="005B71AC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bCs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9610B" w:rsidRPr="00A53E80" w:rsidTr="00A53E80">
        <w:trPr>
          <w:trHeight w:val="1045"/>
        </w:trPr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69610B" w:rsidRDefault="0069610B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rFonts w:cs="Calibri"/>
                <w:bCs/>
                <w:sz w:val="28"/>
                <w:szCs w:val="28"/>
              </w:rPr>
            </w:pPr>
            <w:r w:rsidRPr="00A53E80">
              <w:rPr>
                <w:rFonts w:cs="Calibri"/>
                <w:bCs/>
                <w:sz w:val="28"/>
                <w:szCs w:val="28"/>
              </w:rPr>
              <w:t>Matematika a její aplikace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rFonts w:cs="Calibri"/>
                <w:sz w:val="28"/>
                <w:szCs w:val="28"/>
              </w:rPr>
            </w:pPr>
            <w:r w:rsidRPr="00A53E80">
              <w:rPr>
                <w:rFonts w:cs="Calibri"/>
                <w:bCs/>
                <w:sz w:val="28"/>
                <w:szCs w:val="28"/>
              </w:rPr>
              <w:t>VY_32_INOVACE_45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A53E80">
              <w:rPr>
                <w:bCs/>
                <w:sz w:val="28"/>
                <w:szCs w:val="28"/>
              </w:rPr>
              <w:t>2.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sz w:val="28"/>
                <w:szCs w:val="28"/>
              </w:rPr>
            </w:pPr>
            <w:r w:rsidRPr="00A53E80">
              <w:rPr>
                <w:sz w:val="28"/>
                <w:szCs w:val="28"/>
              </w:rPr>
              <w:t>Matematika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sz w:val="28"/>
                <w:szCs w:val="28"/>
              </w:rPr>
            </w:pPr>
            <w:r w:rsidRPr="00A53E80">
              <w:rPr>
                <w:sz w:val="28"/>
                <w:szCs w:val="28"/>
              </w:rPr>
              <w:t>Procvičovací test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A53E80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A53E80">
              <w:rPr>
                <w:bCs/>
                <w:sz w:val="28"/>
                <w:szCs w:val="28"/>
              </w:rPr>
              <w:t>Dělení 4</w:t>
            </w:r>
          </w:p>
        </w:tc>
      </w:tr>
    </w:tbl>
    <w:p w:rsidR="0069610B" w:rsidRDefault="0069610B" w:rsidP="005B71AC">
      <w:pPr>
        <w:rPr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6836"/>
      </w:tblGrid>
      <w:tr w:rsidR="0069610B" w:rsidRPr="00A53E80" w:rsidTr="00A53E80">
        <w:trPr>
          <w:trHeight w:val="1397"/>
        </w:trPr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sz w:val="28"/>
                <w:szCs w:val="28"/>
              </w:rPr>
            </w:pPr>
            <w:r w:rsidRPr="00A53E80">
              <w:rPr>
                <w:sz w:val="32"/>
                <w:szCs w:val="32"/>
              </w:rPr>
              <w:t xml:space="preserve">Žáci si dělení číslem 4 procvičí pomocí příkladů různých typů, také při řešení slovních úloh, budou doplňovat tabulky 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A53E80">
              <w:rPr>
                <w:bCs/>
                <w:sz w:val="28"/>
                <w:szCs w:val="28"/>
              </w:rPr>
              <w:t>6.5.2013</w:t>
            </w:r>
          </w:p>
        </w:tc>
      </w:tr>
      <w:tr w:rsidR="0069610B" w:rsidRPr="00A53E80" w:rsidTr="00A53E80">
        <w:tc>
          <w:tcPr>
            <w:tcW w:w="2376" w:type="dxa"/>
          </w:tcPr>
          <w:p w:rsidR="0069610B" w:rsidRPr="00A53E80" w:rsidRDefault="0069610B" w:rsidP="00A53E80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A53E80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69610B" w:rsidRPr="00A53E80" w:rsidRDefault="0069610B" w:rsidP="00A53E80">
            <w:pPr>
              <w:spacing w:after="0" w:line="240" w:lineRule="auto"/>
              <w:rPr>
                <w:bCs/>
                <w:sz w:val="28"/>
                <w:szCs w:val="28"/>
              </w:rPr>
            </w:pPr>
            <w:r w:rsidRPr="00A53E80">
              <w:rPr>
                <w:bCs/>
                <w:sz w:val="28"/>
                <w:szCs w:val="28"/>
              </w:rPr>
              <w:t>17.5.</w:t>
            </w:r>
            <w:bookmarkStart w:id="0" w:name="_GoBack"/>
            <w:bookmarkEnd w:id="0"/>
            <w:r w:rsidRPr="00A53E80">
              <w:rPr>
                <w:bCs/>
                <w:sz w:val="28"/>
                <w:szCs w:val="28"/>
              </w:rPr>
              <w:t>2013</w:t>
            </w:r>
          </w:p>
        </w:tc>
      </w:tr>
    </w:tbl>
    <w:p w:rsidR="0069610B" w:rsidRDefault="0069610B" w:rsidP="00CA35E0">
      <w:pPr>
        <w:rPr>
          <w:sz w:val="32"/>
          <w:szCs w:val="32"/>
        </w:rPr>
      </w:pPr>
      <w:r>
        <w:rPr>
          <w:noProof/>
          <w:lang w:eastAsia="cs-CZ"/>
        </w:rPr>
        <w:pict>
          <v:shape id="Obrázek 2" o:spid="_x0000_s1028" type="#_x0000_t75" alt="logo průhledné" style="position:absolute;margin-left:160.25pt;margin-top:18.15pt;width:135pt;height:119.4pt;z-index:251659264;visibility:visible;mso-position-horizontal-relative:text;mso-position-vertical-relative:text">
            <v:imagedata r:id="rId8" o:title=""/>
          </v:shape>
        </w:pict>
      </w:r>
    </w:p>
    <w:p w:rsidR="0069610B" w:rsidRDefault="0069610B" w:rsidP="00CA35E0">
      <w:pPr>
        <w:rPr>
          <w:sz w:val="32"/>
          <w:szCs w:val="32"/>
        </w:rPr>
      </w:pPr>
    </w:p>
    <w:p w:rsidR="0069610B" w:rsidRDefault="0069610B" w:rsidP="00CA35E0">
      <w:pPr>
        <w:rPr>
          <w:sz w:val="32"/>
          <w:szCs w:val="32"/>
        </w:rPr>
      </w:pPr>
    </w:p>
    <w:p w:rsidR="0069610B" w:rsidRDefault="0069610B" w:rsidP="00CA35E0">
      <w:pPr>
        <w:rPr>
          <w:sz w:val="32"/>
          <w:szCs w:val="32"/>
        </w:rPr>
      </w:pPr>
    </w:p>
    <w:p w:rsidR="0069610B" w:rsidRDefault="0069610B" w:rsidP="00CA35E0">
      <w:pPr>
        <w:rPr>
          <w:sz w:val="32"/>
          <w:szCs w:val="32"/>
        </w:rPr>
      </w:pPr>
    </w:p>
    <w:p w:rsidR="0069610B" w:rsidRDefault="0069610B" w:rsidP="00B87280">
      <w:pPr>
        <w:pStyle w:val="ListParagraph"/>
        <w:ind w:left="786"/>
        <w:rPr>
          <w:color w:val="FF0000"/>
          <w:sz w:val="32"/>
          <w:szCs w:val="32"/>
        </w:rPr>
      </w:pPr>
    </w:p>
    <w:p w:rsidR="0069610B" w:rsidRPr="00E25108" w:rsidRDefault="0069610B" w:rsidP="00E25108">
      <w:pPr>
        <w:pStyle w:val="ListParagraph"/>
        <w:ind w:left="786"/>
        <w:rPr>
          <w:b/>
          <w:color w:val="002060"/>
          <w:sz w:val="32"/>
          <w:szCs w:val="32"/>
        </w:rPr>
      </w:pPr>
    </w:p>
    <w:p w:rsidR="0069610B" w:rsidRPr="00DF78EA" w:rsidRDefault="0069610B" w:rsidP="00B87280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Doplň podíly:</w:t>
      </w:r>
    </w:p>
    <w:p w:rsidR="0069610B" w:rsidRDefault="0069610B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4:4 =                                          24:4 =</w:t>
      </w:r>
    </w:p>
    <w:p w:rsidR="0069610B" w:rsidRDefault="0069610B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8:4 =                                          28:4 =</w:t>
      </w:r>
    </w:p>
    <w:p w:rsidR="0069610B" w:rsidRDefault="0069610B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12:4 =                                        32:4 =</w:t>
      </w:r>
    </w:p>
    <w:p w:rsidR="0069610B" w:rsidRDefault="0069610B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16:4 =                                        36:4 =</w:t>
      </w:r>
    </w:p>
    <w:p w:rsidR="0069610B" w:rsidRDefault="0069610B" w:rsidP="00E25108">
      <w:pPr>
        <w:ind w:left="786"/>
        <w:rPr>
          <w:sz w:val="32"/>
          <w:szCs w:val="32"/>
        </w:rPr>
      </w:pPr>
      <w:r>
        <w:rPr>
          <w:sz w:val="32"/>
          <w:szCs w:val="32"/>
        </w:rPr>
        <w:t>20:4 =                                        40:4 =</w:t>
      </w:r>
    </w:p>
    <w:p w:rsidR="0069610B" w:rsidRDefault="0069610B" w:rsidP="00E25108">
      <w:pPr>
        <w:ind w:left="786"/>
        <w:rPr>
          <w:sz w:val="32"/>
          <w:szCs w:val="32"/>
        </w:rPr>
      </w:pPr>
    </w:p>
    <w:p w:rsidR="0069610B" w:rsidRDefault="0069610B" w:rsidP="00B87280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Kolik čtveřic děti vytvoří? </w:t>
      </w:r>
    </w:p>
    <w:p w:rsidR="0069610B" w:rsidRDefault="0069610B" w:rsidP="00E25108">
      <w:pPr>
        <w:rPr>
          <w:color w:val="FF0000"/>
          <w:sz w:val="32"/>
          <w:szCs w:val="32"/>
        </w:rPr>
      </w:pPr>
      <w:r w:rsidRPr="00A53E80">
        <w:rPr>
          <w:noProof/>
          <w:color w:val="FF0000"/>
          <w:sz w:val="32"/>
          <w:szCs w:val="32"/>
          <w:lang w:eastAsia="cs-CZ"/>
        </w:rPr>
        <w:pict>
          <v:shape id="Obrázek 41" o:spid="_x0000_i1028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42" o:spid="_x0000_i1029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43" o:spid="_x0000_i1030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44" o:spid="_x0000_i1031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49" o:spid="_x0000_i1032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53" o:spid="_x0000_i1033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96" o:spid="_x0000_i1034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97" o:spid="_x0000_i1035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98" o:spid="_x0000_i1036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99" o:spid="_x0000_i1037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0" o:spid="_x0000_i1038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40" o:spid="_x0000_i1039" type="#_x0000_t75" style="width:33.75pt;height:50.25pt;visibility:visible">
            <v:imagedata r:id="rId9" o:title=""/>
          </v:shape>
        </w:pict>
      </w:r>
    </w:p>
    <w:p w:rsidR="0069610B" w:rsidRDefault="0069610B" w:rsidP="00E25108">
      <w:pPr>
        <w:rPr>
          <w:color w:val="FF0000"/>
          <w:sz w:val="32"/>
          <w:szCs w:val="32"/>
        </w:rPr>
      </w:pPr>
      <w:r w:rsidRPr="00A53E80">
        <w:rPr>
          <w:noProof/>
          <w:color w:val="FF0000"/>
          <w:sz w:val="32"/>
          <w:szCs w:val="32"/>
          <w:lang w:eastAsia="cs-CZ"/>
        </w:rPr>
        <w:pict>
          <v:shape id="Obrázek 101" o:spid="_x0000_i1040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2" o:spid="_x0000_i1041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3" o:spid="_x0000_i1042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4" o:spid="_x0000_i1043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5" o:spid="_x0000_i1044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6" o:spid="_x0000_i1045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7" o:spid="_x0000_i1046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8" o:spid="_x0000_i1047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09" o:spid="_x0000_i1048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10" o:spid="_x0000_i1049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11" o:spid="_x0000_i1050" type="#_x0000_t75" style="width:33.75pt;height:50.25pt;visibility:visible">
            <v:imagedata r:id="rId9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12" o:spid="_x0000_i1051" type="#_x0000_t75" style="width:33.75pt;height:50.25pt;visibility:visible">
            <v:imagedata r:id="rId9" o:title=""/>
          </v:shape>
        </w:pict>
      </w:r>
    </w:p>
    <w:p w:rsidR="0069610B" w:rsidRDefault="0069610B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</w:t>
      </w:r>
    </w:p>
    <w:p w:rsidR="0069610B" w:rsidRDefault="0069610B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</w:t>
      </w:r>
      <w:r w:rsidRPr="00A247E2">
        <w:rPr>
          <w:sz w:val="32"/>
          <w:szCs w:val="32"/>
        </w:rPr>
        <w:t>Napiš odpověď</w:t>
      </w:r>
      <w:r>
        <w:rPr>
          <w:sz w:val="32"/>
          <w:szCs w:val="32"/>
        </w:rPr>
        <w:t xml:space="preserve"> :   ____________________</w:t>
      </w:r>
    </w:p>
    <w:p w:rsidR="0069610B" w:rsidRDefault="0069610B" w:rsidP="00E25108">
      <w:pPr>
        <w:rPr>
          <w:color w:val="FF0000"/>
          <w:sz w:val="32"/>
          <w:szCs w:val="32"/>
        </w:rPr>
      </w:pPr>
    </w:p>
    <w:p w:rsidR="0069610B" w:rsidRDefault="0069610B" w:rsidP="00E25108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Kolik čtveřic vytvoří koníci?</w:t>
      </w:r>
    </w:p>
    <w:p w:rsidR="0069610B" w:rsidRDefault="0069610B" w:rsidP="002F7045">
      <w:pPr>
        <w:rPr>
          <w:color w:val="FF0000"/>
          <w:sz w:val="32"/>
          <w:szCs w:val="32"/>
        </w:rPr>
      </w:pPr>
      <w:r w:rsidRPr="00A53E80">
        <w:rPr>
          <w:noProof/>
          <w:color w:val="FF0000"/>
          <w:sz w:val="32"/>
          <w:szCs w:val="32"/>
          <w:lang w:eastAsia="cs-CZ"/>
        </w:rPr>
        <w:pict>
          <v:shape id="Obrázek 125" o:spid="_x0000_i1052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26" o:spid="_x0000_i1053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27" o:spid="_x0000_i1054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28" o:spid="_x0000_i1055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29" o:spid="_x0000_i1056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0" o:spid="_x0000_i1057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1" o:spid="_x0000_i1058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2" o:spid="_x0000_i1059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3" o:spid="_x0000_i1060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4" o:spid="_x0000_i1061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5" o:spid="_x0000_i1062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13" o:spid="_x0000_i1063" type="#_x0000_t75" style="width:33.75pt;height:33.75pt;visibility:visible">
            <v:imagedata r:id="rId10" o:title=""/>
          </v:shape>
        </w:pict>
      </w:r>
    </w:p>
    <w:p w:rsidR="0069610B" w:rsidRDefault="0069610B" w:rsidP="002F7045">
      <w:pPr>
        <w:rPr>
          <w:color w:val="FF0000"/>
          <w:sz w:val="32"/>
          <w:szCs w:val="32"/>
        </w:rPr>
      </w:pPr>
      <w:r w:rsidRPr="00A53E80">
        <w:rPr>
          <w:noProof/>
          <w:color w:val="FF0000"/>
          <w:sz w:val="32"/>
          <w:szCs w:val="32"/>
          <w:lang w:eastAsia="cs-CZ"/>
        </w:rPr>
        <w:pict>
          <v:shape id="Obrázek 136" o:spid="_x0000_i1064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7" o:spid="_x0000_i1065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8" o:spid="_x0000_i1066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39" o:spid="_x0000_i1067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74" o:spid="_x0000_i1068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75" o:spid="_x0000_i1069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76" o:spid="_x0000_i1070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77" o:spid="_x0000_i1071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78" o:spid="_x0000_i1072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92" o:spid="_x0000_i1073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93" o:spid="_x0000_i1074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94" o:spid="_x0000_i1075" type="#_x0000_t75" style="width:33.75pt;height:33.75pt;visibility:visible">
            <v:imagedata r:id="rId10" o:title=""/>
          </v:shape>
        </w:pict>
      </w:r>
    </w:p>
    <w:p w:rsidR="0069610B" w:rsidRDefault="0069610B" w:rsidP="002F7045">
      <w:pPr>
        <w:rPr>
          <w:color w:val="FF0000"/>
          <w:sz w:val="32"/>
          <w:szCs w:val="32"/>
        </w:rPr>
      </w:pPr>
      <w:r w:rsidRPr="00A53E80">
        <w:rPr>
          <w:noProof/>
          <w:color w:val="FF0000"/>
          <w:sz w:val="32"/>
          <w:szCs w:val="32"/>
          <w:lang w:eastAsia="cs-CZ"/>
        </w:rPr>
        <w:pict>
          <v:shape id="Obrázek 195" o:spid="_x0000_i1076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96" o:spid="_x0000_i1077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97" o:spid="_x0000_i1078" type="#_x0000_t75" style="width:33.75pt;height:33.75pt;visibility:visible">
            <v:imagedata r:id="rId10" o:title=""/>
          </v:shape>
        </w:pict>
      </w:r>
      <w:r w:rsidRPr="00A53E80">
        <w:rPr>
          <w:noProof/>
          <w:color w:val="FF0000"/>
          <w:sz w:val="32"/>
          <w:szCs w:val="32"/>
          <w:lang w:eastAsia="cs-CZ"/>
        </w:rPr>
        <w:pict>
          <v:shape id="Obrázek 198" o:spid="_x0000_i1079" type="#_x0000_t75" style="width:33.75pt;height:33.75pt;visibility:visible">
            <v:imagedata r:id="rId10" o:title=""/>
          </v:shape>
        </w:pict>
      </w:r>
    </w:p>
    <w:p w:rsidR="0069610B" w:rsidRPr="00C63649" w:rsidRDefault="0069610B" w:rsidP="002F7045">
      <w:pPr>
        <w:rPr>
          <w:b/>
          <w:sz w:val="32"/>
          <w:szCs w:val="32"/>
        </w:rPr>
      </w:pPr>
      <w:r w:rsidRPr="00C63649">
        <w:rPr>
          <w:sz w:val="32"/>
          <w:szCs w:val="32"/>
        </w:rPr>
        <w:t>Napiš odpověď :   ____________________</w:t>
      </w:r>
    </w:p>
    <w:p w:rsidR="0069610B" w:rsidRDefault="0069610B" w:rsidP="00B87280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Zakroužkuj obrázky po čtyřech a napiš příklady na dělení:</w:t>
      </w: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263" o:spid="_x0000_i1080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64" o:spid="_x0000_i1081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65" o:spid="_x0000_i1082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66" o:spid="_x0000_i1083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67" o:spid="_x0000_i1084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68" o:spid="_x0000_i1085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69" o:spid="_x0000_i1086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70" o:spid="_x0000_i1087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71" o:spid="_x0000_i1088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72" o:spid="_x0000_i1089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73" o:spid="_x0000_i1090" type="#_x0000_t75" style="width:35.25pt;height:37.5pt;visibility:visible">
            <v:imagedata r:id="rId11" o:title=""/>
          </v:shape>
        </w:pict>
      </w:r>
      <w:r w:rsidRPr="00D6729C">
        <w:rPr>
          <w:noProof/>
          <w:lang w:eastAsia="cs-CZ"/>
        </w:rPr>
        <w:pict>
          <v:shape id="Obrázek 252" o:spid="_x0000_i1091" type="#_x0000_t75" style="width:35.25pt;height:37.5pt;visibility:visible">
            <v:imagedata r:id="rId11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______________________________________</w:t>
      </w: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240" o:spid="_x0000_i1092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41" o:spid="_x0000_i1093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42" o:spid="_x0000_i1094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48" o:spid="_x0000_i1095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49" o:spid="_x0000_i1096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50" o:spid="_x0000_i1097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51" o:spid="_x0000_i1098" type="#_x0000_t75" style="width:49.5pt;height:39pt;visibility:visible">
            <v:imagedata r:id="rId12" o:title=""/>
          </v:shape>
        </w:pict>
      </w:r>
      <w:r w:rsidRPr="00D6729C">
        <w:rPr>
          <w:noProof/>
          <w:lang w:eastAsia="cs-CZ"/>
        </w:rPr>
        <w:pict>
          <v:shape id="Obrázek 222" o:spid="_x0000_i1099" type="#_x0000_t75" style="width:49.5pt;height:39pt;visibility:visible">
            <v:imagedata r:id="rId12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_____________________________________</w:t>
      </w: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275" o:spid="_x0000_i1100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76" o:spid="_x0000_i1101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77" o:spid="_x0000_i1102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78" o:spid="_x0000_i1103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79" o:spid="_x0000_i1104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0" o:spid="_x0000_i1105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1" o:spid="_x0000_i1106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2" o:spid="_x0000_i1107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3" o:spid="_x0000_i1108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4" o:spid="_x0000_i1109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5" o:spid="_x0000_i1110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8" o:spid="_x0000_i1111" type="#_x0000_t75" style="width:36.75pt;height:49.5pt;visibility:visible">
            <v:imagedata r:id="rId13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286" o:spid="_x0000_i1112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7" o:spid="_x0000_i1113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74" o:spid="_x0000_i1114" type="#_x0000_t75" style="width:36.75pt;height:49.5pt;visibility:visible">
            <v:imagedata r:id="rId13" o:title=""/>
          </v:shape>
        </w:pict>
      </w:r>
      <w:r w:rsidRPr="00D6729C">
        <w:rPr>
          <w:noProof/>
          <w:lang w:eastAsia="cs-CZ"/>
        </w:rPr>
        <w:pict>
          <v:shape id="Obrázek 289" o:spid="_x0000_i1115" type="#_x0000_t75" style="width:36.75pt;height:49.5pt;visibility:visible">
            <v:imagedata r:id="rId13" o:title=""/>
          </v:shape>
        </w:pict>
      </w:r>
      <w:r>
        <w:rPr>
          <w:noProof/>
          <w:lang w:eastAsia="cs-CZ"/>
        </w:rPr>
        <w:t xml:space="preserve">                        ____________________________________</w:t>
      </w: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00" o:spid="_x0000_i1116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1" o:spid="_x0000_i1117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2" o:spid="_x0000_i1118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3" o:spid="_x0000_i1119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4" o:spid="_x0000_i1120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5" o:spid="_x0000_i1121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6" o:spid="_x0000_i1122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7" o:spid="_x0000_i1123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8" o:spid="_x0000_i1124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09" o:spid="_x0000_i1125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0" o:spid="_x0000_i1126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290" o:spid="_x0000_i1127" type="#_x0000_t75" style="width:34.5pt;height:27.75pt;visibility:visible">
            <v:imagedata r:id="rId14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11" o:spid="_x0000_i1128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2" o:spid="_x0000_i1129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3" o:spid="_x0000_i1130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4" o:spid="_x0000_i1131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5" o:spid="_x0000_i1132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6" o:spid="_x0000_i1133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7" o:spid="_x0000_i1134" type="#_x0000_t75" style="width:34.5pt;height:27.75pt;visibility:visible">
            <v:imagedata r:id="rId14" o:title=""/>
          </v:shape>
        </w:pict>
      </w:r>
      <w:r w:rsidRPr="00D6729C">
        <w:rPr>
          <w:noProof/>
          <w:lang w:eastAsia="cs-CZ"/>
        </w:rPr>
        <w:pict>
          <v:shape id="Obrázek 318" o:spid="_x0000_i1135" type="#_x0000_t75" style="width:34.5pt;height:27.75pt;visibility:visible">
            <v:imagedata r:id="rId14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</w:t>
      </w: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31" o:spid="_x0000_i1136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2" o:spid="_x0000_i1137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3" o:spid="_x0000_i1138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4" o:spid="_x0000_i1139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5" o:spid="_x0000_i1140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6" o:spid="_x0000_i1141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7" o:spid="_x0000_i1142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8" o:spid="_x0000_i1143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39" o:spid="_x0000_i1144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0" o:spid="_x0000_i1145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1" o:spid="_x0000_i1146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19" o:spid="_x0000_i1147" type="#_x0000_t75" style="width:33.75pt;height:33pt;visibility:visible">
            <v:imagedata r:id="rId15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42" o:spid="_x0000_i1148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3" o:spid="_x0000_i1149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4" o:spid="_x0000_i1150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5" o:spid="_x0000_i1151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6" o:spid="_x0000_i1152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7" o:spid="_x0000_i1153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8" o:spid="_x0000_i1154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49" o:spid="_x0000_i1155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0" o:spid="_x0000_i1156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1" o:spid="_x0000_i1157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2" o:spid="_x0000_i1158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3" o:spid="_x0000_i1159" type="#_x0000_t75" style="width:33.75pt;height:33pt;visibility:visible">
            <v:imagedata r:id="rId15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54" o:spid="_x0000_i1160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5" o:spid="_x0000_i1161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6" o:spid="_x0000_i1162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7" o:spid="_x0000_i1163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8" o:spid="_x0000_i1164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59" o:spid="_x0000_i1165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60" o:spid="_x0000_i1166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61" o:spid="_x0000_i1167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62" o:spid="_x0000_i1168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63" o:spid="_x0000_i1169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64" o:spid="_x0000_i1170" type="#_x0000_t75" style="width:33.75pt;height:33pt;visibility:visible">
            <v:imagedata r:id="rId15" o:title=""/>
          </v:shape>
        </w:pict>
      </w:r>
      <w:r w:rsidRPr="00D6729C">
        <w:rPr>
          <w:noProof/>
          <w:lang w:eastAsia="cs-CZ"/>
        </w:rPr>
        <w:pict>
          <v:shape id="Obrázek 365" o:spid="_x0000_i1171" type="#_x0000_t75" style="width:33.75pt;height:33pt;visibility:visible">
            <v:imagedata r:id="rId15" o:title=""/>
          </v:shape>
        </w:pict>
      </w: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  <w:r>
        <w:rPr>
          <w:noProof/>
          <w:lang w:eastAsia="cs-CZ"/>
        </w:rPr>
        <w:t>___________________________________</w:t>
      </w:r>
    </w:p>
    <w:p w:rsidR="0069610B" w:rsidRPr="00BC7D7A" w:rsidRDefault="0069610B" w:rsidP="00BC7D7A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 w:rsidRPr="00BC7D7A">
        <w:rPr>
          <w:color w:val="FF0000"/>
          <w:sz w:val="32"/>
          <w:szCs w:val="32"/>
        </w:rPr>
        <w:t>Doplň správně tabulku:</w:t>
      </w:r>
    </w:p>
    <w:tbl>
      <w:tblPr>
        <w:tblpPr w:leftFromText="141" w:rightFromText="141" w:vertAnchor="text" w:horzAnchor="page" w:tblpX="6643" w:tblpY="2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0"/>
        <w:gridCol w:w="1014"/>
      </w:tblGrid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A53E80">
              <w:rPr>
                <w:color w:val="FF0000"/>
                <w:sz w:val="32"/>
                <w:szCs w:val="32"/>
              </w:rPr>
              <w:t xml:space="preserve">     a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A53E80">
              <w:rPr>
                <w:color w:val="FF0000"/>
                <w:sz w:val="32"/>
                <w:szCs w:val="32"/>
              </w:rPr>
              <w:t xml:space="preserve">  a.4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8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16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20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28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4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12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40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32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24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36</w:t>
            </w:r>
          </w:p>
        </w:tc>
      </w:tr>
    </w:tbl>
    <w:tbl>
      <w:tblPr>
        <w:tblpPr w:leftFromText="141" w:rightFromText="141" w:vertAnchor="text" w:horzAnchor="page" w:tblpX="1768" w:tblpY="2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0"/>
        <w:gridCol w:w="1014"/>
      </w:tblGrid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A53E80">
              <w:rPr>
                <w:color w:val="FF0000"/>
                <w:sz w:val="32"/>
                <w:szCs w:val="32"/>
              </w:rPr>
              <w:t xml:space="preserve">     a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  <w:r w:rsidRPr="00A53E80">
              <w:rPr>
                <w:color w:val="FF0000"/>
                <w:sz w:val="32"/>
                <w:szCs w:val="32"/>
              </w:rPr>
              <w:t xml:space="preserve">  a:4</w:t>
            </w: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16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12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40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28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8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36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4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20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24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  <w:tr w:rsidR="0069610B" w:rsidRPr="00A53E80" w:rsidTr="00A53E80">
        <w:tc>
          <w:tcPr>
            <w:tcW w:w="970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jc w:val="center"/>
              <w:rPr>
                <w:sz w:val="32"/>
                <w:szCs w:val="32"/>
              </w:rPr>
            </w:pPr>
            <w:r w:rsidRPr="00A53E80">
              <w:rPr>
                <w:sz w:val="32"/>
                <w:szCs w:val="32"/>
              </w:rPr>
              <w:t>32</w:t>
            </w:r>
          </w:p>
        </w:tc>
        <w:tc>
          <w:tcPr>
            <w:tcW w:w="1014" w:type="dxa"/>
          </w:tcPr>
          <w:p w:rsidR="0069610B" w:rsidRPr="00A53E80" w:rsidRDefault="0069610B" w:rsidP="00A53E80">
            <w:pPr>
              <w:pStyle w:val="ListParagraph"/>
              <w:spacing w:after="0" w:line="240" w:lineRule="auto"/>
              <w:ind w:left="0"/>
              <w:rPr>
                <w:color w:val="FF0000"/>
                <w:sz w:val="32"/>
                <w:szCs w:val="32"/>
              </w:rPr>
            </w:pPr>
          </w:p>
        </w:tc>
      </w:tr>
    </w:tbl>
    <w:p w:rsidR="0069610B" w:rsidRDefault="0069610B" w:rsidP="00646D6E">
      <w:pPr>
        <w:pStyle w:val="ListParagraph"/>
        <w:ind w:left="786"/>
        <w:rPr>
          <w:color w:val="FF0000"/>
          <w:sz w:val="32"/>
          <w:szCs w:val="32"/>
        </w:rPr>
      </w:pPr>
    </w:p>
    <w:p w:rsidR="0069610B" w:rsidRPr="00646D6E" w:rsidRDefault="0069610B" w:rsidP="00646D6E">
      <w:pPr>
        <w:rPr>
          <w:color w:val="FF0000"/>
          <w:sz w:val="32"/>
          <w:szCs w:val="32"/>
        </w:rPr>
      </w:pPr>
    </w:p>
    <w:p w:rsidR="0069610B" w:rsidRDefault="0069610B" w:rsidP="00646D6E">
      <w:pPr>
        <w:pStyle w:val="ListParagraph"/>
        <w:ind w:left="786"/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noProof/>
          <w:lang w:eastAsia="cs-CZ"/>
        </w:rPr>
      </w:pPr>
    </w:p>
    <w:p w:rsidR="0069610B" w:rsidRDefault="0069610B" w:rsidP="00A247E2">
      <w:pPr>
        <w:rPr>
          <w:color w:val="FF0000"/>
          <w:sz w:val="32"/>
          <w:szCs w:val="32"/>
        </w:rPr>
      </w:pPr>
    </w:p>
    <w:p w:rsidR="0069610B" w:rsidRPr="00A247E2" w:rsidRDefault="0069610B" w:rsidP="00A247E2">
      <w:pPr>
        <w:rPr>
          <w:color w:val="FF0000"/>
          <w:sz w:val="32"/>
          <w:szCs w:val="32"/>
        </w:rPr>
      </w:pPr>
    </w:p>
    <w:p w:rsidR="0069610B" w:rsidRDefault="0069610B" w:rsidP="00DF78EA">
      <w:pPr>
        <w:rPr>
          <w:color w:val="FF0000"/>
          <w:sz w:val="32"/>
          <w:szCs w:val="32"/>
        </w:rPr>
      </w:pPr>
    </w:p>
    <w:p w:rsidR="0069610B" w:rsidRPr="00BC7D7A" w:rsidRDefault="0069610B" w:rsidP="00BC7D7A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 w:rsidRPr="00BC7D7A">
        <w:rPr>
          <w:color w:val="FF0000"/>
          <w:sz w:val="32"/>
          <w:szCs w:val="32"/>
        </w:rPr>
        <w:t>Vypočítej slovní úlohy:</w:t>
      </w:r>
    </w:p>
    <w:p w:rsidR="0069610B" w:rsidRPr="00E034FE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 Tatínek koupil 24 čokolád a rozdělil je mezi své čtyři</w:t>
      </w:r>
      <w:r w:rsidRPr="00E034FE">
        <w:rPr>
          <w:sz w:val="32"/>
          <w:szCs w:val="32"/>
        </w:rPr>
        <w:t xml:space="preserve"> děti. Kolik dostalo   </w:t>
      </w:r>
    </w:p>
    <w:p w:rsidR="0069610B" w:rsidRDefault="0069610B" w:rsidP="00E034FE">
      <w:pPr>
        <w:rPr>
          <w:sz w:val="32"/>
          <w:szCs w:val="32"/>
        </w:rPr>
      </w:pPr>
      <w:r w:rsidRPr="00E034FE">
        <w:rPr>
          <w:sz w:val="32"/>
          <w:szCs w:val="32"/>
        </w:rPr>
        <w:t xml:space="preserve">      každé dítě?</w:t>
      </w:r>
    </w:p>
    <w:p w:rsidR="0069610B" w:rsidRDefault="0069610B" w:rsidP="00E034FE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87" o:spid="_x0000_i1172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88" o:spid="_x0000_i1173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89" o:spid="_x0000_i1174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0" o:spid="_x0000_i1175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1" o:spid="_x0000_i1176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2" o:spid="_x0000_i1177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3" o:spid="_x0000_i1178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4" o:spid="_x0000_i1179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5" o:spid="_x0000_i1180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6" o:spid="_x0000_i1181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7" o:spid="_x0000_i1182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68" o:spid="_x0000_i1183" type="#_x0000_t75" style="width:35.25pt;height:35.25pt;visibility:visible">
            <v:imagedata r:id="rId16" o:title=""/>
          </v:shape>
        </w:pict>
      </w:r>
    </w:p>
    <w:p w:rsidR="0069610B" w:rsidRDefault="0069610B" w:rsidP="00E034FE">
      <w:pPr>
        <w:rPr>
          <w:noProof/>
          <w:lang w:eastAsia="cs-CZ"/>
        </w:rPr>
      </w:pPr>
      <w:r w:rsidRPr="00D6729C">
        <w:rPr>
          <w:noProof/>
          <w:lang w:eastAsia="cs-CZ"/>
        </w:rPr>
        <w:pict>
          <v:shape id="Obrázek 398" o:spid="_x0000_i1184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399" o:spid="_x0000_i1185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0" o:spid="_x0000_i1186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1" o:spid="_x0000_i1187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2" o:spid="_x0000_i1188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3" o:spid="_x0000_i1189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4" o:spid="_x0000_i1190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5" o:spid="_x0000_i1191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6" o:spid="_x0000_i1192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7" o:spid="_x0000_i1193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8" o:spid="_x0000_i1194" type="#_x0000_t75" style="width:35.25pt;height:35.25pt;visibility:visible">
            <v:imagedata r:id="rId16" o:title=""/>
          </v:shape>
        </w:pict>
      </w:r>
      <w:r w:rsidRPr="00D6729C">
        <w:rPr>
          <w:noProof/>
          <w:lang w:eastAsia="cs-CZ"/>
        </w:rPr>
        <w:pict>
          <v:shape id="Obrázek 409" o:spid="_x0000_i1195" type="#_x0000_t75" style="width:35.25pt;height:35.25pt;visibility:visible">
            <v:imagedata r:id="rId16" o:title=""/>
          </v:shape>
        </w:pict>
      </w: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koupil _____________</w:t>
      </w: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dětí _______________</w:t>
      </w: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Kolik dostalo každé dítě?  Příklad: ____________________</w:t>
      </w:r>
    </w:p>
    <w:p w:rsidR="0069610B" w:rsidRDefault="0069610B" w:rsidP="00E034FE">
      <w:pPr>
        <w:rPr>
          <w:sz w:val="32"/>
          <w:szCs w:val="32"/>
        </w:rPr>
      </w:pP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 xml:space="preserve">     Odpověď: _____________________________________________</w:t>
      </w:r>
    </w:p>
    <w:p w:rsidR="0069610B" w:rsidRPr="00E034FE" w:rsidRDefault="0069610B" w:rsidP="00E034FE">
      <w:pPr>
        <w:rPr>
          <w:sz w:val="32"/>
          <w:szCs w:val="32"/>
        </w:rPr>
      </w:pPr>
    </w:p>
    <w:p w:rsidR="0069610B" w:rsidRDefault="0069610B" w:rsidP="00E034FE">
      <w:pPr>
        <w:rPr>
          <w:sz w:val="32"/>
          <w:szCs w:val="32"/>
        </w:rPr>
      </w:pP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>Babička našla v lese 16 hříbků. Doma je rozdělila do misek po 4.</w:t>
      </w:r>
    </w:p>
    <w:p w:rsidR="0069610B" w:rsidRPr="0065436A" w:rsidRDefault="0069610B" w:rsidP="0065436A">
      <w:pPr>
        <w:rPr>
          <w:sz w:val="32"/>
          <w:szCs w:val="32"/>
        </w:rPr>
      </w:pPr>
      <w:r>
        <w:rPr>
          <w:sz w:val="32"/>
          <w:szCs w:val="32"/>
        </w:rPr>
        <w:t>Kolik babička potřebovala misek?</w:t>
      </w:r>
    </w:p>
    <w:p w:rsidR="0069610B" w:rsidRDefault="0069610B" w:rsidP="00E034FE">
      <w:pPr>
        <w:rPr>
          <w:sz w:val="32"/>
          <w:szCs w:val="32"/>
        </w:rPr>
      </w:pPr>
      <w:r w:rsidRPr="00A53E80">
        <w:rPr>
          <w:noProof/>
          <w:sz w:val="32"/>
          <w:szCs w:val="32"/>
          <w:lang w:eastAsia="cs-CZ"/>
        </w:rPr>
        <w:pict>
          <v:shape id="Obrázek 411" o:spid="_x0000_i1196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2" o:spid="_x0000_i1197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3" o:spid="_x0000_i1198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4" o:spid="_x0000_i1199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5" o:spid="_x0000_i1200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6" o:spid="_x0000_i1201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7" o:spid="_x0000_i1202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8" o:spid="_x0000_i1203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9" o:spid="_x0000_i1204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0" o:spid="_x0000_i1205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1" o:spid="_x0000_i1206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5" o:spid="_x0000_i1207" type="#_x0000_t75" style="width:37.5pt;height:57.75pt;visibility:visible">
            <v:imagedata r:id="rId17" o:title=""/>
          </v:shape>
        </w:pict>
      </w:r>
    </w:p>
    <w:p w:rsidR="0069610B" w:rsidRDefault="0069610B" w:rsidP="00E034FE">
      <w:pPr>
        <w:rPr>
          <w:sz w:val="32"/>
          <w:szCs w:val="32"/>
        </w:rPr>
      </w:pPr>
      <w:r w:rsidRPr="00A53E80">
        <w:rPr>
          <w:noProof/>
          <w:sz w:val="32"/>
          <w:szCs w:val="32"/>
          <w:lang w:eastAsia="cs-CZ"/>
        </w:rPr>
        <w:pict>
          <v:shape id="Obrázek 422" o:spid="_x0000_i1208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3" o:spid="_x0000_i1209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4" o:spid="_x0000_i1210" type="#_x0000_t75" style="width:37.5pt;height:57.75pt;visibility:visible">
            <v:imagedata r:id="rId17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10" o:spid="_x0000_i1211" type="#_x0000_t75" style="width:37.5pt;height:57.75pt;visibility:visible">
            <v:imagedata r:id="rId17" o:title=""/>
          </v:shape>
        </w:pict>
      </w: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>hříbk</w:t>
      </w:r>
      <w:r w:rsidRPr="0065436A">
        <w:rPr>
          <w:sz w:val="32"/>
          <w:szCs w:val="32"/>
        </w:rPr>
        <w:t>ů ___________________</w:t>
      </w: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>rozděleni po ______________</w:t>
      </w:r>
    </w:p>
    <w:p w:rsidR="0069610B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>Kolik babička potřebuje misek? Příklad: __________________________</w:t>
      </w:r>
    </w:p>
    <w:p w:rsidR="0069610B" w:rsidRDefault="0069610B" w:rsidP="00E034FE">
      <w:pPr>
        <w:rPr>
          <w:sz w:val="32"/>
          <w:szCs w:val="32"/>
        </w:rPr>
      </w:pPr>
    </w:p>
    <w:p w:rsidR="0069610B" w:rsidRPr="0065436A" w:rsidRDefault="0069610B" w:rsidP="00E034FE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__________________________________________________</w:t>
      </w:r>
    </w:p>
    <w:p w:rsidR="0069610B" w:rsidRDefault="0069610B" w:rsidP="00E93B9E">
      <w:pPr>
        <w:pStyle w:val="ListParagraph"/>
        <w:ind w:left="786"/>
        <w:rPr>
          <w:color w:val="FF0000"/>
          <w:sz w:val="32"/>
          <w:szCs w:val="32"/>
        </w:rPr>
      </w:pPr>
    </w:p>
    <w:p w:rsidR="0069610B" w:rsidRDefault="0069610B" w:rsidP="00DF78EA">
      <w:pPr>
        <w:rPr>
          <w:sz w:val="24"/>
          <w:szCs w:val="24"/>
        </w:rPr>
      </w:pP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>Johanka má ve sbírce 5 panenek. Její kamarádka Lenka má panenek 4 – krát víc. Kolik panenek má Lenka</w:t>
      </w:r>
      <w:r w:rsidRPr="0065436A">
        <w:rPr>
          <w:sz w:val="32"/>
          <w:szCs w:val="32"/>
        </w:rPr>
        <w:t>?</w:t>
      </w:r>
    </w:p>
    <w:p w:rsidR="0069610B" w:rsidRDefault="0069610B" w:rsidP="00DF78EA">
      <w:pPr>
        <w:rPr>
          <w:sz w:val="32"/>
          <w:szCs w:val="32"/>
        </w:rPr>
      </w:pPr>
      <w:r w:rsidRPr="00A53E80">
        <w:rPr>
          <w:noProof/>
          <w:sz w:val="32"/>
          <w:szCs w:val="32"/>
          <w:lang w:eastAsia="cs-CZ"/>
        </w:rPr>
        <w:pict>
          <v:shape id="Obrázek 427" o:spid="_x0000_i1212" type="#_x0000_t75" style="width:67.5pt;height:77.25pt;visibility:visible">
            <v:imagedata r:id="rId18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8" o:spid="_x0000_i1213" type="#_x0000_t75" style="width:67.5pt;height:77.25pt;visibility:visible">
            <v:imagedata r:id="rId18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9" o:spid="_x0000_i1214" type="#_x0000_t75" style="width:67.5pt;height:77.25pt;visibility:visible">
            <v:imagedata r:id="rId18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30" o:spid="_x0000_i1215" type="#_x0000_t75" style="width:67.5pt;height:77.25pt;visibility:visible">
            <v:imagedata r:id="rId18" o:title=""/>
          </v:shape>
        </w:pict>
      </w:r>
      <w:r w:rsidRPr="00A53E80">
        <w:rPr>
          <w:noProof/>
          <w:sz w:val="32"/>
          <w:szCs w:val="32"/>
          <w:lang w:eastAsia="cs-CZ"/>
        </w:rPr>
        <w:pict>
          <v:shape id="Obrázek 426" o:spid="_x0000_i1216" type="#_x0000_t75" style="width:67.5pt;height:77.25pt;visibility:visible">
            <v:imagedata r:id="rId18" o:title=""/>
          </v:shape>
        </w:pic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>Johanka ___________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Lenka ___________  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>Kolik panenek má Lenka? Příklad: _____________________________</w:t>
      </w:r>
    </w:p>
    <w:p w:rsidR="0069610B" w:rsidRDefault="0069610B" w:rsidP="00DF78EA">
      <w:pPr>
        <w:rPr>
          <w:sz w:val="32"/>
          <w:szCs w:val="32"/>
        </w:rPr>
      </w:pP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>Odpověď: __________________________________________________</w:t>
      </w:r>
    </w:p>
    <w:p w:rsidR="0069610B" w:rsidRDefault="0069610B" w:rsidP="00DF78EA">
      <w:pPr>
        <w:rPr>
          <w:sz w:val="32"/>
          <w:szCs w:val="32"/>
        </w:rPr>
      </w:pP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69610B" w:rsidRDefault="0069610B" w:rsidP="00DF78EA">
      <w:pPr>
        <w:rPr>
          <w:sz w:val="32"/>
          <w:szCs w:val="32"/>
        </w:rPr>
      </w:pPr>
      <w:r>
        <w:rPr>
          <w:color w:val="FF0000"/>
          <w:sz w:val="32"/>
          <w:szCs w:val="32"/>
        </w:rPr>
        <w:t xml:space="preserve">     </w:t>
      </w:r>
      <w:r w:rsidRPr="006A6747">
        <w:rPr>
          <w:color w:val="FF0000"/>
          <w:sz w:val="32"/>
          <w:szCs w:val="32"/>
        </w:rPr>
        <w:t>Zkus vyřešit: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Do divadla na dětské představení přišlo 40 dětí. Druhý den přišlo 4 krát 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méně dětí.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Kolik dětí přišlo do divadla druhý den?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Na dětské představení  ____________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Druhý den _______________</w:t>
      </w:r>
    </w:p>
    <w:p w:rsidR="0069610B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 Kolik dětí přišlo druhý den?  Příklad: ______________________</w:t>
      </w:r>
    </w:p>
    <w:p w:rsidR="0069610B" w:rsidRDefault="0069610B" w:rsidP="00DF78EA">
      <w:pPr>
        <w:rPr>
          <w:sz w:val="32"/>
          <w:szCs w:val="32"/>
        </w:rPr>
      </w:pPr>
    </w:p>
    <w:p w:rsidR="0069610B" w:rsidRPr="0065436A" w:rsidRDefault="0069610B" w:rsidP="00DF78EA">
      <w:pPr>
        <w:rPr>
          <w:sz w:val="32"/>
          <w:szCs w:val="32"/>
        </w:rPr>
      </w:pPr>
      <w:r>
        <w:rPr>
          <w:sz w:val="32"/>
          <w:szCs w:val="32"/>
        </w:rPr>
        <w:t xml:space="preserve">    Odpověď: _____________________________________________</w:t>
      </w:r>
    </w:p>
    <w:p w:rsidR="0069610B" w:rsidRDefault="0069610B" w:rsidP="00397D6E">
      <w:pPr>
        <w:ind w:left="426"/>
        <w:rPr>
          <w:color w:val="FF0000"/>
          <w:sz w:val="32"/>
          <w:szCs w:val="32"/>
        </w:rPr>
      </w:pPr>
    </w:p>
    <w:p w:rsidR="0069610B" w:rsidRPr="00FD4651" w:rsidRDefault="0069610B" w:rsidP="00BC7D7A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 w:rsidRPr="00FD4651">
        <w:rPr>
          <w:color w:val="FF0000"/>
          <w:sz w:val="32"/>
          <w:szCs w:val="32"/>
        </w:rPr>
        <w:t>Doplň do vět   ( násobit  -  dělit ):</w:t>
      </w:r>
    </w:p>
    <w:p w:rsidR="0069610B" w:rsidRPr="00397D6E" w:rsidRDefault="0069610B" w:rsidP="00397D6E">
      <w:pPr>
        <w:ind w:left="426"/>
        <w:rPr>
          <w:sz w:val="40"/>
          <w:szCs w:val="40"/>
        </w:rPr>
      </w:pPr>
      <w:r>
        <w:rPr>
          <w:sz w:val="40"/>
          <w:szCs w:val="40"/>
        </w:rPr>
        <w:t>4</w:t>
      </w:r>
      <w:r w:rsidRPr="00397D6E">
        <w:rPr>
          <w:sz w:val="40"/>
          <w:szCs w:val="40"/>
        </w:rPr>
        <w:t xml:space="preserve"> krát </w:t>
      </w:r>
      <w:r w:rsidRPr="00397D6E">
        <w:rPr>
          <w:color w:val="00B050"/>
          <w:sz w:val="40"/>
          <w:szCs w:val="40"/>
        </w:rPr>
        <w:t xml:space="preserve">více  </w:t>
      </w:r>
      <w:r w:rsidRPr="00397D6E">
        <w:rPr>
          <w:sz w:val="40"/>
          <w:szCs w:val="40"/>
        </w:rPr>
        <w:t>-  budeme  _____________________</w:t>
      </w:r>
    </w:p>
    <w:p w:rsidR="0069610B" w:rsidRPr="005B26FA" w:rsidRDefault="0069610B" w:rsidP="005B26FA">
      <w:pPr>
        <w:pStyle w:val="ListParagraph"/>
        <w:numPr>
          <w:ilvl w:val="0"/>
          <w:numId w:val="11"/>
        </w:numPr>
        <w:rPr>
          <w:sz w:val="40"/>
          <w:szCs w:val="40"/>
        </w:rPr>
      </w:pPr>
      <w:r w:rsidRPr="005B26FA">
        <w:rPr>
          <w:sz w:val="40"/>
          <w:szCs w:val="40"/>
        </w:rPr>
        <w:t xml:space="preserve">krát </w:t>
      </w:r>
      <w:r w:rsidRPr="005B26FA">
        <w:rPr>
          <w:color w:val="00B050"/>
          <w:sz w:val="40"/>
          <w:szCs w:val="40"/>
        </w:rPr>
        <w:t>méně</w:t>
      </w:r>
      <w:r w:rsidRPr="005B26FA">
        <w:rPr>
          <w:sz w:val="40"/>
          <w:szCs w:val="40"/>
        </w:rPr>
        <w:t xml:space="preserve"> – budeme  _____________________</w:t>
      </w:r>
    </w:p>
    <w:p w:rsidR="0069610B" w:rsidRPr="005B26FA" w:rsidRDefault="0069610B" w:rsidP="005B26FA">
      <w:pPr>
        <w:pStyle w:val="ListParagraph"/>
        <w:numPr>
          <w:ilvl w:val="0"/>
          <w:numId w:val="10"/>
        </w:numPr>
        <w:rPr>
          <w:color w:val="FF0000"/>
          <w:sz w:val="32"/>
          <w:szCs w:val="32"/>
        </w:rPr>
      </w:pPr>
      <w:r w:rsidRPr="005B26FA">
        <w:rPr>
          <w:color w:val="FF0000"/>
          <w:sz w:val="32"/>
          <w:szCs w:val="32"/>
        </w:rPr>
        <w:t>Procvičuj:</w:t>
      </w:r>
    </w:p>
    <w:p w:rsidR="0069610B" w:rsidRPr="006A6747" w:rsidRDefault="0069610B" w:rsidP="006A6747">
      <w:pPr>
        <w:ind w:left="786"/>
        <w:rPr>
          <w:color w:val="FF0000"/>
          <w:sz w:val="32"/>
          <w:szCs w:val="32"/>
        </w:rPr>
      </w:pPr>
      <w:r>
        <w:rPr>
          <w:sz w:val="32"/>
          <w:szCs w:val="32"/>
        </w:rPr>
        <w:t>20:4</w:t>
      </w:r>
      <w:r w:rsidRPr="006A6747">
        <w:rPr>
          <w:sz w:val="32"/>
          <w:szCs w:val="32"/>
        </w:rPr>
        <w:t xml:space="preserve"> =  </w:t>
      </w:r>
      <w:r>
        <w:rPr>
          <w:sz w:val="32"/>
          <w:szCs w:val="32"/>
        </w:rPr>
        <w:t xml:space="preserve">                         ___ : 4 = 8                         16:4</w:t>
      </w:r>
      <w:r w:rsidRPr="006A6747">
        <w:rPr>
          <w:sz w:val="32"/>
          <w:szCs w:val="32"/>
        </w:rPr>
        <w:t xml:space="preserve"> =</w:t>
      </w:r>
    </w:p>
    <w:p w:rsidR="0069610B" w:rsidRDefault="0069610B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 xml:space="preserve"> 32:4=                           ___ : 4 = 10                         4:4 =</w:t>
      </w:r>
    </w:p>
    <w:p w:rsidR="0069610B" w:rsidRDefault="0069610B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 xml:space="preserve">  8:4 =                            ___ : 4 = 2                         21:3 =</w:t>
      </w:r>
    </w:p>
    <w:p w:rsidR="0069610B" w:rsidRDefault="0069610B" w:rsidP="00FD4651">
      <w:pPr>
        <w:pStyle w:val="ListParagraph"/>
        <w:spacing w:line="360" w:lineRule="auto"/>
        <w:ind w:left="786"/>
        <w:rPr>
          <w:sz w:val="32"/>
          <w:szCs w:val="32"/>
        </w:rPr>
      </w:pPr>
      <w:r>
        <w:rPr>
          <w:sz w:val="32"/>
          <w:szCs w:val="32"/>
        </w:rPr>
        <w:t>12:4 =                           ___ : 4 = 7                         24:4 =</w:t>
      </w:r>
    </w:p>
    <w:p w:rsidR="0069610B" w:rsidRDefault="0069610B" w:rsidP="00FD465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36:4 =</w:t>
      </w:r>
      <w:r w:rsidRPr="00FD4651">
        <w:rPr>
          <w:sz w:val="32"/>
          <w:szCs w:val="32"/>
        </w:rPr>
        <w:t xml:space="preserve">        </w:t>
      </w:r>
      <w:r>
        <w:rPr>
          <w:sz w:val="32"/>
          <w:szCs w:val="32"/>
        </w:rPr>
        <w:t xml:space="preserve">                   ___ : 4 = 9                         40:4 =</w:t>
      </w:r>
    </w:p>
    <w:p w:rsidR="0069610B" w:rsidRDefault="0069610B" w:rsidP="00FD465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0: 4 =                            ___ : 4 = 1                        20:4 =</w:t>
      </w:r>
    </w:p>
    <w:p w:rsidR="0069610B" w:rsidRPr="00B87280" w:rsidRDefault="0069610B" w:rsidP="005B26FA">
      <w:pPr>
        <w:pStyle w:val="ListParagraph"/>
        <w:ind w:left="786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8.</w:t>
      </w:r>
      <w:r w:rsidRPr="00B87280">
        <w:rPr>
          <w:color w:val="FF0000"/>
          <w:sz w:val="32"/>
          <w:szCs w:val="32"/>
        </w:rPr>
        <w:t>Vypočítej:</w:t>
      </w:r>
    </w:p>
    <w:p w:rsidR="0069610B" w:rsidRDefault="0069610B" w:rsidP="00FE51B7">
      <w:pPr>
        <w:rPr>
          <w:sz w:val="32"/>
          <w:szCs w:val="32"/>
        </w:rPr>
      </w:pPr>
      <w:r>
        <w:rPr>
          <w:sz w:val="32"/>
          <w:szCs w:val="32"/>
        </w:rPr>
        <w:t>třetinu z 21 __________                      čtvrtinu z 16 ________________</w:t>
      </w:r>
    </w:p>
    <w:p w:rsidR="0069610B" w:rsidRDefault="0069610B" w:rsidP="00FE51B7">
      <w:pPr>
        <w:rPr>
          <w:sz w:val="32"/>
          <w:szCs w:val="32"/>
        </w:rPr>
      </w:pPr>
      <w:r>
        <w:rPr>
          <w:sz w:val="32"/>
          <w:szCs w:val="32"/>
        </w:rPr>
        <w:t>čtvrtinu z 32 __________                    čtvrtinu z 24 __________________</w:t>
      </w:r>
    </w:p>
    <w:p w:rsidR="0069610B" w:rsidRDefault="0069610B" w:rsidP="00FE51B7">
      <w:pPr>
        <w:rPr>
          <w:sz w:val="32"/>
          <w:szCs w:val="32"/>
        </w:rPr>
      </w:pPr>
      <w:r>
        <w:rPr>
          <w:sz w:val="32"/>
          <w:szCs w:val="32"/>
        </w:rPr>
        <w:t>třetinu z 15 ___________                     třetinu z 24 __________________</w:t>
      </w:r>
    </w:p>
    <w:p w:rsidR="0069610B" w:rsidRDefault="0069610B" w:rsidP="00FE51B7">
      <w:pPr>
        <w:rPr>
          <w:sz w:val="32"/>
          <w:szCs w:val="32"/>
        </w:rPr>
      </w:pPr>
      <w:r>
        <w:rPr>
          <w:sz w:val="32"/>
          <w:szCs w:val="32"/>
        </w:rPr>
        <w:t>třetinu z 27 ____________                   čtvrtinu z 40 ________________</w:t>
      </w:r>
    </w:p>
    <w:p w:rsidR="0069610B" w:rsidRDefault="0069610B" w:rsidP="00FE51B7">
      <w:pPr>
        <w:rPr>
          <w:sz w:val="32"/>
          <w:szCs w:val="32"/>
        </w:rPr>
      </w:pPr>
      <w:r>
        <w:rPr>
          <w:sz w:val="32"/>
          <w:szCs w:val="32"/>
        </w:rPr>
        <w:t>třetinu z 18 ____________                   čtvrtinu z 12 _________________</w:t>
      </w:r>
    </w:p>
    <w:p w:rsidR="0069610B" w:rsidRDefault="0069610B" w:rsidP="00327156">
      <w:pPr>
        <w:pStyle w:val="ListParagraph"/>
        <w:ind w:left="1146"/>
        <w:rPr>
          <w:color w:val="FF0000"/>
          <w:sz w:val="32"/>
          <w:szCs w:val="32"/>
        </w:rPr>
      </w:pPr>
    </w:p>
    <w:p w:rsidR="0069610B" w:rsidRPr="005B26FA" w:rsidRDefault="0069610B" w:rsidP="005B26FA">
      <w:pPr>
        <w:ind w:left="426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9.</w:t>
      </w:r>
      <w:r w:rsidRPr="005B26FA">
        <w:rPr>
          <w:color w:val="FF0000"/>
          <w:sz w:val="32"/>
          <w:szCs w:val="32"/>
        </w:rPr>
        <w:t>Vypočítej:</w:t>
      </w:r>
    </w:p>
    <w:p w:rsidR="0069610B" w:rsidRPr="00EC6E63" w:rsidRDefault="0069610B" w:rsidP="00EC6E63">
      <w:pPr>
        <w:rPr>
          <w:sz w:val="32"/>
          <w:szCs w:val="32"/>
        </w:rPr>
      </w:pPr>
      <w:r w:rsidRPr="00EC6E63">
        <w:rPr>
          <w:sz w:val="32"/>
          <w:szCs w:val="32"/>
        </w:rPr>
        <w:t>36:4 =                          8:4 =                            20:4 =                    12:4 =</w:t>
      </w:r>
    </w:p>
    <w:p w:rsidR="0069610B" w:rsidRDefault="0069610B" w:rsidP="00E17D4E">
      <w:pPr>
        <w:rPr>
          <w:sz w:val="32"/>
          <w:szCs w:val="32"/>
        </w:rPr>
      </w:pPr>
      <w:r>
        <w:rPr>
          <w:sz w:val="32"/>
          <w:szCs w:val="32"/>
        </w:rPr>
        <w:t>14:2 =                           9:3 =                           24:3 =                     18:2 =</w:t>
      </w:r>
    </w:p>
    <w:p w:rsidR="0069610B" w:rsidRDefault="0069610B" w:rsidP="00E17D4E">
      <w:pPr>
        <w:rPr>
          <w:sz w:val="32"/>
          <w:szCs w:val="32"/>
        </w:rPr>
      </w:pPr>
      <w:r>
        <w:rPr>
          <w:sz w:val="32"/>
          <w:szCs w:val="32"/>
        </w:rPr>
        <w:t>4:4 =                           32:4 =                          16:4 =                     24:4 =</w:t>
      </w:r>
    </w:p>
    <w:p w:rsidR="0069610B" w:rsidRDefault="0069610B" w:rsidP="00E17D4E">
      <w:pPr>
        <w:rPr>
          <w:sz w:val="32"/>
          <w:szCs w:val="32"/>
        </w:rPr>
      </w:pPr>
      <w:r>
        <w:rPr>
          <w:sz w:val="32"/>
          <w:szCs w:val="32"/>
        </w:rPr>
        <w:t>27:3 =                          6:2 =                           12:2 =                      12:3 =</w:t>
      </w:r>
    </w:p>
    <w:p w:rsidR="0069610B" w:rsidRDefault="0069610B" w:rsidP="00E17D4E">
      <w:pPr>
        <w:rPr>
          <w:sz w:val="32"/>
          <w:szCs w:val="32"/>
        </w:rPr>
      </w:pPr>
      <w:r>
        <w:rPr>
          <w:sz w:val="32"/>
          <w:szCs w:val="32"/>
        </w:rPr>
        <w:t>40:4 =                         28:4 =                          0:4 =                       24:4 =</w:t>
      </w:r>
    </w:p>
    <w:p w:rsidR="0069610B" w:rsidRDefault="0069610B" w:rsidP="00E17D4E">
      <w:pPr>
        <w:rPr>
          <w:sz w:val="32"/>
          <w:szCs w:val="32"/>
        </w:rPr>
      </w:pPr>
      <w:r>
        <w:rPr>
          <w:sz w:val="32"/>
          <w:szCs w:val="32"/>
        </w:rPr>
        <w:t>10:2 =                          8:2 =                           21:3 =                      0:2 =</w:t>
      </w:r>
    </w:p>
    <w:p w:rsidR="0069610B" w:rsidRDefault="0069610B" w:rsidP="00E17D4E">
      <w:pPr>
        <w:rPr>
          <w:sz w:val="32"/>
          <w:szCs w:val="32"/>
        </w:rPr>
      </w:pPr>
      <w:r>
        <w:rPr>
          <w:sz w:val="32"/>
          <w:szCs w:val="32"/>
        </w:rPr>
        <w:t xml:space="preserve">20:4 =                         4:4 =                            32:4 =                    24:4 =   </w:t>
      </w:r>
    </w:p>
    <w:p w:rsidR="0069610B" w:rsidRDefault="0069610B" w:rsidP="00E17D4E">
      <w:pPr>
        <w:tabs>
          <w:tab w:val="left" w:pos="5295"/>
        </w:tabs>
        <w:rPr>
          <w:sz w:val="32"/>
          <w:szCs w:val="32"/>
        </w:rPr>
      </w:pPr>
      <w:r>
        <w:rPr>
          <w:sz w:val="32"/>
          <w:szCs w:val="32"/>
        </w:rPr>
        <w:t xml:space="preserve">6:3 =                          18:3 =               </w:t>
      </w:r>
      <w:r>
        <w:rPr>
          <w:sz w:val="32"/>
          <w:szCs w:val="32"/>
        </w:rPr>
        <w:tab/>
        <w:t>30:3 =                      2:2 =</w:t>
      </w:r>
    </w:p>
    <w:p w:rsidR="0069610B" w:rsidRPr="00E17D4E" w:rsidRDefault="0069610B" w:rsidP="00E17D4E">
      <w:pPr>
        <w:tabs>
          <w:tab w:val="left" w:pos="5295"/>
        </w:tabs>
        <w:rPr>
          <w:sz w:val="32"/>
          <w:szCs w:val="32"/>
        </w:rPr>
      </w:pPr>
      <w:r>
        <w:rPr>
          <w:sz w:val="32"/>
          <w:szCs w:val="32"/>
        </w:rPr>
        <w:t xml:space="preserve">0:3 =                          15: 3 =                          3:3 =                        2:2 =                   </w:t>
      </w:r>
    </w:p>
    <w:p w:rsidR="0069610B" w:rsidRDefault="0069610B" w:rsidP="00DF78EA">
      <w:pPr>
        <w:rPr>
          <w:b/>
          <w:sz w:val="32"/>
          <w:szCs w:val="32"/>
        </w:rPr>
      </w:pPr>
    </w:p>
    <w:p w:rsidR="0069610B" w:rsidRPr="004851EC" w:rsidRDefault="0069610B" w:rsidP="00DF78EA">
      <w:pPr>
        <w:rPr>
          <w:sz w:val="32"/>
          <w:szCs w:val="32"/>
        </w:rPr>
      </w:pPr>
      <w:r>
        <w:rPr>
          <w:sz w:val="24"/>
          <w:szCs w:val="24"/>
        </w:rPr>
        <w:t>Cit. 2013-05-06</w:t>
      </w:r>
    </w:p>
    <w:p w:rsidR="0069610B" w:rsidRDefault="0069610B" w:rsidP="00DF78EA">
      <w:pPr>
        <w:rPr>
          <w:sz w:val="24"/>
          <w:szCs w:val="24"/>
        </w:rPr>
      </w:pPr>
      <w:r>
        <w:rPr>
          <w:sz w:val="24"/>
          <w:szCs w:val="24"/>
        </w:rPr>
        <w:t>Obrázkový materiál dostupný na:</w:t>
      </w:r>
    </w:p>
    <w:p w:rsidR="0069610B" w:rsidRDefault="0069610B" w:rsidP="00DF78EA">
      <w:pPr>
        <w:rPr>
          <w:sz w:val="24"/>
          <w:szCs w:val="24"/>
        </w:rPr>
      </w:pPr>
      <w:r>
        <w:rPr>
          <w:sz w:val="24"/>
          <w:szCs w:val="24"/>
        </w:rPr>
        <w:t>Klipart – www.office.microsoft.com</w:t>
      </w:r>
    </w:p>
    <w:p w:rsidR="0069610B" w:rsidRDefault="0069610B" w:rsidP="00DF78EA">
      <w:pPr>
        <w:rPr>
          <w:sz w:val="24"/>
          <w:szCs w:val="24"/>
        </w:rPr>
      </w:pPr>
      <w:r>
        <w:rPr>
          <w:sz w:val="24"/>
          <w:szCs w:val="24"/>
        </w:rPr>
        <w:t>6.5.2013     20.21 – 20.49</w:t>
      </w:r>
    </w:p>
    <w:p w:rsidR="0069610B" w:rsidRPr="00B87280" w:rsidRDefault="0069610B" w:rsidP="00DF78EA">
      <w:pPr>
        <w:rPr>
          <w:sz w:val="24"/>
          <w:szCs w:val="24"/>
        </w:rPr>
      </w:pPr>
    </w:p>
    <w:sectPr w:rsidR="0069610B" w:rsidRPr="00B87280" w:rsidSect="00327156">
      <w:headerReference w:type="default" r:id="rId19"/>
      <w:pgSz w:w="11906" w:h="16838"/>
      <w:pgMar w:top="1417" w:right="707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10B" w:rsidRDefault="0069610B" w:rsidP="005B71AC">
      <w:pPr>
        <w:spacing w:after="0" w:line="240" w:lineRule="auto"/>
      </w:pPr>
      <w:r>
        <w:separator/>
      </w:r>
    </w:p>
  </w:endnote>
  <w:endnote w:type="continuationSeparator" w:id="0">
    <w:p w:rsidR="0069610B" w:rsidRDefault="0069610B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10B" w:rsidRDefault="0069610B" w:rsidP="005B71AC">
      <w:pPr>
        <w:spacing w:after="0" w:line="240" w:lineRule="auto"/>
      </w:pPr>
      <w:r>
        <w:separator/>
      </w:r>
    </w:p>
  </w:footnote>
  <w:footnote w:type="continuationSeparator" w:id="0">
    <w:p w:rsidR="0069610B" w:rsidRDefault="0069610B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10B" w:rsidRDefault="0069610B" w:rsidP="00124EB2">
    <w:pPr>
      <w:spacing w:after="0"/>
      <w:jc w:val="center"/>
      <w:rPr>
        <w:color w:val="808080"/>
        <w:sz w:val="20"/>
      </w:rPr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0581691" r:id="rId2"/>
      </w:pict>
    </w:r>
    <w:r>
      <w:rPr>
        <w:color w:val="808080"/>
        <w:sz w:val="20"/>
      </w:rPr>
      <w:t>Základní škola Háj ve Slezsku, okres Opava, příspěvková organizace</w:t>
    </w:r>
  </w:p>
  <w:p w:rsidR="0069610B" w:rsidRDefault="0069610B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69610B" w:rsidRDefault="0069610B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69610B" w:rsidRDefault="0069610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03A3A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6C06E13"/>
    <w:multiLevelType w:val="hybridMultilevel"/>
    <w:tmpl w:val="12DE1B98"/>
    <w:lvl w:ilvl="0" w:tplc="E5301906">
      <w:start w:val="7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">
    <w:nsid w:val="1E5602D9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4FE363E"/>
    <w:multiLevelType w:val="hybridMultilevel"/>
    <w:tmpl w:val="6682EB2A"/>
    <w:lvl w:ilvl="0" w:tplc="E5301906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3D7D23B3"/>
    <w:multiLevelType w:val="hybridMultilevel"/>
    <w:tmpl w:val="7EA623E4"/>
    <w:lvl w:ilvl="0" w:tplc="9E5467D2">
      <w:start w:val="4"/>
      <w:numFmt w:val="decimal"/>
      <w:lvlText w:val="%1"/>
      <w:lvlJc w:val="left"/>
      <w:pPr>
        <w:ind w:left="78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4D725A26"/>
    <w:multiLevelType w:val="hybridMultilevel"/>
    <w:tmpl w:val="D5D4AF20"/>
    <w:lvl w:ilvl="0" w:tplc="F522D94C">
      <w:start w:val="1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A5F375E"/>
    <w:multiLevelType w:val="hybridMultilevel"/>
    <w:tmpl w:val="A1BA0D7E"/>
    <w:lvl w:ilvl="0" w:tplc="D71E442C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>
    <w:nsid w:val="65F7146E"/>
    <w:multiLevelType w:val="hybridMultilevel"/>
    <w:tmpl w:val="81446C8C"/>
    <w:lvl w:ilvl="0" w:tplc="59DE214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709B3CCD"/>
    <w:multiLevelType w:val="hybridMultilevel"/>
    <w:tmpl w:val="E9D64CE6"/>
    <w:lvl w:ilvl="0" w:tplc="9160B400">
      <w:start w:val="9"/>
      <w:numFmt w:val="decimal"/>
      <w:lvlText w:val="%1."/>
      <w:lvlJc w:val="left"/>
      <w:pPr>
        <w:ind w:left="15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9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4E11E52"/>
    <w:multiLevelType w:val="hybridMultilevel"/>
    <w:tmpl w:val="6682EB2A"/>
    <w:lvl w:ilvl="0" w:tplc="E5301906">
      <w:start w:val="6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10"/>
  </w:num>
  <w:num w:numId="8">
    <w:abstractNumId w:val="1"/>
  </w:num>
  <w:num w:numId="9">
    <w:abstractNumId w:val="8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1AC"/>
    <w:rsid w:val="00044906"/>
    <w:rsid w:val="000E49D3"/>
    <w:rsid w:val="00124EB2"/>
    <w:rsid w:val="001C3B8E"/>
    <w:rsid w:val="001D08ED"/>
    <w:rsid w:val="00244E67"/>
    <w:rsid w:val="0027315E"/>
    <w:rsid w:val="002814F6"/>
    <w:rsid w:val="002E2E44"/>
    <w:rsid w:val="002F7045"/>
    <w:rsid w:val="00327156"/>
    <w:rsid w:val="00364154"/>
    <w:rsid w:val="003728F7"/>
    <w:rsid w:val="00397D6E"/>
    <w:rsid w:val="003E52E5"/>
    <w:rsid w:val="004851EC"/>
    <w:rsid w:val="004937BA"/>
    <w:rsid w:val="004C0613"/>
    <w:rsid w:val="005A2E66"/>
    <w:rsid w:val="005A6E7C"/>
    <w:rsid w:val="005B26FA"/>
    <w:rsid w:val="005B71AC"/>
    <w:rsid w:val="005C17C5"/>
    <w:rsid w:val="005D5EF8"/>
    <w:rsid w:val="00646D6E"/>
    <w:rsid w:val="0065436A"/>
    <w:rsid w:val="0069610B"/>
    <w:rsid w:val="006A6747"/>
    <w:rsid w:val="006B68AD"/>
    <w:rsid w:val="00716862"/>
    <w:rsid w:val="00750743"/>
    <w:rsid w:val="00797A97"/>
    <w:rsid w:val="007C3264"/>
    <w:rsid w:val="007E42F2"/>
    <w:rsid w:val="00803868"/>
    <w:rsid w:val="00816EE4"/>
    <w:rsid w:val="00821373"/>
    <w:rsid w:val="00831C23"/>
    <w:rsid w:val="00847CCE"/>
    <w:rsid w:val="008800B6"/>
    <w:rsid w:val="008C5448"/>
    <w:rsid w:val="00923CC1"/>
    <w:rsid w:val="00A247E2"/>
    <w:rsid w:val="00A53E80"/>
    <w:rsid w:val="00A741D8"/>
    <w:rsid w:val="00AD20F4"/>
    <w:rsid w:val="00B1421B"/>
    <w:rsid w:val="00B23722"/>
    <w:rsid w:val="00B734B3"/>
    <w:rsid w:val="00B87280"/>
    <w:rsid w:val="00BC7D7A"/>
    <w:rsid w:val="00C077AF"/>
    <w:rsid w:val="00C1093B"/>
    <w:rsid w:val="00C20A06"/>
    <w:rsid w:val="00C237C9"/>
    <w:rsid w:val="00C5311A"/>
    <w:rsid w:val="00C55AD3"/>
    <w:rsid w:val="00C63649"/>
    <w:rsid w:val="00CA35E0"/>
    <w:rsid w:val="00CA7307"/>
    <w:rsid w:val="00D0075B"/>
    <w:rsid w:val="00D369B8"/>
    <w:rsid w:val="00D401BB"/>
    <w:rsid w:val="00D62696"/>
    <w:rsid w:val="00D6729C"/>
    <w:rsid w:val="00DD6C3E"/>
    <w:rsid w:val="00DE234D"/>
    <w:rsid w:val="00DF27BA"/>
    <w:rsid w:val="00DF78EA"/>
    <w:rsid w:val="00E034FE"/>
    <w:rsid w:val="00E04EA3"/>
    <w:rsid w:val="00E17960"/>
    <w:rsid w:val="00E17D4E"/>
    <w:rsid w:val="00E25108"/>
    <w:rsid w:val="00E4444F"/>
    <w:rsid w:val="00E93B9E"/>
    <w:rsid w:val="00EB7C88"/>
    <w:rsid w:val="00EC6E63"/>
    <w:rsid w:val="00F16D6B"/>
    <w:rsid w:val="00F37121"/>
    <w:rsid w:val="00F56AB4"/>
    <w:rsid w:val="00F6000F"/>
    <w:rsid w:val="00F8639D"/>
    <w:rsid w:val="00FB10A7"/>
    <w:rsid w:val="00FD4651"/>
    <w:rsid w:val="00FE5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E7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B71A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B71AC"/>
    <w:rPr>
      <w:rFonts w:cs="Times New Roman"/>
    </w:rPr>
  </w:style>
  <w:style w:type="table" w:styleId="TableGrid">
    <w:name w:val="Table Grid"/>
    <w:basedOn w:val="TableNormal"/>
    <w:uiPriority w:val="99"/>
    <w:rsid w:val="005B71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3CC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923CC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8800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742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7</Pages>
  <Words>717</Words>
  <Characters>4234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2</cp:revision>
  <dcterms:created xsi:type="dcterms:W3CDTF">2014-08-26T16:08:00Z</dcterms:created>
  <dcterms:modified xsi:type="dcterms:W3CDTF">2014-08-26T16:08:00Z</dcterms:modified>
</cp:coreProperties>
</file>