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F8B" w:rsidRDefault="00117F8B" w:rsidP="00226BB0">
      <w:pPr>
        <w:rPr>
          <w:sz w:val="36"/>
          <w:szCs w:val="36"/>
        </w:rPr>
      </w:pPr>
      <w:r w:rsidRPr="00DD4675">
        <w:rPr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93pt;height:90pt;visibility:visible" filled="t">
            <v:imagedata r:id="rId4" o:title=""/>
          </v:shape>
        </w:pict>
      </w:r>
    </w:p>
    <w:p w:rsidR="00117F8B" w:rsidRDefault="00117F8B" w:rsidP="00226BB0">
      <w:pPr>
        <w:rPr>
          <w:sz w:val="28"/>
          <w:szCs w:val="28"/>
        </w:rPr>
      </w:pPr>
      <w:r w:rsidRPr="00286B5C">
        <w:rPr>
          <w:sz w:val="28"/>
          <w:szCs w:val="28"/>
        </w:rPr>
        <w:t xml:space="preserve">                                                                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VY_12_INOVACE_2_23_CIG_SKLADBY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Vzdělávací oblast – umění a kultura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VM je určen pro opakování učiva hudební výchovy – čeští skladatelé a jejich skladby, dechové nástroje.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Pracovní list je možné použít pro společnou i samostatnou práci. (3. třída)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Autor VM: Dočekalová Zdeňka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</w:p>
    <w:p w:rsidR="00117F8B" w:rsidRPr="001F60B3" w:rsidRDefault="00117F8B" w:rsidP="00226BB0">
      <w:pPr>
        <w:rPr>
          <w:b/>
          <w:sz w:val="28"/>
          <w:szCs w:val="28"/>
        </w:rPr>
      </w:pPr>
      <w:r w:rsidRPr="001F60B3">
        <w:rPr>
          <w:b/>
          <w:sz w:val="28"/>
          <w:szCs w:val="28"/>
        </w:rPr>
        <w:t xml:space="preserve">Největší </w:t>
      </w:r>
      <w:r>
        <w:rPr>
          <w:b/>
          <w:sz w:val="28"/>
          <w:szCs w:val="28"/>
        </w:rPr>
        <w:t xml:space="preserve"> čeští </w:t>
      </w:r>
      <w:r w:rsidRPr="001F60B3">
        <w:rPr>
          <w:b/>
          <w:sz w:val="28"/>
          <w:szCs w:val="28"/>
        </w:rPr>
        <w:t>skladatelé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 xml:space="preserve">Spoj čarou skladatele a jeho skladbu.                                                                                      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Bedřich  Smetana                             Můj domov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Antonín  Dvořák                              Příhody lišky Bystroušky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Leoš Janáček                                    Kuchyňská revue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rPr>
          <w:sz w:val="28"/>
          <w:szCs w:val="28"/>
        </w:rPr>
      </w:pPr>
      <w:r>
        <w:rPr>
          <w:sz w:val="28"/>
          <w:szCs w:val="28"/>
        </w:rPr>
        <w:t>Bohuslav Martinů</w:t>
      </w:r>
      <w:r>
        <w:rPr>
          <w:sz w:val="28"/>
          <w:szCs w:val="28"/>
        </w:rPr>
        <w:tab/>
        <w:t xml:space="preserve">                           Prodaná nevěsta, duet Kecala a Jeníka</w:t>
      </w:r>
    </w:p>
    <w:p w:rsidR="00117F8B" w:rsidRDefault="00117F8B" w:rsidP="00226BB0">
      <w:pPr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Bedřich Smetana                              Z českých luhů a hájů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Pr="00D72FFB" w:rsidRDefault="00117F8B" w:rsidP="00226BB0">
      <w:pPr>
        <w:tabs>
          <w:tab w:val="left" w:pos="4080"/>
        </w:tabs>
        <w:rPr>
          <w:b/>
          <w:sz w:val="28"/>
          <w:szCs w:val="28"/>
        </w:rPr>
      </w:pPr>
      <w:r w:rsidRPr="00D72FFB">
        <w:rPr>
          <w:b/>
          <w:sz w:val="28"/>
          <w:szCs w:val="28"/>
        </w:rPr>
        <w:t>Napiš alespoň pět dechových nástrojů.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Pr="00D72FFB" w:rsidRDefault="00117F8B" w:rsidP="00226BB0">
      <w:pPr>
        <w:tabs>
          <w:tab w:val="left" w:pos="4080"/>
        </w:tabs>
        <w:rPr>
          <w:b/>
          <w:sz w:val="28"/>
          <w:szCs w:val="28"/>
        </w:rPr>
      </w:pPr>
      <w:r w:rsidRPr="00D72FFB">
        <w:rPr>
          <w:b/>
          <w:sz w:val="28"/>
          <w:szCs w:val="28"/>
        </w:rPr>
        <w:t>Doplň  větu.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 xml:space="preserve">Klavír řadíme mezi _________________  __________________  nástroje.  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Pr="0053475D" w:rsidRDefault="00117F8B" w:rsidP="00226BB0">
      <w:pPr>
        <w:tabs>
          <w:tab w:val="left" w:pos="4080"/>
        </w:tabs>
        <w:rPr>
          <w:b/>
          <w:sz w:val="28"/>
          <w:szCs w:val="28"/>
        </w:rPr>
      </w:pPr>
      <w:r w:rsidRPr="0053475D">
        <w:rPr>
          <w:b/>
          <w:sz w:val="28"/>
          <w:szCs w:val="28"/>
        </w:rPr>
        <w:t>Tajenka skrývá křestní jméno českého skladatele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Tajenku tvoří druhý sloupec.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Na hlavě rostou                                        ___   ___   ___   ___   ___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Opak bílé                                                  ___   ___   ___   ___   ___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Část rostliny, která je pod zemí                ___   ___   ___   ___   ___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Ten, kdo má velké uši,  je ..                      ___   ___   ___   ___   ___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 xml:space="preserve">Jméno jednoho z největších českých skladatelů je ______________________ . </w:t>
      </w: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 w:rsidP="00226BB0">
      <w:pPr>
        <w:tabs>
          <w:tab w:val="left" w:pos="4080"/>
        </w:tabs>
        <w:rPr>
          <w:sz w:val="28"/>
          <w:szCs w:val="28"/>
        </w:rPr>
      </w:pPr>
    </w:p>
    <w:p w:rsidR="00117F8B" w:rsidRDefault="00117F8B">
      <w:bookmarkStart w:id="0" w:name="_GoBack"/>
      <w:bookmarkEnd w:id="0"/>
    </w:p>
    <w:sectPr w:rsidR="00117F8B" w:rsidSect="00E66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BB0"/>
    <w:rsid w:val="00117F8B"/>
    <w:rsid w:val="001F60B3"/>
    <w:rsid w:val="00226BB0"/>
    <w:rsid w:val="00286B5C"/>
    <w:rsid w:val="0053475D"/>
    <w:rsid w:val="00754709"/>
    <w:rsid w:val="007C0101"/>
    <w:rsid w:val="007C22C1"/>
    <w:rsid w:val="00D72FFB"/>
    <w:rsid w:val="00DD4675"/>
    <w:rsid w:val="00E6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BB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26B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6BB0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225</Words>
  <Characters>1329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Hosteradice4</dc:creator>
  <cp:keywords/>
  <dc:description/>
  <cp:lastModifiedBy>DUM</cp:lastModifiedBy>
  <cp:revision>2</cp:revision>
  <dcterms:created xsi:type="dcterms:W3CDTF">2014-08-26T19:33:00Z</dcterms:created>
  <dcterms:modified xsi:type="dcterms:W3CDTF">2014-08-26T19:33:00Z</dcterms:modified>
</cp:coreProperties>
</file>