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3F5" w:rsidRDefault="00DA53F5" w:rsidP="006A6A7E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7" type="#_x0000_t75" style="position:absolute;margin-left:-8.65pt;margin-top:19.7pt;width:452.25pt;height:110.25pt;z-index:251658240;visibility:visible;mso-wrap-distance-left:0;mso-wrap-distance-right:0" filled="t">
            <v:imagedata r:id="rId7" o:title=""/>
            <w10:wrap type="topAndBottom"/>
          </v:shape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DA53F5" w:rsidRPr="00BF01A9" w:rsidTr="00BF01A9">
        <w:tc>
          <w:tcPr>
            <w:tcW w:w="237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F01A9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F01A9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DA53F5" w:rsidRPr="00BF01A9" w:rsidTr="00BF01A9">
        <w:trPr>
          <w:trHeight w:val="475"/>
        </w:trPr>
        <w:tc>
          <w:tcPr>
            <w:tcW w:w="237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F01A9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BF01A9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DA53F5" w:rsidRPr="00BF01A9" w:rsidTr="00BF01A9">
        <w:trPr>
          <w:trHeight w:val="1133"/>
        </w:trPr>
        <w:tc>
          <w:tcPr>
            <w:tcW w:w="237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F01A9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F01A9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DA53F5" w:rsidRPr="00BF01A9" w:rsidRDefault="00DA53F5" w:rsidP="00BF01A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F01A9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DA53F5" w:rsidRPr="00BF01A9" w:rsidRDefault="00DA53F5" w:rsidP="00BF01A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F01A9"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DA53F5" w:rsidRPr="005E3863" w:rsidRDefault="00DA53F5" w:rsidP="006E7C35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DA53F5" w:rsidRPr="00BF01A9" w:rsidTr="00BF01A9">
        <w:tc>
          <w:tcPr>
            <w:tcW w:w="237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F01A9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DA53F5" w:rsidRPr="00BF01A9" w:rsidRDefault="00DA53F5" w:rsidP="00BF01A9">
            <w:pPr>
              <w:spacing w:after="0" w:line="240" w:lineRule="auto"/>
              <w:rPr>
                <w:rFonts w:cs="Calibri"/>
                <w:b/>
                <w:bCs/>
                <w:sz w:val="28"/>
                <w:szCs w:val="28"/>
              </w:rPr>
            </w:pPr>
            <w:r w:rsidRPr="00BF01A9">
              <w:rPr>
                <w:rFonts w:cs="Calibr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DA53F5" w:rsidRPr="00BF01A9" w:rsidTr="00BF01A9">
        <w:tc>
          <w:tcPr>
            <w:tcW w:w="237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F01A9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DA53F5" w:rsidRPr="00BF01A9" w:rsidRDefault="00DA53F5" w:rsidP="00BF01A9">
            <w:pPr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BF01A9">
              <w:rPr>
                <w:rFonts w:cs="Calibri"/>
                <w:b/>
                <w:bCs/>
                <w:sz w:val="28"/>
                <w:szCs w:val="28"/>
              </w:rPr>
              <w:t>VY_12_INOVACE_214</w:t>
            </w:r>
          </w:p>
        </w:tc>
      </w:tr>
      <w:tr w:rsidR="00DA53F5" w:rsidRPr="00BF01A9" w:rsidTr="00BF01A9">
        <w:tc>
          <w:tcPr>
            <w:tcW w:w="237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F01A9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BF01A9"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DA53F5" w:rsidRPr="00BF01A9" w:rsidTr="00BF01A9">
        <w:tc>
          <w:tcPr>
            <w:tcW w:w="237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F01A9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F01A9">
              <w:rPr>
                <w:b/>
                <w:sz w:val="28"/>
                <w:szCs w:val="28"/>
              </w:rPr>
              <w:t>Vlastivěda</w:t>
            </w:r>
          </w:p>
        </w:tc>
      </w:tr>
      <w:tr w:rsidR="00DA53F5" w:rsidRPr="00BF01A9" w:rsidTr="00BF01A9">
        <w:tc>
          <w:tcPr>
            <w:tcW w:w="237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F01A9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F01A9">
              <w:rPr>
                <w:b/>
                <w:sz w:val="28"/>
                <w:szCs w:val="28"/>
              </w:rPr>
              <w:t>Test</w:t>
            </w:r>
          </w:p>
        </w:tc>
      </w:tr>
      <w:tr w:rsidR="00DA53F5" w:rsidRPr="00BF01A9" w:rsidTr="00BF01A9">
        <w:tc>
          <w:tcPr>
            <w:tcW w:w="237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F01A9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BF01A9"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DA53F5" w:rsidRPr="00BF01A9" w:rsidTr="00BF01A9">
        <w:tc>
          <w:tcPr>
            <w:tcW w:w="237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F01A9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BF01A9">
              <w:rPr>
                <w:b/>
                <w:bCs/>
                <w:sz w:val="28"/>
                <w:szCs w:val="28"/>
              </w:rPr>
              <w:t>Brno</w:t>
            </w:r>
          </w:p>
        </w:tc>
      </w:tr>
    </w:tbl>
    <w:p w:rsidR="00DA53F5" w:rsidRPr="005E3863" w:rsidRDefault="00DA53F5" w:rsidP="006E7C35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DA53F5" w:rsidRPr="00BF01A9" w:rsidTr="00BF01A9">
        <w:trPr>
          <w:trHeight w:val="647"/>
        </w:trPr>
        <w:tc>
          <w:tcPr>
            <w:tcW w:w="237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F01A9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F01A9">
              <w:rPr>
                <w:b/>
                <w:sz w:val="28"/>
                <w:szCs w:val="28"/>
              </w:rPr>
              <w:t>Ověření znalostí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BF01A9">
              <w:rPr>
                <w:b/>
                <w:sz w:val="28"/>
                <w:szCs w:val="28"/>
              </w:rPr>
              <w:t>a vědomostí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BF01A9">
              <w:rPr>
                <w:b/>
                <w:sz w:val="28"/>
                <w:szCs w:val="28"/>
              </w:rPr>
              <w:t>o Brně.</w:t>
            </w:r>
          </w:p>
        </w:tc>
      </w:tr>
      <w:tr w:rsidR="00DA53F5" w:rsidRPr="00BF01A9" w:rsidTr="00BF01A9">
        <w:tc>
          <w:tcPr>
            <w:tcW w:w="237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F01A9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BF01A9">
              <w:rPr>
                <w:b/>
                <w:bCs/>
                <w:sz w:val="28"/>
                <w:szCs w:val="28"/>
              </w:rPr>
              <w:t>15.6.2013</w:t>
            </w:r>
          </w:p>
        </w:tc>
      </w:tr>
      <w:tr w:rsidR="00DA53F5" w:rsidRPr="00BF01A9" w:rsidTr="00BF01A9">
        <w:tc>
          <w:tcPr>
            <w:tcW w:w="237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F01A9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DA53F5" w:rsidRPr="00BF01A9" w:rsidRDefault="00DA53F5" w:rsidP="00BF01A9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BF01A9">
              <w:rPr>
                <w:b/>
                <w:bCs/>
                <w:sz w:val="28"/>
                <w:szCs w:val="28"/>
              </w:rPr>
              <w:t>24.6.2013</w:t>
            </w:r>
          </w:p>
        </w:tc>
      </w:tr>
    </w:tbl>
    <w:p w:rsidR="00DA53F5" w:rsidRDefault="00DA53F5" w:rsidP="006E7C35">
      <w:pPr>
        <w:rPr>
          <w:b/>
          <w:sz w:val="32"/>
          <w:szCs w:val="32"/>
          <w:u w:val="single"/>
        </w:rPr>
      </w:pPr>
    </w:p>
    <w:p w:rsidR="00DA53F5" w:rsidRDefault="00DA53F5" w:rsidP="006E7C35">
      <w:pPr>
        <w:rPr>
          <w:rStyle w:val="Strong"/>
        </w:rPr>
      </w:pPr>
      <w:r>
        <w:rPr>
          <w:noProof/>
          <w:lang w:eastAsia="cs-CZ"/>
        </w:rPr>
        <w:pict>
          <v:shape id="Obrázek 2" o:spid="_x0000_s1028" type="#_x0000_t75" alt="logo průhledné" style="position:absolute;margin-left:154.85pt;margin-top:17.95pt;width:150.2pt;height:132.75pt;z-index:251659264;visibility:visible">
            <v:imagedata r:id="rId8" o:title=""/>
          </v:shape>
        </w:pict>
      </w:r>
    </w:p>
    <w:p w:rsidR="00DA53F5" w:rsidRDefault="00DA53F5" w:rsidP="006E7C35">
      <w:pPr>
        <w:rPr>
          <w:rStyle w:val="Strong"/>
        </w:rPr>
      </w:pPr>
    </w:p>
    <w:p w:rsidR="00DA53F5" w:rsidRDefault="00DA53F5" w:rsidP="006E7C35">
      <w:pPr>
        <w:rPr>
          <w:rStyle w:val="Strong"/>
        </w:rPr>
      </w:pPr>
    </w:p>
    <w:p w:rsidR="00DA53F5" w:rsidRDefault="00DA53F5" w:rsidP="006E7C35">
      <w:pPr>
        <w:rPr>
          <w:rStyle w:val="Strong"/>
        </w:rPr>
      </w:pPr>
    </w:p>
    <w:p w:rsidR="00DA53F5" w:rsidRDefault="00DA53F5" w:rsidP="006E7C35">
      <w:pPr>
        <w:rPr>
          <w:rStyle w:val="Strong"/>
        </w:rPr>
      </w:pPr>
    </w:p>
    <w:p w:rsidR="00DA53F5" w:rsidRDefault="00DA53F5" w:rsidP="006E7C35">
      <w:pPr>
        <w:rPr>
          <w:rStyle w:val="Strong"/>
        </w:rPr>
      </w:pPr>
    </w:p>
    <w:p w:rsidR="00DA53F5" w:rsidRPr="00D4707C" w:rsidRDefault="00DA53F5" w:rsidP="006E7C35">
      <w:pPr>
        <w:pStyle w:val="ListParagraph"/>
        <w:rPr>
          <w:b/>
          <w:noProof/>
          <w:sz w:val="28"/>
          <w:szCs w:val="28"/>
          <w:lang w:eastAsia="cs-CZ"/>
        </w:rPr>
      </w:pPr>
      <w:r w:rsidRPr="00D4707C">
        <w:rPr>
          <w:b/>
          <w:noProof/>
          <w:sz w:val="28"/>
          <w:szCs w:val="28"/>
          <w:lang w:eastAsia="cs-CZ"/>
        </w:rPr>
        <w:t>O T Á Z K Y :</w:t>
      </w:r>
    </w:p>
    <w:p w:rsidR="00DA53F5" w:rsidRDefault="00DA53F5" w:rsidP="006E7C35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Jak se jmenuje hrad nad městem?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(viz </w:t>
      </w:r>
      <w:r w:rsidRPr="000C76A7">
        <w:rPr>
          <w:b/>
          <w:sz w:val="24"/>
          <w:szCs w:val="24"/>
        </w:rPr>
        <w:t>Obrázek č.1</w:t>
      </w:r>
      <w:r>
        <w:rPr>
          <w:sz w:val="24"/>
          <w:szCs w:val="24"/>
        </w:rPr>
        <w:t>)</w:t>
      </w:r>
    </w:p>
    <w:p w:rsidR="00DA53F5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rPr>
          <w:sz w:val="24"/>
          <w:szCs w:val="24"/>
        </w:rPr>
      </w:pPr>
      <w:r w:rsidRPr="00FD466C">
        <w:rPr>
          <w:noProof/>
          <w:lang w:eastAsia="cs-CZ"/>
        </w:rPr>
        <w:pict>
          <v:shape id="obrázek 2" o:spid="_x0000_i1025" type="#_x0000_t75" alt="http://upload.wikimedia.org/wikipedia/commons/thumb/4/47/Mesto_Brno_-_hrad_Spilberk.jpg/250px-Mesto_Brno_-_hrad_Spilberk.jpg" style="width:369.75pt;height:221.25pt;visibility:visible">
            <v:imagedata r:id="rId9" o:title=""/>
          </v:shape>
        </w:pict>
      </w:r>
    </w:p>
    <w:p w:rsidR="00DA53F5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………………………………………………..</w:t>
      </w:r>
    </w:p>
    <w:p w:rsidR="00DA53F5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 xml:space="preserve">Jak se jmenují obě řeky, na jejichž soutoku Brno leží?   ….…………………….. a </w:t>
      </w:r>
    </w:p>
    <w:p w:rsidR="00DA53F5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…………………………</w:t>
      </w:r>
    </w:p>
    <w:p w:rsidR="00DA53F5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Jak se jmenuje brněnská univerzita?       …………………………………………………………………………….</w:t>
      </w:r>
    </w:p>
    <w:p w:rsidR="00DA53F5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Jak se jmenuje vrch, pod nímž leží Brno?   ………………………………………  .</w:t>
      </w:r>
    </w:p>
    <w:p w:rsidR="00DA53F5" w:rsidRPr="00D52053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Kde došlo k bitvě 3 císařů?</w:t>
      </w:r>
      <w:r>
        <w:rPr>
          <w:sz w:val="24"/>
          <w:szCs w:val="24"/>
        </w:rPr>
        <w:tab/>
        <w:t xml:space="preserve"> ……………………………………………….  .</w:t>
      </w:r>
    </w:p>
    <w:p w:rsidR="00DA53F5" w:rsidRPr="00D52053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Kam jezdí obyvatelé Brna za rekreací?</w:t>
      </w:r>
      <w:r>
        <w:rPr>
          <w:sz w:val="24"/>
          <w:szCs w:val="24"/>
        </w:rPr>
        <w:tab/>
        <w:t>…………………………………………  .</w:t>
      </w:r>
    </w:p>
    <w:p w:rsidR="00DA53F5" w:rsidRPr="00D52053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Proč hovoříme o Brněnsku jako o jedné z nejdůležitějších průmyslových oblastí republiky?</w:t>
      </w:r>
    </w:p>
    <w:p w:rsidR="00DA53F5" w:rsidRPr="006E7C35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…………………………………………………………………………..  .</w:t>
      </w:r>
    </w:p>
    <w:p w:rsidR="00DA53F5" w:rsidRDefault="00DA53F5" w:rsidP="006E7C35">
      <w:pPr>
        <w:pStyle w:val="ListParagraph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 xml:space="preserve">Jak se jmenuje Vysoká škola s technickým zaměřením? </w:t>
      </w:r>
    </w:p>
    <w:p w:rsidR="00DA53F5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………………………………………………………………………………………….</w:t>
      </w:r>
      <w:r>
        <w:rPr>
          <w:sz w:val="24"/>
          <w:szCs w:val="24"/>
        </w:rPr>
        <w:tab/>
        <w:t>Počet bodů :</w:t>
      </w:r>
    </w:p>
    <w:p w:rsidR="00DA53F5" w:rsidRDefault="00DA53F5" w:rsidP="006E7C35">
      <w:pPr>
        <w:pStyle w:val="ListParagraph"/>
        <w:rPr>
          <w:sz w:val="24"/>
          <w:szCs w:val="24"/>
        </w:rPr>
      </w:pPr>
    </w:p>
    <w:p w:rsidR="00DA53F5" w:rsidRPr="00600863" w:rsidRDefault="00DA53F5" w:rsidP="006E7C35">
      <w:pPr>
        <w:rPr>
          <w:sz w:val="24"/>
          <w:szCs w:val="24"/>
        </w:rPr>
      </w:pPr>
      <w:r w:rsidRPr="00D52053">
        <w:rPr>
          <w:b/>
          <w:sz w:val="28"/>
          <w:szCs w:val="28"/>
        </w:rPr>
        <w:t>Ř e š e n í :</w:t>
      </w:r>
    </w:p>
    <w:p w:rsidR="00DA53F5" w:rsidRDefault="00DA53F5" w:rsidP="006E7C35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Jak se jmenuje hrad nad městem?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(viz obrázek)</w:t>
      </w:r>
    </w:p>
    <w:p w:rsidR="00DA53F5" w:rsidRDefault="00DA53F5" w:rsidP="006E7C35">
      <w:pPr>
        <w:pStyle w:val="ListParagraph"/>
        <w:ind w:left="1080"/>
        <w:rPr>
          <w:sz w:val="24"/>
          <w:szCs w:val="24"/>
        </w:rPr>
      </w:pPr>
    </w:p>
    <w:p w:rsidR="00DA53F5" w:rsidRDefault="00DA53F5" w:rsidP="006E7C35">
      <w:pPr>
        <w:pStyle w:val="ListParagraph"/>
        <w:ind w:left="1080"/>
        <w:rPr>
          <w:noProof/>
          <w:sz w:val="24"/>
          <w:szCs w:val="24"/>
          <w:lang w:eastAsia="cs-CZ"/>
        </w:rPr>
      </w:pPr>
    </w:p>
    <w:p w:rsidR="00DA53F5" w:rsidRDefault="00DA53F5" w:rsidP="006E7C35">
      <w:pPr>
        <w:pStyle w:val="ListParagraph"/>
        <w:ind w:left="1080"/>
        <w:rPr>
          <w:sz w:val="24"/>
          <w:szCs w:val="24"/>
        </w:rPr>
      </w:pPr>
      <w:r w:rsidRPr="00FD466C">
        <w:rPr>
          <w:noProof/>
          <w:lang w:eastAsia="cs-CZ"/>
        </w:rPr>
        <w:pict>
          <v:shape id="_x0000_i1026" type="#_x0000_t75" alt="http://upload.wikimedia.org/wikipedia/commons/thumb/4/47/Mesto_Brno_-_hrad_Spilberk.jpg/250px-Mesto_Brno_-_hrad_Spilberk.jpg" style="width:369.75pt;height:221.25pt;visibility:visible">
            <v:imagedata r:id="rId9" o:title=""/>
          </v:shape>
        </w:pict>
      </w:r>
    </w:p>
    <w:p w:rsidR="00DA53F5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ŚPILBERK</w:t>
      </w:r>
    </w:p>
    <w:p w:rsidR="00DA53F5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 xml:space="preserve">Jak se jmenují obě řeky na jejichž soutoku Brno leží?   </w:t>
      </w:r>
      <w:r w:rsidRPr="00600863">
        <w:rPr>
          <w:color w:val="FF0000"/>
          <w:sz w:val="24"/>
          <w:szCs w:val="24"/>
        </w:rPr>
        <w:t>Svitava a Svratka</w:t>
      </w:r>
      <w:r>
        <w:rPr>
          <w:sz w:val="24"/>
          <w:szCs w:val="24"/>
        </w:rPr>
        <w:t>.</w:t>
      </w:r>
    </w:p>
    <w:p w:rsidR="00DA53F5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 xml:space="preserve">Jak se jmenuje brněnská univerzita?       </w:t>
      </w:r>
      <w:r w:rsidRPr="00600863">
        <w:rPr>
          <w:color w:val="FF0000"/>
          <w:sz w:val="24"/>
          <w:szCs w:val="24"/>
        </w:rPr>
        <w:t>Masarykova univerzita</w:t>
      </w:r>
    </w:p>
    <w:p w:rsidR="00DA53F5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 xml:space="preserve">Jak se jmenuje vrch pod nímž leží Brno?   </w:t>
      </w:r>
      <w:r>
        <w:rPr>
          <w:color w:val="FF0000"/>
          <w:sz w:val="24"/>
          <w:szCs w:val="24"/>
        </w:rPr>
        <w:t>Petrov</w:t>
      </w:r>
      <w:r>
        <w:rPr>
          <w:sz w:val="24"/>
          <w:szCs w:val="24"/>
        </w:rPr>
        <w:t xml:space="preserve">  .</w:t>
      </w:r>
    </w:p>
    <w:p w:rsidR="00DA53F5" w:rsidRPr="00D52053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Kde došlo k bitvě 3 císařů?</w:t>
      </w:r>
      <w:r>
        <w:rPr>
          <w:sz w:val="24"/>
          <w:szCs w:val="24"/>
        </w:rPr>
        <w:tab/>
      </w:r>
      <w:r w:rsidRPr="00600863">
        <w:rPr>
          <w:color w:val="FF0000"/>
          <w:sz w:val="24"/>
          <w:szCs w:val="24"/>
        </w:rPr>
        <w:t>U Slavkova</w:t>
      </w:r>
      <w:r>
        <w:rPr>
          <w:sz w:val="24"/>
          <w:szCs w:val="24"/>
        </w:rPr>
        <w:t xml:space="preserve">  .</w:t>
      </w:r>
    </w:p>
    <w:p w:rsidR="00DA53F5" w:rsidRPr="00D52053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Kam jezdí obyvatelé Brna za rekreací?</w:t>
      </w:r>
      <w:r>
        <w:rPr>
          <w:sz w:val="24"/>
          <w:szCs w:val="24"/>
        </w:rPr>
        <w:tab/>
      </w:r>
      <w:r w:rsidRPr="00600863">
        <w:rPr>
          <w:color w:val="FF0000"/>
          <w:sz w:val="24"/>
          <w:szCs w:val="24"/>
        </w:rPr>
        <w:t>Na Kníničskou přehradu</w:t>
      </w:r>
      <w:r>
        <w:rPr>
          <w:sz w:val="24"/>
          <w:szCs w:val="24"/>
        </w:rPr>
        <w:t xml:space="preserve">  .</w:t>
      </w:r>
    </w:p>
    <w:p w:rsidR="00DA53F5" w:rsidRPr="00D52053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Proč hovoříme o Brněnsku jako o jedné z nejdůležitějších průmyslových oblastí republiky?</w:t>
      </w:r>
    </w:p>
    <w:p w:rsidR="00DA53F5" w:rsidRPr="00D52053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ind w:firstLine="360"/>
        <w:rPr>
          <w:sz w:val="24"/>
          <w:szCs w:val="24"/>
        </w:rPr>
      </w:pPr>
      <w:r w:rsidRPr="00600863">
        <w:rPr>
          <w:color w:val="FF0000"/>
          <w:sz w:val="24"/>
          <w:szCs w:val="24"/>
        </w:rPr>
        <w:t>Jsou tu strojírny v Kuřimi, Blansku a Adamově</w:t>
      </w:r>
      <w:r>
        <w:rPr>
          <w:sz w:val="24"/>
          <w:szCs w:val="24"/>
        </w:rPr>
        <w:t xml:space="preserve"> .</w:t>
      </w:r>
    </w:p>
    <w:p w:rsidR="00DA53F5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 xml:space="preserve">Jak se jmenuje Vysoká škola s technickým zaměřením? </w:t>
      </w:r>
    </w:p>
    <w:p w:rsidR="00DA53F5" w:rsidRDefault="00DA53F5" w:rsidP="006E7C35">
      <w:pPr>
        <w:pStyle w:val="ListParagraph"/>
        <w:rPr>
          <w:sz w:val="24"/>
          <w:szCs w:val="24"/>
        </w:rPr>
      </w:pPr>
    </w:p>
    <w:p w:rsidR="00DA53F5" w:rsidRDefault="00DA53F5" w:rsidP="006E7C35">
      <w:pPr>
        <w:pStyle w:val="ListParagraph"/>
        <w:ind w:firstLine="360"/>
        <w:rPr>
          <w:sz w:val="24"/>
          <w:szCs w:val="24"/>
        </w:rPr>
      </w:pPr>
      <w:r w:rsidRPr="00600863">
        <w:rPr>
          <w:color w:val="FF0000"/>
          <w:sz w:val="24"/>
          <w:szCs w:val="24"/>
        </w:rPr>
        <w:t>Vysoké učení technické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Počet bodů :</w:t>
      </w:r>
    </w:p>
    <w:p w:rsidR="00DA53F5" w:rsidRDefault="00DA53F5" w:rsidP="006E7C35">
      <w:pPr>
        <w:pStyle w:val="ListParagraph"/>
        <w:ind w:firstLine="360"/>
        <w:rPr>
          <w:sz w:val="24"/>
          <w:szCs w:val="24"/>
        </w:rPr>
      </w:pPr>
    </w:p>
    <w:p w:rsidR="00DA53F5" w:rsidRDefault="00DA53F5" w:rsidP="006E7C35">
      <w:pPr>
        <w:pStyle w:val="ListParagraph"/>
        <w:ind w:firstLine="360"/>
        <w:rPr>
          <w:sz w:val="24"/>
          <w:szCs w:val="24"/>
        </w:rPr>
      </w:pPr>
    </w:p>
    <w:p w:rsidR="00DA53F5" w:rsidRDefault="00DA53F5" w:rsidP="006E7C35">
      <w:pPr>
        <w:pStyle w:val="ListParagraph"/>
        <w:ind w:firstLine="360"/>
        <w:rPr>
          <w:sz w:val="24"/>
          <w:szCs w:val="24"/>
        </w:rPr>
      </w:pPr>
    </w:p>
    <w:p w:rsidR="00DA53F5" w:rsidRDefault="00DA53F5" w:rsidP="006E7C35">
      <w:pPr>
        <w:pStyle w:val="ListParagraph"/>
        <w:ind w:firstLine="360"/>
        <w:rPr>
          <w:sz w:val="24"/>
          <w:szCs w:val="24"/>
        </w:rPr>
      </w:pPr>
    </w:p>
    <w:p w:rsidR="00DA53F5" w:rsidRDefault="00DA53F5" w:rsidP="006E7C35">
      <w:pPr>
        <w:pStyle w:val="ListParagraph"/>
        <w:ind w:firstLine="360"/>
        <w:rPr>
          <w:sz w:val="24"/>
          <w:szCs w:val="24"/>
        </w:rPr>
      </w:pPr>
    </w:p>
    <w:p w:rsidR="00DA53F5" w:rsidRDefault="00DA53F5" w:rsidP="006E7C35">
      <w:pPr>
        <w:pStyle w:val="ListParagraph"/>
        <w:ind w:firstLine="360"/>
        <w:rPr>
          <w:sz w:val="24"/>
          <w:szCs w:val="24"/>
        </w:rPr>
      </w:pPr>
    </w:p>
    <w:p w:rsidR="00DA53F5" w:rsidRDefault="00DA53F5" w:rsidP="006E7C35">
      <w:pPr>
        <w:pStyle w:val="ListParagraph"/>
        <w:ind w:firstLine="360"/>
        <w:rPr>
          <w:sz w:val="24"/>
          <w:szCs w:val="24"/>
        </w:rPr>
      </w:pPr>
    </w:p>
    <w:p w:rsidR="00DA53F5" w:rsidRDefault="00DA53F5" w:rsidP="006E7C35">
      <w:pPr>
        <w:pStyle w:val="ListParagraph"/>
        <w:ind w:firstLine="360"/>
        <w:rPr>
          <w:sz w:val="24"/>
          <w:szCs w:val="24"/>
        </w:rPr>
      </w:pPr>
    </w:p>
    <w:p w:rsidR="00DA53F5" w:rsidRDefault="00DA53F5" w:rsidP="006E7C35">
      <w:pPr>
        <w:pStyle w:val="ListParagraph"/>
        <w:ind w:firstLine="360"/>
        <w:rPr>
          <w:sz w:val="24"/>
          <w:szCs w:val="24"/>
        </w:rPr>
      </w:pPr>
    </w:p>
    <w:p w:rsidR="00DA53F5" w:rsidRDefault="00DA53F5" w:rsidP="006E7C35">
      <w:pPr>
        <w:pStyle w:val="ListParagraph"/>
        <w:ind w:firstLine="360"/>
        <w:rPr>
          <w:sz w:val="24"/>
          <w:szCs w:val="24"/>
        </w:rPr>
      </w:pPr>
    </w:p>
    <w:p w:rsidR="00DA53F5" w:rsidRDefault="00DA53F5" w:rsidP="006E7C35">
      <w:pPr>
        <w:pStyle w:val="ListParagraph"/>
        <w:ind w:firstLine="360"/>
        <w:rPr>
          <w:sz w:val="24"/>
          <w:szCs w:val="24"/>
        </w:rPr>
      </w:pPr>
    </w:p>
    <w:p w:rsidR="00DA53F5" w:rsidRPr="0037184E" w:rsidRDefault="00DA53F5" w:rsidP="006E7C35">
      <w:pPr>
        <w:rPr>
          <w:b/>
          <w:sz w:val="32"/>
          <w:szCs w:val="32"/>
          <w:u w:val="single"/>
        </w:rPr>
      </w:pPr>
      <w:bookmarkStart w:id="0" w:name="_GoBack"/>
      <w:bookmarkEnd w:id="0"/>
      <w:r w:rsidRPr="0037184E">
        <w:rPr>
          <w:b/>
          <w:sz w:val="32"/>
          <w:szCs w:val="32"/>
          <w:u w:val="single"/>
        </w:rPr>
        <w:t>Citace zdrojů :</w:t>
      </w:r>
    </w:p>
    <w:p w:rsidR="00DA53F5" w:rsidRPr="000C76A7" w:rsidRDefault="00DA53F5" w:rsidP="006E7C35">
      <w:pPr>
        <w:rPr>
          <w:b/>
        </w:rPr>
      </w:pPr>
      <w:r w:rsidRPr="000C76A7">
        <w:rPr>
          <w:b/>
        </w:rPr>
        <w:t>Obrázek č. 1</w:t>
      </w:r>
    </w:p>
    <w:p w:rsidR="00DA53F5" w:rsidRDefault="00DA53F5" w:rsidP="006F3BEE">
      <w:pPr>
        <w:rPr>
          <w:b/>
          <w:sz w:val="32"/>
          <w:szCs w:val="32"/>
        </w:rPr>
      </w:pPr>
      <w:r w:rsidRPr="009F3AD1">
        <w:t>http://cs.wikipedia.org/wiki/Hrady_a_z%C3%A1mky_v_Brn%C4%9B#.C5.A0pilberk</w:t>
      </w:r>
    </w:p>
    <w:sectPr w:rsidR="00DA53F5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3F5" w:rsidRDefault="00DA53F5" w:rsidP="00851D56">
      <w:pPr>
        <w:spacing w:after="0" w:line="240" w:lineRule="auto"/>
      </w:pPr>
      <w:r>
        <w:separator/>
      </w:r>
    </w:p>
  </w:endnote>
  <w:endnote w:type="continuationSeparator" w:id="0">
    <w:p w:rsidR="00DA53F5" w:rsidRDefault="00DA53F5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3F5" w:rsidRDefault="00DA53F5" w:rsidP="00851D56">
      <w:pPr>
        <w:spacing w:after="0" w:line="240" w:lineRule="auto"/>
      </w:pPr>
      <w:r>
        <w:separator/>
      </w:r>
    </w:p>
  </w:footnote>
  <w:footnote w:type="continuationSeparator" w:id="0">
    <w:p w:rsidR="00DA53F5" w:rsidRDefault="00DA53F5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3F5" w:rsidRDefault="00DA53F5" w:rsidP="006B12D1">
    <w:pPr>
      <w:spacing w:after="0"/>
      <w:jc w:val="center"/>
      <w:rPr>
        <w:color w:val="808080"/>
        <w:sz w:val="20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0" o:spid="_x0000_s2049" type="#_x0000_t75" alt="logo.jpg" style="position:absolute;left:0;text-align:left;margin-left:14.6pt;margin-top:-8.45pt;width:48pt;height:42.75pt;z-index:251660288;visibility:visible">
          <v:imagedata r:id="rId1" o:title=""/>
          <w10:wrap type="square"/>
        </v:shape>
      </w:pict>
    </w:r>
    <w:r>
      <w:rPr>
        <w:color w:val="808080"/>
        <w:sz w:val="20"/>
      </w:rPr>
      <w:t>Základní škola Háj ve Slezsku, okres Opava, příspěvková organizace</w:t>
    </w:r>
  </w:p>
  <w:p w:rsidR="00DA53F5" w:rsidRDefault="00DA53F5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DA53F5" w:rsidRDefault="00DA53F5" w:rsidP="006B12D1">
    <w:pPr>
      <w:spacing w:after="0"/>
      <w:jc w:val="center"/>
    </w:pPr>
    <w:r>
      <w:rPr>
        <w:color w:val="808080"/>
        <w:sz w:val="16"/>
      </w:rPr>
      <w:t>e-mail: skolahaj@volny.cz,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1">
    <w:nsid w:val="238D0F69"/>
    <w:multiLevelType w:val="hybridMultilevel"/>
    <w:tmpl w:val="F81E55A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6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0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1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2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4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6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8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04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  <w:rPr>
        <w:rFonts w:cs="Times New Roman"/>
      </w:rPr>
    </w:lvl>
  </w:abstractNum>
  <w:abstractNum w:abstractNumId="30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34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9">
    <w:nsid w:val="6A591975"/>
    <w:multiLevelType w:val="hybridMultilevel"/>
    <w:tmpl w:val="B9BE25C4"/>
    <w:lvl w:ilvl="0" w:tplc="BEB0E36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42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4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5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26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42"/>
  </w:num>
  <w:num w:numId="8">
    <w:abstractNumId w:val="32"/>
  </w:num>
  <w:num w:numId="9">
    <w:abstractNumId w:val="40"/>
  </w:num>
  <w:num w:numId="10">
    <w:abstractNumId w:val="44"/>
  </w:num>
  <w:num w:numId="11">
    <w:abstractNumId w:val="8"/>
  </w:num>
  <w:num w:numId="12">
    <w:abstractNumId w:val="22"/>
  </w:num>
  <w:num w:numId="13">
    <w:abstractNumId w:val="37"/>
  </w:num>
  <w:num w:numId="14">
    <w:abstractNumId w:val="9"/>
  </w:num>
  <w:num w:numId="15">
    <w:abstractNumId w:val="1"/>
  </w:num>
  <w:num w:numId="16">
    <w:abstractNumId w:val="17"/>
  </w:num>
  <w:num w:numId="17">
    <w:abstractNumId w:val="13"/>
  </w:num>
  <w:num w:numId="18">
    <w:abstractNumId w:val="43"/>
  </w:num>
  <w:num w:numId="19">
    <w:abstractNumId w:val="36"/>
  </w:num>
  <w:num w:numId="20">
    <w:abstractNumId w:val="45"/>
  </w:num>
  <w:num w:numId="21">
    <w:abstractNumId w:val="15"/>
  </w:num>
  <w:num w:numId="22">
    <w:abstractNumId w:val="25"/>
  </w:num>
  <w:num w:numId="23">
    <w:abstractNumId w:val="31"/>
  </w:num>
  <w:num w:numId="24">
    <w:abstractNumId w:val="34"/>
  </w:num>
  <w:num w:numId="25">
    <w:abstractNumId w:val="4"/>
  </w:num>
  <w:num w:numId="26">
    <w:abstractNumId w:val="28"/>
  </w:num>
  <w:num w:numId="27">
    <w:abstractNumId w:val="21"/>
  </w:num>
  <w:num w:numId="28">
    <w:abstractNumId w:val="12"/>
  </w:num>
  <w:num w:numId="29">
    <w:abstractNumId w:val="23"/>
  </w:num>
  <w:num w:numId="30">
    <w:abstractNumId w:val="20"/>
  </w:num>
  <w:num w:numId="31">
    <w:abstractNumId w:val="24"/>
  </w:num>
  <w:num w:numId="32">
    <w:abstractNumId w:val="3"/>
  </w:num>
  <w:num w:numId="33">
    <w:abstractNumId w:val="27"/>
  </w:num>
  <w:num w:numId="34">
    <w:abstractNumId w:val="30"/>
  </w:num>
  <w:num w:numId="35">
    <w:abstractNumId w:val="10"/>
  </w:num>
  <w:num w:numId="36">
    <w:abstractNumId w:val="41"/>
  </w:num>
  <w:num w:numId="37">
    <w:abstractNumId w:val="35"/>
  </w:num>
  <w:num w:numId="38">
    <w:abstractNumId w:val="19"/>
  </w:num>
  <w:num w:numId="39">
    <w:abstractNumId w:val="29"/>
  </w:num>
  <w:num w:numId="40">
    <w:abstractNumId w:val="7"/>
  </w:num>
  <w:num w:numId="41">
    <w:abstractNumId w:val="18"/>
  </w:num>
  <w:num w:numId="42">
    <w:abstractNumId w:val="5"/>
  </w:num>
  <w:num w:numId="43">
    <w:abstractNumId w:val="33"/>
  </w:num>
  <w:num w:numId="44">
    <w:abstractNumId w:val="38"/>
  </w:num>
  <w:num w:numId="45">
    <w:abstractNumId w:val="11"/>
  </w:num>
  <w:num w:numId="46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5324"/>
    <w:rsid w:val="000108AE"/>
    <w:rsid w:val="000B5107"/>
    <w:rsid w:val="000C76A7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220AD"/>
    <w:rsid w:val="0024400F"/>
    <w:rsid w:val="00251852"/>
    <w:rsid w:val="00297E37"/>
    <w:rsid w:val="002C59FD"/>
    <w:rsid w:val="002C709E"/>
    <w:rsid w:val="00306A0A"/>
    <w:rsid w:val="003459D2"/>
    <w:rsid w:val="00356B9F"/>
    <w:rsid w:val="0037184E"/>
    <w:rsid w:val="00374939"/>
    <w:rsid w:val="003C6AF9"/>
    <w:rsid w:val="0041781F"/>
    <w:rsid w:val="00425E96"/>
    <w:rsid w:val="00456ABB"/>
    <w:rsid w:val="004A065D"/>
    <w:rsid w:val="004B40C1"/>
    <w:rsid w:val="004F417C"/>
    <w:rsid w:val="00566F1F"/>
    <w:rsid w:val="00566FF1"/>
    <w:rsid w:val="00574EC8"/>
    <w:rsid w:val="00591F2F"/>
    <w:rsid w:val="005935AB"/>
    <w:rsid w:val="005B1FFA"/>
    <w:rsid w:val="005D56F0"/>
    <w:rsid w:val="005E3863"/>
    <w:rsid w:val="00600863"/>
    <w:rsid w:val="00664D78"/>
    <w:rsid w:val="00670E2E"/>
    <w:rsid w:val="00674409"/>
    <w:rsid w:val="00677D19"/>
    <w:rsid w:val="006A6A7E"/>
    <w:rsid w:val="006B0F7B"/>
    <w:rsid w:val="006B12D1"/>
    <w:rsid w:val="006B27BE"/>
    <w:rsid w:val="006B54A5"/>
    <w:rsid w:val="006C3ACF"/>
    <w:rsid w:val="006C48B8"/>
    <w:rsid w:val="006E7C35"/>
    <w:rsid w:val="006F1271"/>
    <w:rsid w:val="006F3BEE"/>
    <w:rsid w:val="00762948"/>
    <w:rsid w:val="00767382"/>
    <w:rsid w:val="007865BA"/>
    <w:rsid w:val="007C000F"/>
    <w:rsid w:val="007C7231"/>
    <w:rsid w:val="007D4161"/>
    <w:rsid w:val="007E0337"/>
    <w:rsid w:val="007F5F78"/>
    <w:rsid w:val="0080722F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724C6"/>
    <w:rsid w:val="009A4273"/>
    <w:rsid w:val="009C2141"/>
    <w:rsid w:val="009E1247"/>
    <w:rsid w:val="009F123D"/>
    <w:rsid w:val="009F3AD1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01A9"/>
    <w:rsid w:val="00BF6749"/>
    <w:rsid w:val="00C03E27"/>
    <w:rsid w:val="00C328C7"/>
    <w:rsid w:val="00C363CB"/>
    <w:rsid w:val="00C524FF"/>
    <w:rsid w:val="00C61410"/>
    <w:rsid w:val="00C839CD"/>
    <w:rsid w:val="00C86372"/>
    <w:rsid w:val="00C87B9C"/>
    <w:rsid w:val="00C96E48"/>
    <w:rsid w:val="00CF45F0"/>
    <w:rsid w:val="00D3218D"/>
    <w:rsid w:val="00D4707C"/>
    <w:rsid w:val="00D52053"/>
    <w:rsid w:val="00D76AAC"/>
    <w:rsid w:val="00D8381E"/>
    <w:rsid w:val="00DA0A4D"/>
    <w:rsid w:val="00DA4078"/>
    <w:rsid w:val="00DA53F5"/>
    <w:rsid w:val="00DB760C"/>
    <w:rsid w:val="00DC08A0"/>
    <w:rsid w:val="00E2018E"/>
    <w:rsid w:val="00E427F2"/>
    <w:rsid w:val="00E92561"/>
    <w:rsid w:val="00F04C08"/>
    <w:rsid w:val="00F15CD6"/>
    <w:rsid w:val="00F479EB"/>
    <w:rsid w:val="00F72757"/>
    <w:rsid w:val="00F7418D"/>
    <w:rsid w:val="00F91BB2"/>
    <w:rsid w:val="00FC2E4C"/>
    <w:rsid w:val="00FC3762"/>
    <w:rsid w:val="00FC6685"/>
    <w:rsid w:val="00FD466C"/>
    <w:rsid w:val="00FD54D8"/>
    <w:rsid w:val="00FD6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09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87B9C"/>
    <w:pPr>
      <w:ind w:left="720"/>
      <w:contextualSpacing/>
    </w:pPr>
  </w:style>
  <w:style w:type="table" w:styleId="TableGrid">
    <w:name w:val="Table Grid"/>
    <w:basedOn w:val="TableNormal"/>
    <w:uiPriority w:val="99"/>
    <w:rsid w:val="00C87B9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51D56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51D56"/>
    <w:rPr>
      <w:rFonts w:cs="Times New Roman"/>
    </w:rPr>
  </w:style>
  <w:style w:type="character" w:styleId="Hyperlink">
    <w:name w:val="Hyperlink"/>
    <w:basedOn w:val="DefaultParagraphFont"/>
    <w:uiPriority w:val="99"/>
    <w:rsid w:val="00842CA1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59D2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6E7C35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365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5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275</Words>
  <Characters>1626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DUM</cp:lastModifiedBy>
  <cp:revision>2</cp:revision>
  <dcterms:created xsi:type="dcterms:W3CDTF">2014-09-10T19:50:00Z</dcterms:created>
  <dcterms:modified xsi:type="dcterms:W3CDTF">2014-09-10T19:50:00Z</dcterms:modified>
</cp:coreProperties>
</file>