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8D6" w:rsidRDefault="00D618D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D618D6" w:rsidRPr="005B71AC" w:rsidRDefault="00D618D6" w:rsidP="005B71AC"/>
    <w:p w:rsidR="00D618D6" w:rsidRPr="005B71AC" w:rsidRDefault="00D618D6" w:rsidP="005B71AC"/>
    <w:p w:rsidR="00D618D6" w:rsidRDefault="00D618D6" w:rsidP="005B71AC"/>
    <w:p w:rsidR="00D618D6" w:rsidRDefault="00D618D6" w:rsidP="005B71AC">
      <w:pPr>
        <w:rPr>
          <w:b/>
          <w:bCs/>
        </w:rPr>
      </w:pPr>
    </w:p>
    <w:p w:rsidR="00D618D6" w:rsidRDefault="00D618D6" w:rsidP="005B71AC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618D6" w:rsidRPr="001D33CF">
        <w:trPr>
          <w:trHeight w:val="1045"/>
        </w:trPr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D618D6" w:rsidRDefault="00D618D6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VY_12_INOVACE_26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Český jazyk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Anarchističtí buřiči</w:t>
            </w:r>
          </w:p>
        </w:tc>
      </w:tr>
    </w:tbl>
    <w:p w:rsidR="00D618D6" w:rsidRDefault="00D618D6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618D6" w:rsidRPr="001D33CF">
        <w:trPr>
          <w:trHeight w:val="1397"/>
        </w:trPr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Stručný přehled o představitelích, charakteristika pojmu anarchističtí buřiči</w:t>
            </w:r>
            <w:bookmarkStart w:id="0" w:name="_GoBack"/>
            <w:bookmarkEnd w:id="0"/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23.11.2013</w:t>
            </w:r>
          </w:p>
        </w:tc>
      </w:tr>
      <w:tr w:rsidR="00D618D6" w:rsidRPr="001D33CF">
        <w:tc>
          <w:tcPr>
            <w:tcW w:w="237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618D6" w:rsidRPr="001D33CF" w:rsidRDefault="00D618D6" w:rsidP="001D33CF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1D33CF">
              <w:rPr>
                <w:b/>
                <w:bCs/>
                <w:sz w:val="28"/>
                <w:szCs w:val="28"/>
              </w:rPr>
              <w:t>26.11.2013</w:t>
            </w:r>
          </w:p>
        </w:tc>
      </w:tr>
    </w:tbl>
    <w:p w:rsidR="00D618D6" w:rsidRDefault="00D618D6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D618D6" w:rsidRDefault="00D618D6" w:rsidP="00CA35E0">
      <w:pPr>
        <w:rPr>
          <w:sz w:val="32"/>
          <w:szCs w:val="32"/>
        </w:rPr>
      </w:pPr>
    </w:p>
    <w:p w:rsidR="00D618D6" w:rsidRDefault="00D618D6" w:rsidP="00CA35E0">
      <w:pPr>
        <w:rPr>
          <w:sz w:val="32"/>
          <w:szCs w:val="32"/>
        </w:rPr>
      </w:pPr>
    </w:p>
    <w:p w:rsidR="00D618D6" w:rsidRDefault="00D618D6" w:rsidP="00CA35E0">
      <w:pPr>
        <w:rPr>
          <w:sz w:val="32"/>
          <w:szCs w:val="32"/>
        </w:rPr>
      </w:pPr>
    </w:p>
    <w:p w:rsidR="00D618D6" w:rsidRDefault="00D618D6" w:rsidP="00CA35E0">
      <w:pPr>
        <w:rPr>
          <w:sz w:val="32"/>
          <w:szCs w:val="32"/>
        </w:rPr>
      </w:pPr>
    </w:p>
    <w:p w:rsidR="00D618D6" w:rsidRDefault="00D618D6" w:rsidP="000C66CA">
      <w:pPr>
        <w:jc w:val="center"/>
        <w:rPr>
          <w:u w:val="single"/>
        </w:rPr>
      </w:pPr>
      <w:r>
        <w:rPr>
          <w:u w:val="single"/>
        </w:rPr>
        <w:t>Pracovní list</w:t>
      </w:r>
    </w:p>
    <w:p w:rsidR="00D618D6" w:rsidRDefault="00D618D6" w:rsidP="000C66CA">
      <w:pPr>
        <w:rPr>
          <w:u w:val="single"/>
        </w:rPr>
      </w:pPr>
      <w:r>
        <w:rPr>
          <w:u w:val="single"/>
        </w:rPr>
        <w:t>Anarchističtí buřiči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česká literatura 19. a 20. století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anarchismus –úsilí o neomezenou svobodu člověka, odmítnutí autority státu,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antimilitarismus – hnutí odmítající válku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civilismus – oslava moderní techniky a civilizace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vitalismus – oslava života, přírody, smyslové a citové prožitky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buřiči byli spjati negací soudobé společnosti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např. přilnutí k rodné zemi (Karel Toman)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ve vitalismu (Fráňa Šrámek)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v socialismu (S.K.Neumann)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originální sociální poezie (Petr Bezruč)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satira a skepse (Viktor Dyk)</w:t>
      </w:r>
    </w:p>
    <w:p w:rsidR="00D618D6" w:rsidRDefault="00D618D6" w:rsidP="000C66CA">
      <w:pPr>
        <w:ind w:left="360"/>
      </w:pPr>
      <w:r>
        <w:t xml:space="preserve"> Další spisovatelé:</w:t>
      </w:r>
    </w:p>
    <w:p w:rsidR="00D618D6" w:rsidRDefault="00D618D6" w:rsidP="000C66CA">
      <w:pPr>
        <w:ind w:left="360"/>
        <w:rPr>
          <w:u w:val="single"/>
        </w:rPr>
      </w:pPr>
      <w:r>
        <w:rPr>
          <w:u w:val="single"/>
        </w:rPr>
        <w:t>Viktor Dyk</w:t>
      </w:r>
    </w:p>
    <w:p w:rsidR="00D618D6" w:rsidRDefault="00D618D6" w:rsidP="000C66CA">
      <w:pPr>
        <w:ind w:left="360"/>
      </w:pPr>
      <w:r>
        <w:t>básník, prozaik, dramatik, největší ironik, romantik, právník a politik</w:t>
      </w:r>
    </w:p>
    <w:p w:rsidR="00D618D6" w:rsidRDefault="00D618D6" w:rsidP="000C66CA">
      <w:pPr>
        <w:ind w:left="360"/>
      </w:pPr>
      <w:r>
        <w:t>Sbírky: Síla života, Marnosti. Satiry a sarkasmy</w:t>
      </w:r>
    </w:p>
    <w:p w:rsidR="00D618D6" w:rsidRDefault="00D618D6" w:rsidP="000C66CA">
      <w:pPr>
        <w:ind w:left="360"/>
      </w:pPr>
      <w:r>
        <w:t>Balada o lásce: Milá sedmi loupežníků</w:t>
      </w:r>
    </w:p>
    <w:p w:rsidR="00D618D6" w:rsidRDefault="00D618D6" w:rsidP="000C66CA">
      <w:pPr>
        <w:ind w:left="360"/>
      </w:pPr>
      <w:r>
        <w:t>Sbírky: k válečné tématice – obavy o osud národa sb. Země mluví – v ní zaznívá varování před zradou, povinnost občana bránit zemi, zodpovědnost za příští generace – ve verších:</w:t>
      </w:r>
    </w:p>
    <w:p w:rsidR="00D618D6" w:rsidRDefault="00D618D6" w:rsidP="000C66CA">
      <w:pPr>
        <w:ind w:left="360"/>
      </w:pPr>
      <w:r>
        <w:t>„Opustíš-li mne, nezahynu. Opustíš-li mne, zahyneš.!“</w:t>
      </w:r>
    </w:p>
    <w:p w:rsidR="00D618D6" w:rsidRDefault="00D618D6" w:rsidP="000C66CA">
      <w:pPr>
        <w:ind w:left="360"/>
      </w:pPr>
      <w:r>
        <w:t>sbírka Devátá vlna – předtucha smrti, melancholie</w:t>
      </w:r>
    </w:p>
    <w:p w:rsidR="00D618D6" w:rsidRDefault="00D618D6" w:rsidP="000C66CA">
      <w:pPr>
        <w:ind w:left="360"/>
      </w:pPr>
      <w:r>
        <w:t>próza: novela Krysař</w:t>
      </w:r>
    </w:p>
    <w:p w:rsidR="00D618D6" w:rsidRDefault="00D618D6" w:rsidP="000C66CA">
      <w:pPr>
        <w:ind w:left="360"/>
        <w:rPr>
          <w:u w:val="single"/>
        </w:rPr>
      </w:pPr>
      <w:r>
        <w:rPr>
          <w:u w:val="single"/>
        </w:rPr>
        <w:t>František Gellner</w:t>
      </w:r>
    </w:p>
    <w:p w:rsidR="00D618D6" w:rsidRDefault="00D618D6" w:rsidP="000C66CA">
      <w:pPr>
        <w:ind w:left="360"/>
      </w:pPr>
      <w:r>
        <w:t>-satirik, kreslíř, karikaturista, žurnalista, básník, prozaik</w:t>
      </w:r>
    </w:p>
    <w:p w:rsidR="00D618D6" w:rsidRDefault="00D618D6" w:rsidP="000C66CA">
      <w:pPr>
        <w:ind w:left="360"/>
      </w:pPr>
      <w:r>
        <w:t>sbírky: Po nás ať přijde potopa, Radosti života</w:t>
      </w:r>
    </w:p>
    <w:p w:rsidR="00D618D6" w:rsidRDefault="00D618D6" w:rsidP="000C66CA">
      <w:pPr>
        <w:ind w:left="360"/>
      </w:pPr>
      <w:r>
        <w:t>tvořil v duchu kupletů, šansonů, popěvky, písně</w:t>
      </w:r>
    </w:p>
    <w:p w:rsidR="00D618D6" w:rsidRDefault="00D618D6" w:rsidP="000C66CA">
      <w:pPr>
        <w:ind w:left="360"/>
      </w:pPr>
      <w:r>
        <w:t>-obraz města, kavárny, - odpor k měšťáckému světu</w:t>
      </w:r>
    </w:p>
    <w:p w:rsidR="00D618D6" w:rsidRDefault="00D618D6" w:rsidP="000C66CA">
      <w:pPr>
        <w:ind w:firstLine="360"/>
        <w:rPr>
          <w:u w:val="single"/>
        </w:rPr>
      </w:pPr>
      <w:r>
        <w:rPr>
          <w:u w:val="single"/>
        </w:rPr>
        <w:t>Fráňa Šrámek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básník, prozaik, dramatik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Šrámkova Sobotka (místo narození)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 xml:space="preserve">poezie: sb.: Života bído, přec tě mám rád – neslučitelnost ideálů života, nutnost přizpůsobit se 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Píšou mi psaní – rebelantská píseň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Raport – protiválečný protest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román : Stříbrný vítr – vzpoura mladého studenta proti morálce, stříbrný vítr – symbol věčného mládí a naděje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drama: Léto, Měsíc nad řekou- stesk stárnoucí generace</w:t>
      </w:r>
    </w:p>
    <w:p w:rsidR="00D618D6" w:rsidRDefault="00D618D6" w:rsidP="000C66CA">
      <w:pPr>
        <w:ind w:left="360"/>
        <w:rPr>
          <w:u w:val="single"/>
        </w:rPr>
      </w:pPr>
      <w:r>
        <w:rPr>
          <w:u w:val="single"/>
        </w:rPr>
        <w:t>Karel Toman</w:t>
      </w:r>
    </w:p>
    <w:p w:rsidR="00D618D6" w:rsidRDefault="00D618D6" w:rsidP="000C66CA">
      <w:r>
        <w:t>básník, redaktor Národních listů</w:t>
      </w:r>
    </w:p>
    <w:p w:rsidR="00D618D6" w:rsidRDefault="00D618D6" w:rsidP="000C66CA">
      <w:r>
        <w:t>v jeho verších  vliv anarchismu, bohémského života-toulky po celé Evropě</w:t>
      </w:r>
    </w:p>
    <w:p w:rsidR="00D618D6" w:rsidRDefault="00D618D6" w:rsidP="000C66CA">
      <w:r>
        <w:t>-sb. Pohádky krve – láska k ženě, k životu</w:t>
      </w:r>
    </w:p>
    <w:p w:rsidR="00D618D6" w:rsidRDefault="00D618D6" w:rsidP="000C66CA">
      <w:r>
        <w:t>sb. Torzo života – revoltující a erotická lyrika</w:t>
      </w:r>
    </w:p>
    <w:p w:rsidR="00D618D6" w:rsidRDefault="00D618D6" w:rsidP="000C66CA">
      <w:r>
        <w:t>sb. Melancholická pouť – prožitky z cest</w:t>
      </w:r>
    </w:p>
    <w:p w:rsidR="00D618D6" w:rsidRDefault="00D618D6" w:rsidP="000C66CA">
      <w:pPr>
        <w:ind w:firstLine="360"/>
        <w:rPr>
          <w:u w:val="single"/>
        </w:rPr>
      </w:pPr>
      <w:r>
        <w:rPr>
          <w:u w:val="single"/>
        </w:rPr>
        <w:t>Stanislav Kostka Neumann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básník, prozaik, publicista, politik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složitý básnický vývoj (skrz všechny vlivy)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sb.: Kniha mládí a vzdoru – anarchismus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sb.: Kniha lesů, vod a strání – přírodní a milostná lyrika</w:t>
      </w:r>
    </w:p>
    <w:p w:rsidR="00D618D6" w:rsidRDefault="00D618D6" w:rsidP="000C66CA">
      <w:pPr>
        <w:numPr>
          <w:ilvl w:val="0"/>
          <w:numId w:val="1"/>
        </w:numPr>
        <w:spacing w:after="0" w:line="240" w:lineRule="auto"/>
      </w:pPr>
      <w:r>
        <w:t>historická próza: Dějiny lásky, Dějiny ženy</w:t>
      </w:r>
    </w:p>
    <w:p w:rsidR="00D618D6" w:rsidRDefault="00D618D6" w:rsidP="00CA35E0">
      <w:pPr>
        <w:rPr>
          <w:sz w:val="32"/>
          <w:szCs w:val="32"/>
        </w:rPr>
      </w:pPr>
    </w:p>
    <w:p w:rsidR="00D618D6" w:rsidRDefault="00D618D6" w:rsidP="00CA35E0">
      <w:pPr>
        <w:rPr>
          <w:sz w:val="32"/>
          <w:szCs w:val="32"/>
        </w:rPr>
      </w:pPr>
    </w:p>
    <w:p w:rsidR="00D618D6" w:rsidRPr="00E5707E" w:rsidRDefault="00D618D6" w:rsidP="00CA35E0">
      <w:pPr>
        <w:rPr>
          <w:b/>
          <w:bCs/>
          <w:sz w:val="24"/>
          <w:szCs w:val="24"/>
        </w:rPr>
      </w:pPr>
      <w:r w:rsidRPr="00E5707E">
        <w:rPr>
          <w:b/>
          <w:bCs/>
          <w:sz w:val="24"/>
          <w:szCs w:val="24"/>
        </w:rPr>
        <w:t>Úkoly pro žáky:</w:t>
      </w:r>
    </w:p>
    <w:p w:rsidR="00D618D6" w:rsidRPr="00E5707E" w:rsidRDefault="00D618D6" w:rsidP="00CA35E0">
      <w:pPr>
        <w:rPr>
          <w:b/>
          <w:bCs/>
          <w:sz w:val="24"/>
          <w:szCs w:val="24"/>
        </w:rPr>
      </w:pPr>
      <w:r w:rsidRPr="00E5707E">
        <w:rPr>
          <w:b/>
          <w:bCs/>
          <w:sz w:val="24"/>
          <w:szCs w:val="24"/>
        </w:rPr>
        <w:t>Vyhledej v písmenkové řadě díla a jména anarchistických buřičů:</w:t>
      </w:r>
      <w:r>
        <w:rPr>
          <w:b/>
          <w:bCs/>
          <w:sz w:val="24"/>
          <w:szCs w:val="24"/>
        </w:rPr>
        <w:t xml:space="preserve"> podtrhni nebo vypiš pod řadu písmen!</w:t>
      </w:r>
    </w:p>
    <w:p w:rsidR="00D618D6" w:rsidRDefault="00D618D6" w:rsidP="00CA35E0">
      <w:pPr>
        <w:rPr>
          <w:sz w:val="24"/>
          <w:szCs w:val="24"/>
        </w:rPr>
      </w:pPr>
    </w:p>
    <w:p w:rsidR="00D618D6" w:rsidRPr="00E5707E" w:rsidRDefault="00D618D6" w:rsidP="00CA35E0">
      <w:pPr>
        <w:rPr>
          <w:sz w:val="24"/>
          <w:szCs w:val="24"/>
        </w:rPr>
      </w:pPr>
      <w:r>
        <w:rPr>
          <w:sz w:val="24"/>
          <w:szCs w:val="24"/>
        </w:rPr>
        <w:t>Kopbezručmnoiemjuknihalesůvodastráníowexbjastanislavkostkaneumannlpwbxvawqofmvjhurhghdkijoseftomanjdhfgeuzwidjnvjjidraportkflvmdncbvhjstgklfráňašrámekfkhozkdhdzuebfnmgkgkrysařlbkfmfndbsdkjfjgikmviktordykmvnsjwjjtkzozolhgbndfmdevátávlnaldfovmbnshdhjekkskxcnybvmlpkoizjcivilismusdmwkgphjlgjggjiknfjjdfikanarchismusmmkfiddndndjfkflofmsvcbvitalismuskvnxvamwrtziufrantišekgellnerkkgghjhkklldodnantimilitarismuskvnbbcvsgekoqkdkkwojkkkkjnfnqsakfkgkho</w:t>
      </w:r>
    </w:p>
    <w:sectPr w:rsidR="00D618D6" w:rsidRPr="00E5707E" w:rsidSect="006E41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8D6" w:rsidRDefault="00D618D6" w:rsidP="005B71AC">
      <w:pPr>
        <w:spacing w:after="0" w:line="240" w:lineRule="auto"/>
      </w:pPr>
      <w:r>
        <w:separator/>
      </w:r>
    </w:p>
  </w:endnote>
  <w:endnote w:type="continuationSeparator" w:id="0">
    <w:p w:rsidR="00D618D6" w:rsidRDefault="00D618D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8D6" w:rsidRDefault="00D618D6" w:rsidP="005B71AC">
      <w:pPr>
        <w:spacing w:after="0" w:line="240" w:lineRule="auto"/>
      </w:pPr>
      <w:r>
        <w:separator/>
      </w:r>
    </w:p>
  </w:footnote>
  <w:footnote w:type="continuationSeparator" w:id="0">
    <w:p w:rsidR="00D618D6" w:rsidRDefault="00D618D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8D6" w:rsidRDefault="00D618D6" w:rsidP="00124EB2">
    <w:pPr>
      <w:spacing w:after="0"/>
      <w:jc w:val="center"/>
      <w:rPr>
        <w:color w:val="808080"/>
        <w:sz w:val="20"/>
        <w:szCs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9947439" r:id="rId2"/>
      </w:pict>
    </w:r>
    <w:r>
      <w:rPr>
        <w:color w:val="808080"/>
        <w:sz w:val="20"/>
        <w:szCs w:val="20"/>
      </w:rPr>
      <w:t>Základní škola Háj ve Slezsku, okres Opava, příspěvková organizace</w:t>
    </w:r>
  </w:p>
  <w:p w:rsidR="00D618D6" w:rsidRDefault="00D618D6" w:rsidP="00124EB2">
    <w:pPr>
      <w:spacing w:after="0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Školní 90, 747 92 Háj ve Slezsku, tel.: 553 773 333, fax: 553 773 942,</w:t>
    </w:r>
  </w:p>
  <w:p w:rsidR="00D618D6" w:rsidRDefault="00D618D6" w:rsidP="00124EB2">
    <w:pPr>
      <w:spacing w:after="0"/>
      <w:jc w:val="center"/>
    </w:pPr>
    <w:r>
      <w:rPr>
        <w:color w:val="808080"/>
        <w:sz w:val="16"/>
        <w:szCs w:val="16"/>
      </w:rPr>
      <w:t>e-mail: skolahaj@volny.cz, www.skolahaj.cz</w:t>
    </w:r>
  </w:p>
  <w:p w:rsidR="00D618D6" w:rsidRDefault="00D618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F23C9"/>
    <w:multiLevelType w:val="hybridMultilevel"/>
    <w:tmpl w:val="BAA84674"/>
    <w:lvl w:ilvl="0" w:tplc="7A629E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048E0"/>
    <w:rsid w:val="00044906"/>
    <w:rsid w:val="000C66CA"/>
    <w:rsid w:val="000E49D3"/>
    <w:rsid w:val="00124EB2"/>
    <w:rsid w:val="001C3B8E"/>
    <w:rsid w:val="001D33CF"/>
    <w:rsid w:val="002172DB"/>
    <w:rsid w:val="00271122"/>
    <w:rsid w:val="003728F7"/>
    <w:rsid w:val="003B32EC"/>
    <w:rsid w:val="003E0A83"/>
    <w:rsid w:val="003E52E5"/>
    <w:rsid w:val="004013E3"/>
    <w:rsid w:val="005072BE"/>
    <w:rsid w:val="00537A84"/>
    <w:rsid w:val="005B71AC"/>
    <w:rsid w:val="006345BF"/>
    <w:rsid w:val="006B39C1"/>
    <w:rsid w:val="006E4115"/>
    <w:rsid w:val="00716862"/>
    <w:rsid w:val="007B456A"/>
    <w:rsid w:val="007C3264"/>
    <w:rsid w:val="00803868"/>
    <w:rsid w:val="008A5321"/>
    <w:rsid w:val="008E3FDD"/>
    <w:rsid w:val="0095229F"/>
    <w:rsid w:val="00A07D9A"/>
    <w:rsid w:val="00A65F0C"/>
    <w:rsid w:val="00A708A1"/>
    <w:rsid w:val="00A87595"/>
    <w:rsid w:val="00A9638B"/>
    <w:rsid w:val="00B23722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618D6"/>
    <w:rsid w:val="00D96648"/>
    <w:rsid w:val="00DD6C3E"/>
    <w:rsid w:val="00DE48C5"/>
    <w:rsid w:val="00E04EA3"/>
    <w:rsid w:val="00E5707E"/>
    <w:rsid w:val="00EB7C88"/>
    <w:rsid w:val="00EF359B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1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</w:style>
  <w:style w:type="table" w:styleId="TableGrid">
    <w:name w:val="Table Grid"/>
    <w:basedOn w:val="TableNormal"/>
    <w:uiPriority w:val="99"/>
    <w:rsid w:val="005B7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87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478</Words>
  <Characters>2824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</cp:lastModifiedBy>
  <cp:revision>7</cp:revision>
  <dcterms:created xsi:type="dcterms:W3CDTF">2013-11-23T17:31:00Z</dcterms:created>
  <dcterms:modified xsi:type="dcterms:W3CDTF">2014-08-19T07:58:00Z</dcterms:modified>
</cp:coreProperties>
</file>