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B13" w:rsidRDefault="00B03B13">
      <w:pPr>
        <w:rPr>
          <w:rFonts w:ascii="Verdana" w:hAnsi="Verdana"/>
        </w:rPr>
      </w:pPr>
      <w:bookmarkStart w:id="0" w:name="_GoBack"/>
      <w:bookmarkEnd w:id="0"/>
    </w:p>
    <w:p w:rsidR="00B03B13" w:rsidRDefault="00B03B13" w:rsidP="00EB0379">
      <w:pPr>
        <w:jc w:val="both"/>
        <w:rPr>
          <w:rFonts w:ascii="Arial" w:hAnsi="Arial" w:cs="Arial"/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0;margin-top:0;width:453.65pt;height:98.9pt;z-index:251716096;visibility:visible;mso-position-horizontal:center;mso-position-horizontal-relative:margin;mso-position-vertical:top;mso-position-vertical-relative:margin">
            <v:imagedata r:id="rId4" o:title=""/>
            <w10:wrap type="square" anchorx="margin" anchory="margin"/>
          </v:shape>
        </w:pict>
      </w:r>
    </w:p>
    <w:p w:rsidR="00B03B13" w:rsidRPr="00F22F86" w:rsidRDefault="00B03B13" w:rsidP="00F22F86">
      <w:pPr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Cs/>
        </w:rPr>
        <w:t>13. 8. 2013</w:t>
      </w:r>
    </w:p>
    <w:p w:rsidR="00B03B13" w:rsidRDefault="00B03B13" w:rsidP="00F22F86">
      <w:pPr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B03B13" w:rsidRDefault="00B03B13" w:rsidP="00F22F86">
      <w:pPr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B03B13" w:rsidRDefault="00B03B13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>
        <w:rPr>
          <w:rFonts w:ascii="Arial" w:hAnsi="Arial" w:cs="Arial"/>
          <w:bCs/>
        </w:rPr>
        <w:t>2</w:t>
      </w:r>
      <w:r w:rsidRPr="0023070A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3 </w:t>
      </w:r>
      <w:r w:rsidRPr="0071742F">
        <w:rPr>
          <w:rFonts w:ascii="Arial" w:hAnsi="Arial" w:cs="Arial"/>
          <w:b/>
          <w:bCs/>
        </w:rPr>
        <w:tab/>
      </w: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F22F86" w:rsidRDefault="00B03B13" w:rsidP="00F22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F22F86">
        <w:rPr>
          <w:rFonts w:ascii="Arial" w:hAnsi="Arial" w:cs="Arial"/>
          <w:bCs/>
        </w:rPr>
        <w:t>Ing. Lenka Findejsová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Mongeovo promítání – pracovní list 1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Technické kreslení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.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 minut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71742F">
        <w:rPr>
          <w:rFonts w:ascii="Arial" w:hAnsi="Arial" w:cs="Arial"/>
        </w:rPr>
        <w:t xml:space="preserve">pakování a procvičování </w:t>
      </w:r>
      <w:r>
        <w:rPr>
          <w:rFonts w:ascii="Arial" w:hAnsi="Arial" w:cs="Arial"/>
        </w:rPr>
        <w:t>základů Mongeova promítání.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B03B13" w:rsidRPr="0071742F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  <w:i/>
        </w:rPr>
        <w:t xml:space="preserve"> </w:t>
      </w:r>
      <w:r w:rsidRPr="00F22F86">
        <w:rPr>
          <w:rFonts w:ascii="Arial" w:hAnsi="Arial" w:cs="Arial"/>
        </w:rPr>
        <w:t>Psací a rýsovací potřeby</w:t>
      </w:r>
    </w:p>
    <w:p w:rsidR="00B03B13" w:rsidRDefault="00B03B13" w:rsidP="00F22F86">
      <w:pPr>
        <w:autoSpaceDE w:val="0"/>
        <w:autoSpaceDN w:val="0"/>
        <w:adjustRightInd w:val="0"/>
        <w:rPr>
          <w:rFonts w:ascii="Arial" w:hAnsi="Arial" w:cs="Arial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Pr="00F22F86">
        <w:rPr>
          <w:rFonts w:ascii="Arial" w:hAnsi="Arial" w:cs="Arial"/>
        </w:rPr>
        <w:t xml:space="preserve">Studenti si </w:t>
      </w:r>
      <w:r>
        <w:rPr>
          <w:rFonts w:ascii="Arial" w:hAnsi="Arial" w:cs="Arial"/>
        </w:rPr>
        <w:t xml:space="preserve">pracují samostatně </w:t>
      </w:r>
      <w:r w:rsidRPr="00F22F86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předtištěných pracovních listů.</w:t>
      </w:r>
      <w:r>
        <w:rPr>
          <w:rFonts w:ascii="TimesNewRomanPSMT" w:hAnsi="TimesNewRomanPSMT" w:cs="TimesNewRomanPSMT"/>
        </w:rPr>
        <w:t xml:space="preserve"> </w:t>
      </w: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Pr="00F73317" w:rsidRDefault="00B03B13" w:rsidP="00F7331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>
        <w:rPr>
          <w:rFonts w:ascii="TimesNewRomanPSMT" w:hAnsi="TimesNewRomanPSMT" w:cs="TimesNewRomanPSMT"/>
        </w:rPr>
        <w:t>, efektivní využití hodinové dotace k opakování učiva</w:t>
      </w:r>
      <w:r w:rsidRPr="00F73317">
        <w:rPr>
          <w:rFonts w:ascii="TimesNewRomanPSMT" w:hAnsi="TimesNewRomanPSMT" w:cs="TimesNewRomanPSMT"/>
        </w:rPr>
        <w:t xml:space="preserve">. </w:t>
      </w:r>
    </w:p>
    <w:p w:rsidR="00B03B13" w:rsidRPr="00667256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Pr="00667256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03B13" w:rsidRDefault="00B03B13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B03B13" w:rsidRDefault="00B03B13">
      <w:pPr>
        <w:rPr>
          <w:rFonts w:ascii="Verdana" w:hAnsi="Verdana"/>
        </w:rPr>
        <w:sectPr w:rsidR="00B03B13" w:rsidSect="00EB037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B03B13" w:rsidRDefault="00B03B13">
      <w:pPr>
        <w:rPr>
          <w:rFonts w:ascii="Verdana" w:hAnsi="Verdana"/>
        </w:rPr>
      </w:pPr>
      <w:r>
        <w:rPr>
          <w:rFonts w:ascii="Verdana" w:hAnsi="Verdana"/>
        </w:rPr>
        <w:t>ZADÁNÍ:</w:t>
      </w:r>
    </w:p>
    <w:p w:rsidR="00B03B13" w:rsidRPr="00730A94" w:rsidRDefault="00B03B13">
      <w:pPr>
        <w:rPr>
          <w:rFonts w:ascii="Verdana" w:hAnsi="Verdana"/>
          <w:i/>
        </w:rPr>
      </w:pPr>
      <w:r>
        <w:rPr>
          <w:rFonts w:ascii="Verdana" w:hAnsi="Verdana"/>
        </w:rPr>
        <w:t xml:space="preserve">Narýsujte body </w:t>
      </w:r>
      <w:r w:rsidRPr="00730A94">
        <w:rPr>
          <w:rFonts w:ascii="Verdana" w:hAnsi="Verdana"/>
          <w:i/>
        </w:rPr>
        <w:t xml:space="preserve">A=(20;0;0); </w:t>
      </w:r>
    </w:p>
    <w:p w:rsidR="00B03B13" w:rsidRPr="00730A94" w:rsidRDefault="00B03B13">
      <w:pPr>
        <w:rPr>
          <w:rFonts w:ascii="Verdana" w:hAnsi="Verdana"/>
          <w:i/>
        </w:rPr>
      </w:pPr>
      <w:r w:rsidRPr="00730A94">
        <w:rPr>
          <w:rFonts w:ascii="Verdana" w:hAnsi="Verdana"/>
          <w:i/>
        </w:rPr>
        <w:t>B=(-30;-20;-10); C=(0;10;0).</w: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1" o:spid="_x0000_s1027" type="#_x0000_t202" style="position:absolute;margin-left:192.9pt;margin-top:.85pt;width:37.5pt;height:26.25pt;z-index:251610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" stroked="f" strokeweight=".5pt">
            <v:textbox>
              <w:txbxContent>
                <w:p w:rsidR="00B03B13" w:rsidRPr="00730A94" w:rsidRDefault="00B03B13" w:rsidP="00EF7E0A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8" type="#_x0000_t32" style="position:absolute;margin-left:-5.1pt;margin-top:12.9pt;width:235.5pt;height:0;z-index:251599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"/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b</w:t>
      </w:r>
      <w:r>
        <w:rPr>
          <w:rFonts w:ascii="Verdana" w:hAnsi="Verdana"/>
        </w:rPr>
        <w:t>, správně je označte.</w: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9" o:spid="_x0000_s1029" type="#_x0000_t202" style="position:absolute;margin-left:50.4pt;margin-top:.9pt;width:38.25pt;height:21pt;z-index:251618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b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AutoShape 15" o:spid="_x0000_s1030" type="#_x0000_t32" style="position:absolute;margin-left:23.4pt;margin-top:12.15pt;width:201.75pt;height:120.75pt;z-index:251609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"/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13" o:spid="_x0000_s1031" type="#_x0000_t32" style="position:absolute;margin-left:3.9pt;margin-top:5.3pt;width:235.5pt;height:0;z-index:251607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BwLNgIAAHk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"/>
        </w:pict>
      </w:r>
      <w:r>
        <w:rPr>
          <w:noProof/>
        </w:rPr>
        <w:pict>
          <v:shape id="Textové pole 23" o:spid="_x0000_s1032" type="#_x0000_t202" style="position:absolute;margin-left:212.4pt;margin-top:6.9pt;width:37.5pt;height:26.25pt;z-index:251612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" stroked="f" strokeweight=".5pt">
            <v:textbox>
              <w:txbxContent>
                <w:p w:rsidR="00B03B13" w:rsidRPr="00730A94" w:rsidRDefault="00B03B13" w:rsidP="00EF7E0A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EF7E0A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14" o:spid="_x0000_s1033" type="#_x0000_t32" style="position:absolute;margin-left:3.9pt;margin-top:5.05pt;width:235.5pt;height:0;z-index:251608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"/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30" o:spid="_x0000_s1034" type="#_x0000_t202" style="position:absolute;margin-left:-2.1pt;margin-top:1.05pt;width:34.5pt;height:26.25pt;z-index:251619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b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rFonts w:ascii="Verdana" w:hAnsi="Verdana"/>
        </w:rPr>
        <w:t xml:space="preserve">Určete skutečnou velikost úsečky </w:t>
      </w:r>
      <w:r w:rsidRPr="00730A94">
        <w:rPr>
          <w:rFonts w:ascii="Verdana" w:hAnsi="Verdana"/>
          <w:i/>
        </w:rPr>
        <w:t>EF.</w:t>
      </w:r>
      <w:r>
        <w:rPr>
          <w:rFonts w:ascii="Verdana" w:hAnsi="Verdana"/>
        </w:rPr>
        <w:t xml:space="preserve"> </w: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45" o:spid="_x0000_s1035" type="#_x0000_t202" style="position:absolute;margin-left:180.15pt;margin-top:5.55pt;width:34.5pt;height:26.25pt;z-index:25163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" stroked="f" strokeweight=".5pt">
            <v:textbox>
              <w:txbxContent>
                <w:p w:rsidR="00B03B13" w:rsidRPr="00730A94" w:rsidRDefault="00B03B13" w:rsidP="00DA34B3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DA34B3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AutoShape 4" o:spid="_x0000_s1036" type="#_x0000_t32" style="position:absolute;margin-left:3.9pt;margin-top:3.2pt;width:177pt;height:152.25pt;flip:y;z-index:251601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"/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5" o:spid="_x0000_s1037" type="#_x0000_t32" style="position:absolute;margin-left:39.9pt;margin-top:11.3pt;width:142.5pt;height:117.75pt;flip:x;z-index:251602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"/>
        </w:pict>
      </w:r>
      <w:r>
        <w:rPr>
          <w:noProof/>
        </w:rPr>
        <w:pict>
          <v:shape id="Textové pole 25" o:spid="_x0000_s1038" type="#_x0000_t202" style="position:absolute;margin-left:204.9pt;margin-top:6.95pt;width:37.5pt;height:26.25pt;z-index:251614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3" o:spid="_x0000_s1039" type="#_x0000_t32" style="position:absolute;margin-left:-5.1pt;margin-top:4.6pt;width:220.5pt;height:0;z-index:251600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"/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7" o:spid="_x0000_s1040" type="#_x0000_t32" style="position:absolute;margin-left:120.9pt;margin-top:10.3pt;width:0;height:15.75pt;z-index:251604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"/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32" o:spid="_x0000_s1041" type="#_x0000_t202" style="position:absolute;margin-left:128.4pt;margin-top:7.8pt;width:31.5pt;height:26.25pt;z-index:251621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" stroked="f" strokeweight=".5pt">
            <v:textbox>
              <w:txbxContent>
                <w:p w:rsidR="00B03B13" w:rsidRPr="00730A94" w:rsidRDefault="00B03B13" w:rsidP="001146C9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F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6" o:spid="_x0000_s1042" type="#_x0000_t32" style="position:absolute;margin-left:80.4pt;margin-top:.3pt;width:0;height:15.75pt;z-index:251603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"/>
        </w:pict>
      </w:r>
      <w:r>
        <w:rPr>
          <w:noProof/>
        </w:rPr>
        <w:pict>
          <v:shape id="Textové pole 33" o:spid="_x0000_s1043" type="#_x0000_t202" style="position:absolute;margin-left:88.6pt;margin-top:10.25pt;width:32.25pt;height:22.5pt;z-index:251622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" stroked="f" strokeweight=".5pt">
            <v:textbox>
              <w:txbxContent>
                <w:p w:rsidR="00B03B13" w:rsidRPr="00730A94" w:rsidRDefault="00B03B13" w:rsidP="001146C9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1146C9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37" o:spid="_x0000_s1044" type="#_x0000_t202" style="position:absolute;margin-left:8.4pt;margin-top:2.7pt;width:34.5pt;height:26.25pt;z-index:251632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" stroked="f" strokeweight=".5pt">
            <v:textbox>
              <w:txbxContent>
                <w:p w:rsidR="00B03B13" w:rsidRPr="00730A94" w:rsidRDefault="00B03B13" w:rsidP="00DA34B3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DA34B3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a</w:t>
      </w:r>
      <w:r>
        <w:rPr>
          <w:rFonts w:ascii="Verdana" w:hAnsi="Verdana"/>
        </w:rPr>
        <w:t xml:space="preserve">, správně je označte. </w: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7" o:spid="_x0000_s1045" type="#_x0000_t202" style="position:absolute;margin-left:47.65pt;margin-top:4pt;width:37.5pt;height:26.25pt;z-index:251616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a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group id="Skupina 43" o:spid="_x0000_s1046" style="position:absolute;margin-left:22.15pt;margin-top:4.4pt;width:246.75pt;height:204pt;z-index:251605504" coordsize="31337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">
            <v:shape id="AutoShape 8" o:spid="_x0000_s1047" type="#_x0000_t32" style="position:absolute;left:762;width:30575;height:1781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mKvc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KGX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mKvcUAAADbAAAADwAAAAAAAAAA&#10;AAAAAAChAgAAZHJzL2Rvd25yZXYueG1sUEsFBgAAAAAEAAQA+QAAAJMDAAAAAA==&#10;"/>
            <v:group id="Group 11" o:spid="_x0000_s1048" style="position:absolute;top:7429;width:31242;height:18479" coordorigin="6750,6799" coordsize="4920,2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shape id="AutoShape 9" o:spid="_x0000_s1049" type="#_x0000_t32" style="position:absolute;left:6750;top:6799;width:4230;height:291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8+mcEAAADaAAAADwAAAGRycy9kb3ducmV2LnhtbERPz2vCMBS+D/wfwhO8jJk62BidaamC&#10;MAce7PT+1rw1wealNlHrf78cBjt+fL+X5eg6caUhWM8KFvMMBHHjteVWweFr8/QGIkRkjZ1nUnCn&#10;AGUxeVhirv2N93StYytSCIccFZgY+1zK0BhyGOa+J07cjx8cxgSHVuoBbyncdfI5y16lQ8upwWBP&#10;a0PNqb44BbvtYlV9G7v93J/t7mVTdZf28ajUbDpW7yAijfFf/Of+0ArS1nQl3QBZ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/z6ZwQAAANoAAAAPAAAAAAAAAAAAAAAA&#10;AKECAABkcnMvZG93bnJldi54bWxQSwUGAAAAAAQABAD5AAAAjwMAAAAA&#10;"/>
              <v:shape id="AutoShape 10" o:spid="_x0000_s1050" type="#_x0000_t32" style="position:absolute;left:6960;top:7856;width:471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ObAsQAAADaAAAADwAAAGRycy9kb3ducmV2LnhtbESPT2sCMRTE74V+h/AEL0WzChXdGmVb&#10;EGrBg396f928boKbl+0m6vrtTUHwOMzMb5j5snO1OFMbrGcFo2EGgrj02nKl4LBfDaYgQkTWWHsm&#10;BVcKsFw8P80x1/7CWzrvYiUShEOOCkyMTS5lKA05DEPfECfv17cOY5JtJXWLlwR3tRxn2UQ6tJwW&#10;DDb0Yag87k5OwWY9ei9+jF1/bf/s5nVV1Kfq5Vupfq8r3kBE6uIjfG9/agUz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s5sCxAAAANoAAAAPAAAAAAAAAAAA&#10;AAAAAKECAABkcnMvZG93bnJldi54bWxQSwUGAAAAAAQABAD5AAAAkgMAAAAA&#10;"/>
            </v:group>
          </v:group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8" o:spid="_x0000_s1051" type="#_x0000_t202" style="position:absolute;margin-left:13.15pt;margin-top:12.75pt;width:37.5pt;height:26.25pt;z-index:251617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a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2" o:spid="_x0000_s1052" type="#_x0000_t202" style="position:absolute;margin-left:-4.85pt;margin-top:9.95pt;width:37.5pt;height:26.25pt;z-index:251611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" stroked="f" strokeweight=".5pt">
            <v:textbox>
              <w:txbxContent>
                <w:p w:rsidR="00B03B13" w:rsidRPr="00730A94" w:rsidRDefault="00B03B13" w:rsidP="00EF7E0A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EF7E0A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 w:rsidP="00E11E5A">
      <w:pPr>
        <w:rPr>
          <w:rFonts w:ascii="Verdana" w:hAnsi="Verdana"/>
        </w:rPr>
      </w:pPr>
    </w:p>
    <w:p w:rsidR="00B03B13" w:rsidRDefault="00B03B13" w:rsidP="00E11E5A">
      <w:pPr>
        <w:rPr>
          <w:rFonts w:ascii="Verdana" w:hAnsi="Verdana"/>
        </w:rPr>
      </w:pPr>
      <w:r>
        <w:rPr>
          <w:noProof/>
        </w:rPr>
        <w:pict>
          <v:shape id="Textové pole 31" o:spid="_x0000_s1053" type="#_x0000_t202" style="position:absolute;margin-left:205.15pt;margin-top:42.2pt;width:33.75pt;height:26.25pt;z-index:251620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36" o:spid="_x0000_s1054" type="#_x0000_t202" style="position:absolute;margin-left:52.85pt;margin-top:40.7pt;width:32.25pt;height:22.5pt;z-index:251625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" stroked="f" strokeweight=".5pt">
            <v:textbox>
              <w:txbxContent>
                <w:p w:rsidR="00B03B13" w:rsidRPr="00730A94" w:rsidRDefault="00B03B13" w:rsidP="001146C9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1146C9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c</w:t>
      </w:r>
      <w:r>
        <w:rPr>
          <w:rFonts w:ascii="Verdana" w:hAnsi="Verdana"/>
        </w:rPr>
        <w:t xml:space="preserve">, správně je označte, určete druhé průměty bodů </w:t>
      </w:r>
      <w:r w:rsidRPr="00730A94">
        <w:rPr>
          <w:rFonts w:ascii="Verdana" w:hAnsi="Verdana"/>
          <w:i/>
        </w:rPr>
        <w:t>C</w:t>
      </w:r>
      <w:r>
        <w:rPr>
          <w:rFonts w:ascii="Verdana" w:hAnsi="Verdana"/>
        </w:rPr>
        <w:t xml:space="preserve"> a </w:t>
      </w:r>
      <w:r w:rsidRPr="00730A94">
        <w:rPr>
          <w:rFonts w:ascii="Verdana" w:hAnsi="Verdana"/>
          <w:i/>
        </w:rPr>
        <w:t>D.</w: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line id="Přímá spojnice 39" o:spid="_x0000_s1055" style="position:absolute;z-index:251630080;visibility:visible" from="146.65pt,11.15pt" to="146.6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"/>
        </w:pict>
      </w:r>
      <w:r>
        <w:rPr>
          <w:noProof/>
        </w:rPr>
        <w:pict>
          <v:shape id="Textové pole 35" o:spid="_x0000_s1056" type="#_x0000_t202" style="position:absolute;margin-left:142.15pt;margin-top:.65pt;width:32.25pt;height:20.25pt;z-index:251624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" stroked="f" strokeweight=".5pt">
            <v:textbox>
              <w:txbxContent>
                <w:p w:rsidR="00B03B13" w:rsidRPr="00730A94" w:rsidRDefault="00B03B13" w:rsidP="001146C9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D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1146C9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Přímá spojnice 38" o:spid="_x0000_s1057" style="position:absolute;z-index:251629056;visibility:visible" from="79.9pt,10.4pt" to="79.9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"/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17" o:spid="_x0000_s1058" type="#_x0000_t32" style="position:absolute;margin-left:15.4pt;margin-top:4.8pt;width:218.25pt;height:0;z-index:251628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"/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4" o:spid="_x0000_s1059" type="#_x0000_t202" style="position:absolute;margin-left:215.65pt;margin-top:8.4pt;width:37.5pt;height:26.25pt;z-index:251613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" stroked="f" strokeweight=".5pt">
            <v:textbox>
              <w:txbxContent>
                <w:p w:rsidR="00B03B13" w:rsidRPr="00730A94" w:rsidRDefault="00B03B13" w:rsidP="00EF7E0A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EF7E0A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line id="Přímá spojnice 20" o:spid="_x0000_s1060" style="position:absolute;flip:y;z-index:251631104;visibility:visible" from="30.4pt,6.45pt" to="215.65pt,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"/>
        </w:pict>
      </w: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AutoShape 16" o:spid="_x0000_s1061" type="#_x0000_t32" style="position:absolute;margin-left:15.4pt;margin-top:5.4pt;width:235.5pt;height:0;z-index:251627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"/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34" o:spid="_x0000_s1062" type="#_x0000_t202" style="position:absolute;margin-left:19.9pt;margin-top:3pt;width:26.25pt;height:26.25pt;z-index:251623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  <w:r>
        <w:rPr>
          <w:noProof/>
        </w:rPr>
        <w:pict>
          <v:shape id="Textové pole 26" o:spid="_x0000_s1063" type="#_x0000_t202" style="position:absolute;margin-left:226.15pt;margin-top:127pt;width:37.5pt;height:26.25pt;z-index:251615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" stroked="f" strokeweight=".5pt">
            <v:textbox>
              <w:txbxContent>
                <w:p w:rsidR="00B03B13" w:rsidRPr="00730A94" w:rsidRDefault="00B03B13" w:rsidP="001146C9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1146C9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AutoShape 12" o:spid="_x0000_s1064" type="#_x0000_t32" style="position:absolute;margin-left:1.15pt;margin-top:136.3pt;width:220.5pt;height:0;z-index:251606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"/>
        </w:pict>
      </w:r>
      <w:r>
        <w:rPr>
          <w:rFonts w:ascii="Verdana" w:hAnsi="Verdana"/>
        </w:rPr>
        <w:t xml:space="preserve">Narýsujte stopy roviny </w:t>
      </w:r>
      <w:r w:rsidRPr="00730A94">
        <w:rPr>
          <w:rFonts w:ascii="Verdana" w:hAnsi="Verdana"/>
          <w:i/>
        </w:rPr>
        <w:sym w:font="Symbol" w:char="F061"/>
      </w:r>
      <w:r w:rsidRPr="00730A94">
        <w:rPr>
          <w:rFonts w:ascii="Verdana" w:hAnsi="Verdana"/>
          <w:i/>
        </w:rPr>
        <w:t xml:space="preserve"> = (-3;2;2),</w:t>
      </w:r>
      <w:r>
        <w:rPr>
          <w:rFonts w:ascii="Verdana" w:hAnsi="Verdana"/>
        </w:rPr>
        <w:t xml:space="preserve"> správně je označte.</w:t>
      </w: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rFonts w:ascii="Verdana" w:hAnsi="Verdana"/>
        </w:rPr>
        <w:t>ŘEŠENÍ:</w:t>
      </w:r>
    </w:p>
    <w:p w:rsidR="00B03B13" w:rsidRPr="00730A94" w:rsidRDefault="00B03B13" w:rsidP="00730A94">
      <w:pPr>
        <w:rPr>
          <w:rFonts w:ascii="Verdana" w:hAnsi="Verdana"/>
          <w:i/>
        </w:rPr>
      </w:pPr>
      <w:r>
        <w:rPr>
          <w:rFonts w:ascii="Verdana" w:hAnsi="Verdana"/>
        </w:rPr>
        <w:t xml:space="preserve">Narýsujte body </w:t>
      </w:r>
      <w:r w:rsidRPr="00730A94">
        <w:rPr>
          <w:rFonts w:ascii="Verdana" w:hAnsi="Verdana"/>
          <w:i/>
        </w:rPr>
        <w:t xml:space="preserve">A=(20;0;0); </w:t>
      </w:r>
    </w:p>
    <w:p w:rsidR="00B03B13" w:rsidRPr="00730A94" w:rsidRDefault="00B03B13" w:rsidP="00730A94">
      <w:pPr>
        <w:rPr>
          <w:rFonts w:ascii="Verdana" w:hAnsi="Verdana"/>
          <w:i/>
        </w:rPr>
      </w:pPr>
      <w:r w:rsidRPr="00730A94">
        <w:rPr>
          <w:rFonts w:ascii="Verdana" w:hAnsi="Verdana"/>
          <w:i/>
        </w:rPr>
        <w:t>B=(-30;-20;-10); C=(0;10;0).</w: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25" o:spid="_x0000_s1065" type="#_x0000_t202" style="position:absolute;margin-left:30.15pt;margin-top:9.3pt;width:42pt;height:27pt;z-index:25167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" filled="f" stroked="f" strokeweight=".5pt">
            <v:textbox>
              <w:txbxContent>
                <w:p w:rsidR="00B03B13" w:rsidRPr="00A34C19" w:rsidRDefault="00B03B13" w:rsidP="00CD7163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B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20" o:spid="_x0000_s1066" style="position:absolute;flip:x;z-index:251674112;visibility:visible" from="29.4pt,3.75pt" to="34.6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" strokecolor="red"/>
        </w:pict>
      </w:r>
      <w:r>
        <w:rPr>
          <w:noProof/>
        </w:rPr>
        <w:pict>
          <v:line id="Přímá spojnice 118" o:spid="_x0000_s1067" style="position:absolute;z-index:251672064;visibility:visible" from="32.4pt,3pt" to="32.4pt,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" strokecolor="red">
            <v:stroke dashstyle="dash"/>
          </v:lin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27" o:spid="_x0000_s1068" type="#_x0000_t202" style="position:absolute;margin-left:88.65pt;margin-top:13.15pt;width:51pt;height:27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" filled="f" stroked="f" strokeweight=".5pt">
            <v:textbox>
              <w:txbxContent>
                <w:p w:rsidR="00B03B13" w:rsidRPr="00A34C19" w:rsidRDefault="00B03B13" w:rsidP="00CD7163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0=C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77" o:spid="_x0000_s1069" type="#_x0000_t202" style="position:absolute;margin-left:192.9pt;margin-top:.85pt;width:37.5pt;height:26.25pt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23" o:spid="_x0000_s1070" type="#_x0000_t202" style="position:absolute;margin-left:131.4pt;margin-top:14pt;width:81.75pt;height:22.5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" filled="f" stroked="f" strokeweight=".5pt">
            <v:textbox>
              <w:txbxContent>
                <w:p w:rsidR="00B03B13" w:rsidRPr="00A34C19" w:rsidRDefault="00B03B13" w:rsidP="00CD7163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A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= A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  <w:p w:rsidR="00B03B13" w:rsidRPr="00A34C19" w:rsidRDefault="00B03B13">
                  <w:pPr>
                    <w:rPr>
                      <w:rFonts w:ascii="Verdana" w:hAnsi="Verdana" w:cs="Calibri"/>
                      <w:i/>
                      <w:color w:val="FF000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Přímá spojnice 119" o:spid="_x0000_s1071" style="position:absolute;z-index:251673088;visibility:visible" from="108.9pt,10.25pt" to="108.9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" strokecolor="red">
            <v:stroke dashstyle="dash"/>
          </v:line>
        </w:pict>
      </w:r>
      <w:r>
        <w:rPr>
          <w:noProof/>
        </w:rPr>
        <w:pict>
          <v:line id="Přímá spojnice 117" o:spid="_x0000_s1072" style="position:absolute;z-index:251671040;visibility:visible" from="32.4pt,6.85pt" to="32.4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" strokecolor="red"/>
        </w:pict>
      </w:r>
      <w:r>
        <w:rPr>
          <w:noProof/>
        </w:rPr>
        <w:pict>
          <v:line id="Přímá spojnice 116" o:spid="_x0000_s1073" style="position:absolute;z-index:251670016;visibility:visible" from="155.4pt,6.85pt" to="155.4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" strokecolor="red"/>
        </w:pict>
      </w:r>
      <w:r>
        <w:rPr>
          <w:noProof/>
        </w:rPr>
        <w:pict>
          <v:line id="Přímá spojnice 115" o:spid="_x0000_s1074" style="position:absolute;z-index:251668992;visibility:visible" from="108.9pt,6.9pt" to="108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" strokecolor="red"/>
        </w:pict>
      </w:r>
      <w:r>
        <w:rPr>
          <w:noProof/>
        </w:rPr>
        <w:pict>
          <v:shape id="_x0000_s1075" type="#_x0000_t32" style="position:absolute;margin-left:-5.1pt;margin-top:12.9pt;width:235.5pt;height:0;z-index:25163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"/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26" o:spid="_x0000_s1076" type="#_x0000_t202" style="position:absolute;margin-left:84.9pt;margin-top:4.65pt;width:42pt;height:27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" filled="f" stroked="f" strokeweight=".5pt">
            <v:textbox>
              <w:txbxContent>
                <w:p w:rsidR="00B03B13" w:rsidRPr="00A34C19" w:rsidRDefault="00B03B13" w:rsidP="00CD7163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C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24" o:spid="_x0000_s1077" type="#_x0000_t202" style="position:absolute;margin-left:30.9pt;margin-top:9.9pt;width:44.25pt;height:22.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" filled="f" stroked="f" strokeweight=".5pt">
            <v:textbox>
              <w:txbxContent>
                <w:p w:rsidR="00B03B13" w:rsidRPr="00A34C19" w:rsidRDefault="00B03B13" w:rsidP="00CD7163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B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21" o:spid="_x0000_s1078" style="position:absolute;flip:x;z-index:251675136;visibility:visible" from="29.4pt,.55pt" to="34.6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" strokecolor="red"/>
        </w:pict>
      </w:r>
      <w:r>
        <w:rPr>
          <w:noProof/>
        </w:rPr>
        <w:pict>
          <v:line id="Přímá spojnice 122" o:spid="_x0000_s1079" style="position:absolute;flip:x;z-index:251676160;visibility:visible" from="106.65pt,.55pt" to="111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" strokecolor="red"/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b</w:t>
      </w:r>
      <w:r>
        <w:rPr>
          <w:rFonts w:ascii="Verdana" w:hAnsi="Verdana"/>
        </w:rPr>
        <w:t>, správně je označte.</w: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79" o:spid="_x0000_s1080" type="#_x0000_t202" style="position:absolute;margin-left:50.4pt;margin-top:.9pt;width:38.25pt;height:21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b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81" type="#_x0000_t32" style="position:absolute;margin-left:23.4pt;margin-top:12.15pt;width:201.75pt;height:120.75pt;z-index:25164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"/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4" o:spid="_x0000_s1082" type="#_x0000_t202" style="position:absolute;margin-left:173.4pt;margin-top:9.7pt;width:44.25pt;height:22.5pt;z-index:25168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P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36" o:spid="_x0000_s1083" style="position:absolute;flip:y;z-index:251690496;visibility:visible" from="182.4pt,6.05pt" to="182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" strokecolor="red">
            <v:stroke dashstyle="dash"/>
          </v:line>
        </w:pict>
      </w:r>
      <w:r>
        <w:rPr>
          <w:noProof/>
        </w:rPr>
        <w:pict>
          <v:shape id="_x0000_s1084" type="#_x0000_t32" style="position:absolute;margin-left:3.9pt;margin-top:5.3pt;width:235.5pt;height:0;z-index:251642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ydyNgIAAHk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"/>
        </w:pict>
      </w:r>
      <w:r>
        <w:rPr>
          <w:noProof/>
        </w:rPr>
        <w:pict>
          <v:shape id="Textové pole 82" o:spid="_x0000_s1085" type="#_x0000_t202" style="position:absolute;margin-left:212.4pt;margin-top:6.9pt;width:37.5pt;height:26.25pt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5" o:spid="_x0000_s1086" type="#_x0000_t202" style="position:absolute;margin-left:180.15pt;margin-top:8.05pt;width:42pt;height:27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P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32" style="position:absolute;margin-left:3.9pt;margin-top:5.05pt;width:235.5pt;height:0;z-index:25164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dJNgIAAHk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"/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84" o:spid="_x0000_s1088" type="#_x0000_t202" style="position:absolute;margin-left:-2.1pt;margin-top:1.05pt;width:34.5pt;height:26.2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b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rFonts w:ascii="Verdana" w:hAnsi="Verdana"/>
        </w:rPr>
        <w:t xml:space="preserve">Určete skutečnou velikost úsečky </w:t>
      </w:r>
      <w:r w:rsidRPr="00730A94">
        <w:rPr>
          <w:rFonts w:ascii="Verdana" w:hAnsi="Verdana"/>
          <w:i/>
        </w:rPr>
        <w:t>EF.</w:t>
      </w:r>
      <w:r>
        <w:rPr>
          <w:rFonts w:ascii="Verdana" w:hAnsi="Verdana"/>
        </w:rPr>
        <w:t xml:space="preserve"> </w:t>
      </w:r>
    </w:p>
    <w:p w:rsidR="00B03B13" w:rsidRDefault="00B03B13" w:rsidP="00730A94">
      <w:pPr>
        <w:rPr>
          <w:rFonts w:ascii="Verdana" w:hAnsi="Verdana"/>
        </w:rPr>
      </w:pP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Textové pole 154" o:spid="_x0000_s1089" type="#_x0000_t202" style="position:absolute;margin-left:86.4pt;margin-top:10.7pt;width:42pt;height:27pt;z-index:251706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" filled="f" stroked="f" strokeweight=".5pt">
            <v:textbox>
              <w:txbxContent>
                <w:p w:rsidR="00B03B13" w:rsidRPr="00A34C19" w:rsidRDefault="00B03B13" w:rsidP="00565831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(F)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5" o:spid="_x0000_s1090" type="#_x0000_t202" style="position:absolute;margin-left:180.15pt;margin-top:5.55pt;width:34.5pt;height:26.2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91" type="#_x0000_t32" style="position:absolute;margin-left:3.9pt;margin-top:3.2pt;width:177pt;height:152.25pt;flip:y;z-index:25163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"/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Textové pole 153" o:spid="_x0000_s1092" type="#_x0000_t202" style="position:absolute;margin-left:24.15pt;margin-top:5.1pt;width:42pt;height:27pt;z-index:25170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" filled="f" stroked="f" strokeweight=".5pt">
            <v:textbox>
              <w:txbxContent>
                <w:p w:rsidR="00B03B13" w:rsidRPr="00A34C19" w:rsidRDefault="00B03B13" w:rsidP="005712F9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(E)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152" o:spid="_x0000_s1093" style="position:absolute;flip:y;z-index:251704832;visibility:visible" from="-2.1pt,5.85pt" to="173.4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" strokecolor="red" strokeweight="1.5pt">
            <v:stroke dashstyle="dashDot"/>
          </v:lin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line id="Přímá spojnice 157" o:spid="_x0000_s1094" style="position:absolute;flip:y;z-index:251708928;visibility:visible" from="39.9pt,2.55pt" to="101.4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" strokecolor="red" strokeweight="2.25pt"/>
        </w:pict>
      </w:r>
      <w:r>
        <w:rPr>
          <w:noProof/>
        </w:rPr>
        <w:pict>
          <v:line id="Přímá spojnice 151" o:spid="_x0000_s1095" style="position:absolute;z-index:251703808;visibility:visible" from="101.4pt,2.55pt" to="121.6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" strokecolor="#00b050" strokeweight="1.5pt">
            <v:stroke dashstyle="dash"/>
          </v:line>
        </w:pict>
      </w:r>
      <w:r>
        <w:rPr>
          <w:noProof/>
        </w:rPr>
        <w:pict>
          <v:line id="Přímá spojnice 149" o:spid="_x0000_s1096" style="position:absolute;flip:x y;z-index:251701760;visibility:visible" from="38.4pt,10.8pt" to="80.4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" strokecolor="#00b050" strokeweight="1.5pt">
            <v:stroke dashstyle="dash"/>
          </v:lin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Textové pole 155" o:spid="_x0000_s1097" type="#_x0000_t202" style="position:absolute;margin-left:-11.1pt;margin-top:2.2pt;width:42pt;height:27pt;z-index:25170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" filled="f" stroked="f" strokeweight=".5pt">
            <v:textbox>
              <w:txbxContent>
                <w:p w:rsidR="00B03B13" w:rsidRPr="00A34C19" w:rsidRDefault="00B03B13" w:rsidP="00565831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(e)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145" o:spid="_x0000_s1098" style="position:absolute;flip:y;z-index:251699712;visibility:visible" from="120.9pt,9.7pt" to="120.9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" strokecolor="red">
            <v:stroke dashstyle="dash"/>
          </v:lin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_x0000_s1099" type="#_x0000_t32" style="position:absolute;margin-left:39.9pt;margin-top:11.3pt;width:142.5pt;height:117.75pt;flip:x;z-index:25163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"/>
        </w:pict>
      </w:r>
      <w:r>
        <w:rPr>
          <w:noProof/>
        </w:rPr>
        <w:pict>
          <v:shape id="Textové pole 88" o:spid="_x0000_s1100" type="#_x0000_t202" style="position:absolute;margin-left:204.9pt;margin-top:6.95pt;width:37.5pt;height:26.2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line id="Přímá spojnice 144" o:spid="_x0000_s1101" style="position:absolute;flip:y;z-index:251698688;visibility:visible" from="80.4pt,.45pt" to="80.4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" strokecolor="red">
            <v:stroke dashstyle="dash"/>
          </v:lin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line id="Přímá spojnice 150" o:spid="_x0000_s1102" style="position:absolute;z-index:251702784;visibility:visible" from="120.9pt,5.35pt" to="120.9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" strokecolor="#00b050" strokeweight="1.5pt">
            <v:stroke dashstyle="dash"/>
          </v:line>
        </w:pict>
      </w:r>
      <w:r>
        <w:rPr>
          <w:noProof/>
        </w:rPr>
        <w:pict>
          <v:line id="Přímá spojnice 148" o:spid="_x0000_s1103" style="position:absolute;z-index:251700736;visibility:visible" from="80.4pt,3.85pt" to="80.4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" strokecolor="#00b050" strokeweight="1.5pt">
            <v:stroke dashstyle="dash"/>
          </v:line>
        </w:pict>
      </w:r>
      <w:r>
        <w:rPr>
          <w:noProof/>
        </w:rPr>
        <w:pict>
          <v:shape id="_x0000_s1104" type="#_x0000_t32" style="position:absolute;margin-left:-5.1pt;margin-top:4.6pt;width:220.5pt;height:0;z-index:25163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"/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_x0000_s1105" type="#_x0000_t32" style="position:absolute;margin-left:120.9pt;margin-top:10.3pt;width:0;height:15.75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"/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Textové pole 91" o:spid="_x0000_s1106" type="#_x0000_t202" style="position:absolute;margin-left:128.4pt;margin-top:7.8pt;width:31.5pt;height:26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" stroked="f" strokeweight=".5pt">
            <v:textbox>
              <w:txbxContent>
                <w:p w:rsidR="00B03B13" w:rsidRPr="00730A94" w:rsidRDefault="00B03B13" w:rsidP="00730A94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F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_x0000_s1107" type="#_x0000_t32" style="position:absolute;margin-left:80.4pt;margin-top:.3pt;width:0;height:15.75pt;z-index:25163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"/>
        </w:pict>
      </w:r>
      <w:r>
        <w:rPr>
          <w:noProof/>
        </w:rPr>
        <w:pict>
          <v:shape id="Textové pole 93" o:spid="_x0000_s1108" type="#_x0000_t202" style="position:absolute;margin-left:88.6pt;margin-top:10.25pt;width:32.25pt;height:22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" stroked="f" strokeweight=".5pt">
            <v:textbox>
              <w:txbxContent>
                <w:p w:rsidR="00B03B13" w:rsidRPr="00730A94" w:rsidRDefault="00B03B13" w:rsidP="00730A94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Pr="00AF640F" w:rsidRDefault="00B03B13" w:rsidP="00730A94">
      <w:pPr>
        <w:rPr>
          <w:rFonts w:ascii="Verdana" w:hAnsi="Verdana"/>
          <w:b/>
        </w:rPr>
      </w:pPr>
    </w:p>
    <w:p w:rsidR="00B03B13" w:rsidRPr="00AF640F" w:rsidRDefault="00B03B13" w:rsidP="00730A94">
      <w:pPr>
        <w:rPr>
          <w:rFonts w:ascii="Verdana" w:hAnsi="Verdana"/>
          <w:b/>
        </w:rPr>
      </w:pPr>
      <w:r>
        <w:rPr>
          <w:noProof/>
        </w:rPr>
        <w:pict>
          <v:shape id="Textové pole 94" o:spid="_x0000_s1109" type="#_x0000_t202" style="position:absolute;margin-left:8.4pt;margin-top:2.7pt;width:34.5pt;height:26.2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e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a</w:t>
      </w:r>
      <w:r>
        <w:rPr>
          <w:rFonts w:ascii="Verdana" w:hAnsi="Verdana"/>
        </w:rPr>
        <w:t xml:space="preserve">, správně je označte. </w: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95" o:spid="_x0000_s1110" type="#_x0000_t202" style="position:absolute;margin-left:47.65pt;margin-top:4pt;width:37.5pt;height:26.25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a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group id="Skupina 96" o:spid="_x0000_s1111" style="position:absolute;margin-left:22.15pt;margin-top:4.4pt;width:246.75pt;height:204pt;z-index:251640320" coordsize="31337,25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">
            <v:shape id="AutoShape 8" o:spid="_x0000_s1112" type="#_x0000_t32" style="position:absolute;left:762;width:30575;height:17811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MRk8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rFP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MRk8UAAADbAAAADwAAAAAAAAAA&#10;AAAAAAChAgAAZHJzL2Rvd25yZXYueG1sUEsFBgAAAAAEAAQA+QAAAJMDAAAAAA==&#10;"/>
            <v:group id="Group 11" o:spid="_x0000_s1113" style="position:absolute;top:7429;width:31242;height:18479" coordorigin="6750,6799" coordsize="4920,2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<v:shape id="AutoShape 9" o:spid="_x0000_s1114" type="#_x0000_t32" style="position:absolute;left:6750;top:6799;width:4230;height:291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AgesQAAADbAAAADwAAAGRycy9kb3ducmV2LnhtbESPQWsCMRSE7wX/Q3iFXkrNWqjU1Shr&#10;QaiCB229PzfPTejmZbuJuv57Iwgeh5n5hpnMOleLE7XBelYw6GcgiEuvLVcKfn8Wb58gQkTWWHsm&#10;BRcKMJv2niaYa3/mDZ22sRIJwiFHBSbGJpcylIYchr5viJN38K3DmGRbSd3iOcFdLd+zbCgdWk4L&#10;Bhv6MlT+bY9OwXo5mBd7Y5erzb9dfyyK+li97pR6ee6KMYhIXXyE7+1vrWA0gt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4CB6xAAAANsAAAAPAAAAAAAAAAAA&#10;AAAAAKECAABkcnMvZG93bnJldi54bWxQSwUGAAAAAAQABAD5AAAAkgMAAAAA&#10;"/>
              <v:shape id="AutoShape 10" o:spid="_x0000_s1115" type="#_x0000_t32" style="position:absolute;left:6960;top:7856;width:471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iCw8YAAADc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/ELw5RmZQC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ogsPGAAAA3AAAAA8AAAAAAAAA&#10;AAAAAAAAoQIAAGRycy9kb3ducmV2LnhtbFBLBQYAAAAABAAEAPkAAACUAwAAAAA=&#10;"/>
            </v:group>
          </v:group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0" o:spid="_x0000_s1116" type="#_x0000_t202" style="position:absolute;margin-left:85.9pt;margin-top:6.3pt;width:42pt;height:27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P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28" o:spid="_x0000_s1117" style="position:absolute;flip:x y;z-index:251682304;visibility:visible" from="97.9pt,9pt" to="97.9pt,8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" strokecolor="red">
            <v:stroke dashstyle="dash"/>
          </v:line>
        </w:pict>
      </w:r>
      <w:r>
        <w:rPr>
          <w:noProof/>
        </w:rPr>
        <w:pict>
          <v:shape id="Textové pole 101" o:spid="_x0000_s1118" type="#_x0000_t202" style="position:absolute;margin-left:13.15pt;margin-top:12.75pt;width:37.5pt;height:26.2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a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1" o:spid="_x0000_s1119" type="#_x0000_t202" style="position:absolute;margin-left:206.65pt;margin-top:4.65pt;width:42pt;height:27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N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2" o:spid="_x0000_s1120" type="#_x0000_t202" style="position:absolute;margin-left:-4.85pt;margin-top:9.95pt;width:37.5pt;height:26.25pt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29" o:spid="_x0000_s1121" style="position:absolute;flip:y;z-index:251683328;visibility:visible" from="217.15pt,13.3pt" to="217.15pt,10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" strokecolor="red">
            <v:stroke dashstyle="dash"/>
          </v:lin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2" o:spid="_x0000_s1122" type="#_x0000_t202" style="position:absolute;margin-left:82.9pt;margin-top:1pt;width:44.25pt;height:22.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P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33" o:spid="_x0000_s1123" type="#_x0000_t202" style="position:absolute;margin-left:216.4pt;margin-top:7.15pt;width:44.25pt;height:22.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N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41" o:spid="_x0000_s1124" type="#_x0000_t202" style="position:absolute;margin-left:173.65pt;margin-top:39.9pt;width:44.25pt;height:22.5pt;z-index:251695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N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03" o:spid="_x0000_s1125" type="#_x0000_t202" style="position:absolute;margin-left:205.15pt;margin-top:42.2pt;width:33.75pt;height:26.2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ové pole 104" o:spid="_x0000_s1126" type="#_x0000_t202" style="position:absolute;margin-left:52.85pt;margin-top:40.7pt;width:32.25pt;height:22.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" stroked="f" strokeweight=".5pt">
            <v:textbox>
              <w:txbxContent>
                <w:p w:rsidR="00B03B13" w:rsidRPr="00730A94" w:rsidRDefault="00B03B13" w:rsidP="00730A94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rFonts w:ascii="Verdana" w:hAnsi="Verdana"/>
        </w:rPr>
        <w:t xml:space="preserve">Narýsujte stopníky přímky </w:t>
      </w:r>
      <w:r w:rsidRPr="00730A94">
        <w:rPr>
          <w:rFonts w:ascii="Verdana" w:hAnsi="Verdana"/>
          <w:i/>
        </w:rPr>
        <w:t>c</w:t>
      </w:r>
      <w:r>
        <w:rPr>
          <w:rFonts w:ascii="Verdana" w:hAnsi="Verdana"/>
        </w:rPr>
        <w:t xml:space="preserve">, správně je označte, určete druhé průměty bodů </w:t>
      </w:r>
      <w:r w:rsidRPr="00730A94">
        <w:rPr>
          <w:rFonts w:ascii="Verdana" w:hAnsi="Verdana"/>
          <w:i/>
        </w:rPr>
        <w:t>C</w:t>
      </w:r>
      <w:r>
        <w:rPr>
          <w:rFonts w:ascii="Verdana" w:hAnsi="Verdana"/>
        </w:rPr>
        <w:t xml:space="preserve"> a </w:t>
      </w:r>
      <w:r w:rsidRPr="00730A94">
        <w:rPr>
          <w:rFonts w:ascii="Verdana" w:hAnsi="Verdana"/>
          <w:i/>
        </w:rPr>
        <w:t>D.</w: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05" o:spid="_x0000_s1127" style="position:absolute;z-index:251664896;visibility:visible" from="146.65pt,11.15pt" to="146.6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"/>
        </w:pict>
      </w:r>
      <w:r>
        <w:rPr>
          <w:noProof/>
        </w:rPr>
        <w:pict>
          <v:shape id="Textové pole 106" o:spid="_x0000_s1128" type="#_x0000_t202" style="position:absolute;margin-left:142.15pt;margin-top:.65pt;width:32.25pt;height:20.2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" stroked="f" strokeweight=".5pt">
            <v:textbox>
              <w:txbxContent>
                <w:p w:rsidR="00B03B13" w:rsidRPr="00730A94" w:rsidRDefault="00B03B13" w:rsidP="00730A94">
                  <w:pPr>
                    <w:jc w:val="center"/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D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2</w:t>
                  </w:r>
                </w:p>
                <w:p w:rsidR="00B03B13" w:rsidRPr="00730A94" w:rsidRDefault="00B03B13" w:rsidP="00730A94">
                  <w:pPr>
                    <w:jc w:val="right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Přímá spojnice 107" o:spid="_x0000_s1129" style="position:absolute;z-index:251663872;visibility:visible" from="79.9pt,10.4pt" to="79.9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"/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39" o:spid="_x0000_s1130" style="position:absolute;flip:y;z-index:251693568;visibility:visible" from="146.65pt,7.8pt" to="146.65pt,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" strokecolor="red">
            <v:stroke dashstyle="dash"/>
          </v:line>
        </w:pict>
      </w:r>
      <w:r>
        <w:rPr>
          <w:noProof/>
        </w:rPr>
        <w:pict>
          <v:line id="Přímá spojnice 138" o:spid="_x0000_s1131" style="position:absolute;flip:y;z-index:251692544;visibility:visible" from="184.9pt,.3pt" to="184.9pt,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" strokecolor="red">
            <v:stroke dashstyle="dash"/>
          </v:line>
        </w:pict>
      </w:r>
      <w:r>
        <w:rPr>
          <w:noProof/>
        </w:rPr>
        <w:pict>
          <v:line id="Přímá spojnice 137" o:spid="_x0000_s1132" style="position:absolute;flip:y;z-index:251691520;visibility:visible" from="79.9pt,4.8pt" to="79.9pt,1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" strokecolor="red">
            <v:stroke dashstyle="dash"/>
          </v:line>
        </w:pict>
      </w:r>
      <w:r>
        <w:rPr>
          <w:noProof/>
        </w:rPr>
        <w:pict>
          <v:shape id="_x0000_s1133" type="#_x0000_t32" style="position:absolute;margin-left:15.4pt;margin-top:4.8pt;width:218.25pt;height:0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"/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09" o:spid="_x0000_s1134" type="#_x0000_t202" style="position:absolute;margin-left:215.65pt;margin-top:8.4pt;width:37.5pt;height:26.25pt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10" o:spid="_x0000_s1135" style="position:absolute;flip:y;z-index:251665920;visibility:visible" from="30.4pt,6.45pt" to="215.65pt,8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"/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40" o:spid="_x0000_s1136" type="#_x0000_t202" style="position:absolute;margin-left:176.65pt;margin-top:3.9pt;width:42pt;height:28.5pt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N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7" type="#_x0000_t32" style="position:absolute;margin-left:15.4pt;margin-top:5.4pt;width:235.5pt;height:0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"/>
        </w:pict>
      </w: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43" o:spid="_x0000_s1138" type="#_x0000_t202" style="position:absolute;margin-left:142.15pt;margin-top:6.55pt;width:42pt;height:27pt;z-index:251697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D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42" o:spid="_x0000_s1139" type="#_x0000_t202" style="position:absolute;margin-left:75.4pt;margin-top:2.9pt;width:42pt;height:27pt;z-index:251696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" filled="f" stroked="f" strokeweight=".5pt">
            <v:textbox>
              <w:txbxContent>
                <w:p w:rsidR="00B03B13" w:rsidRPr="00A34C19" w:rsidRDefault="00B03B13" w:rsidP="00234405">
                  <w:pPr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C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112" o:spid="_x0000_s1140" type="#_x0000_t202" style="position:absolute;margin-left:19.9pt;margin-top:3pt;width:26.25pt;height:26.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c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13" o:spid="_x0000_s1141" type="#_x0000_t202" style="position:absolute;margin-left:226.15pt;margin-top:127pt;width:37.5pt;height:26.25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" stroked="f" strokeweight=".5pt">
            <v:textbox>
              <w:txbxContent>
                <w:p w:rsidR="00B03B13" w:rsidRPr="00730A94" w:rsidRDefault="00B03B13" w:rsidP="00730A94">
                  <w:pPr>
                    <w:rPr>
                      <w:rFonts w:ascii="Verdana" w:hAnsi="Verdana"/>
                      <w:i/>
                      <w:vertAlign w:val="subscript"/>
                    </w:rPr>
                  </w:pPr>
                  <w:r w:rsidRPr="00730A94">
                    <w:rPr>
                      <w:rFonts w:ascii="Verdana" w:hAnsi="Verdana"/>
                      <w:i/>
                    </w:rPr>
                    <w:t>x</w:t>
                  </w:r>
                  <w:r w:rsidRPr="00730A94">
                    <w:rPr>
                      <w:rFonts w:ascii="Verdana" w:hAnsi="Verdana"/>
                      <w:i/>
                      <w:vertAlign w:val="subscript"/>
                    </w:rPr>
                    <w:t>12</w:t>
                  </w:r>
                </w:p>
                <w:p w:rsidR="00B03B13" w:rsidRPr="00730A94" w:rsidRDefault="00B03B13" w:rsidP="00730A94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42" type="#_x0000_t32" style="position:absolute;margin-left:1.15pt;margin-top:136.3pt;width:220.5pt;height:0;z-index:251641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TfkNgIAAHo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"/>
        </w:pict>
      </w:r>
      <w:r>
        <w:rPr>
          <w:rFonts w:ascii="Verdana" w:hAnsi="Verdana"/>
        </w:rPr>
        <w:t xml:space="preserve">Narýsujte stopy roviny </w:t>
      </w:r>
      <w:r w:rsidRPr="00730A94">
        <w:rPr>
          <w:rFonts w:ascii="Verdana" w:hAnsi="Verdana"/>
          <w:i/>
        </w:rPr>
        <w:sym w:font="Symbol" w:char="F061"/>
      </w:r>
      <w:r w:rsidRPr="00730A94">
        <w:rPr>
          <w:rFonts w:ascii="Verdana" w:hAnsi="Verdana"/>
          <w:i/>
        </w:rPr>
        <w:t xml:space="preserve"> = (-3;2;2),</w:t>
      </w:r>
      <w:r>
        <w:rPr>
          <w:rFonts w:ascii="Verdana" w:hAnsi="Verdana"/>
        </w:rPr>
        <w:t xml:space="preserve"> správně je označte.</w: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63" o:spid="_x0000_s1143" type="#_x0000_t202" style="position:absolute;margin-left:131.65pt;margin-top:7.25pt;width:42pt;height:27pt;z-index:251715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" filled="f" stroked="f" strokeweight=".5pt">
            <v:textbox>
              <w:txbxContent>
                <w:p w:rsidR="00B03B13" w:rsidRPr="00A34C19" w:rsidRDefault="00B03B13" w:rsidP="00EB0379">
                  <w:pPr>
                    <w:rPr>
                      <w:rFonts w:ascii="Verdana" w:hAnsi="Verdana" w:cs="Calibri"/>
                      <w:i/>
                      <w:color w:val="FF0000"/>
                      <w:vertAlign w:val="super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n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2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perscript"/>
                    </w:rPr>
                    <w:sym w:font="Symbol" w:char="F061"/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160" o:spid="_x0000_s1144" style="position:absolute;flip:y;z-index:251712000;visibility:visible" from="41.65pt,.5pt" to="197.65pt,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" strokecolor="red" strokeweight="1.5pt"/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59" o:spid="_x0000_s1145" style="position:absolute;flip:y;z-index:251710976;visibility:visible" from="106.9pt,10pt" to="106.9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" strokecolor="red">
            <v:stroke dashstyle="dash"/>
          </v:lin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line id="Přímá spojnice 161" o:spid="_x0000_s1146" style="position:absolute;flip:x y;z-index:251713024;visibility:visible" from="41.65pt,4.5pt" to="188.65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" strokecolor="red" strokeweight="1.5pt"/>
        </w:pict>
      </w:r>
      <w:r>
        <w:rPr>
          <w:noProof/>
        </w:rPr>
        <w:pict>
          <v:line id="Přímá spojnice 158" o:spid="_x0000_s1147" style="position:absolute;z-index:251709952;visibility:visible" from="106.9pt,1.1pt" to="106.9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" strokecolor="red"/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  <w:r>
        <w:rPr>
          <w:noProof/>
        </w:rPr>
        <w:pict>
          <v:shape id="Textové pole 162" o:spid="_x0000_s1148" type="#_x0000_t202" style="position:absolute;margin-left:104.65pt;margin-top:11.75pt;width:42pt;height:27pt;z-index:251714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" filled="f" stroked="f" strokeweight=".5pt">
            <v:textbox>
              <w:txbxContent>
                <w:p w:rsidR="00B03B13" w:rsidRPr="00A34C19" w:rsidRDefault="00B03B13" w:rsidP="00565831">
                  <w:pPr>
                    <w:rPr>
                      <w:rFonts w:ascii="Verdana" w:hAnsi="Verdana" w:cs="Calibri"/>
                      <w:i/>
                      <w:color w:val="FF0000"/>
                      <w:vertAlign w:val="superscript"/>
                    </w:rPr>
                  </w:pPr>
                  <w:r w:rsidRPr="00A34C19">
                    <w:rPr>
                      <w:rFonts w:ascii="Verdana" w:hAnsi="Verdana" w:cs="Calibri"/>
                      <w:i/>
                      <w:color w:val="FF0000"/>
                    </w:rPr>
                    <w:t>p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bscript"/>
                    </w:rPr>
                    <w:t>1</w:t>
                  </w:r>
                  <w:r w:rsidRPr="00A34C19">
                    <w:rPr>
                      <w:rFonts w:ascii="Verdana" w:hAnsi="Verdana" w:cs="Calibri"/>
                      <w:i/>
                      <w:color w:val="FF0000"/>
                      <w:vertAlign w:val="superscript"/>
                    </w:rPr>
                    <w:sym w:font="Symbol" w:char="F061"/>
                  </w:r>
                </w:p>
              </w:txbxContent>
            </v:textbox>
          </v:shape>
        </w:pict>
      </w:r>
    </w:p>
    <w:p w:rsidR="00B03B13" w:rsidRDefault="00B03B13" w:rsidP="00730A94">
      <w:pPr>
        <w:rPr>
          <w:rFonts w:ascii="Verdana" w:hAnsi="Verdana"/>
        </w:rPr>
      </w:pPr>
    </w:p>
    <w:p w:rsidR="00B03B13" w:rsidRDefault="00B03B13" w:rsidP="00730A94">
      <w:pPr>
        <w:rPr>
          <w:rFonts w:ascii="Verdana" w:hAnsi="Verdana"/>
        </w:rPr>
      </w:pPr>
    </w:p>
    <w:p w:rsidR="00B03B13" w:rsidRDefault="00B03B13">
      <w:pPr>
        <w:rPr>
          <w:rFonts w:ascii="Verdana" w:hAnsi="Verdana"/>
        </w:rPr>
      </w:pPr>
    </w:p>
    <w:sectPr w:rsidR="00B03B13" w:rsidSect="00EB0379">
      <w:type w:val="continuous"/>
      <w:pgSz w:w="11906" w:h="16838"/>
      <w:pgMar w:top="567" w:right="567" w:bottom="567" w:left="567" w:header="709" w:footer="709" w:gutter="0"/>
      <w:cols w:num="2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321F"/>
    <w:rsid w:val="000A66AF"/>
    <w:rsid w:val="000C4B00"/>
    <w:rsid w:val="000F39F7"/>
    <w:rsid w:val="001146C9"/>
    <w:rsid w:val="00130A10"/>
    <w:rsid w:val="0023070A"/>
    <w:rsid w:val="00234405"/>
    <w:rsid w:val="002467A1"/>
    <w:rsid w:val="0027314F"/>
    <w:rsid w:val="005006CF"/>
    <w:rsid w:val="00565831"/>
    <w:rsid w:val="005712F9"/>
    <w:rsid w:val="00667256"/>
    <w:rsid w:val="00693340"/>
    <w:rsid w:val="0071742F"/>
    <w:rsid w:val="00730A94"/>
    <w:rsid w:val="0076080E"/>
    <w:rsid w:val="007E129E"/>
    <w:rsid w:val="00885FD6"/>
    <w:rsid w:val="008C540B"/>
    <w:rsid w:val="00A1321F"/>
    <w:rsid w:val="00A34C19"/>
    <w:rsid w:val="00AF640F"/>
    <w:rsid w:val="00B03B13"/>
    <w:rsid w:val="00BD4B90"/>
    <w:rsid w:val="00C57EEE"/>
    <w:rsid w:val="00CD7163"/>
    <w:rsid w:val="00D724B4"/>
    <w:rsid w:val="00D93324"/>
    <w:rsid w:val="00DA34B3"/>
    <w:rsid w:val="00E11E5A"/>
    <w:rsid w:val="00EB0379"/>
    <w:rsid w:val="00EF7E0A"/>
    <w:rsid w:val="00F22F86"/>
    <w:rsid w:val="00F73317"/>
    <w:rsid w:val="00FC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A1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atalabel">
    <w:name w:val="datalabel"/>
    <w:uiPriority w:val="99"/>
    <w:rsid w:val="00EB0379"/>
  </w:style>
  <w:style w:type="paragraph" w:styleId="BalloonText">
    <w:name w:val="Balloon Text"/>
    <w:basedOn w:val="Normal"/>
    <w:link w:val="BalloonTextChar"/>
    <w:uiPriority w:val="99"/>
    <w:rsid w:val="00EB0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B03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F7331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84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226</Words>
  <Characters>1338</Characters>
  <Application>Microsoft Office Outlook</Application>
  <DocSecurity>0</DocSecurity>
  <Lines>0</Lines>
  <Paragraphs>0</Paragraphs>
  <ScaleCrop>false</ScaleCrop>
  <Company>SUPS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Určete souřadnice bodů A a B</dc:title>
  <dc:subject/>
  <dc:creator>findejsova</dc:creator>
  <cp:keywords/>
  <dc:description/>
  <cp:lastModifiedBy>DUM</cp:lastModifiedBy>
  <cp:revision>2</cp:revision>
  <cp:lastPrinted>2014-03-24T09:14:00Z</cp:lastPrinted>
  <dcterms:created xsi:type="dcterms:W3CDTF">2014-10-30T20:38:00Z</dcterms:created>
  <dcterms:modified xsi:type="dcterms:W3CDTF">2014-10-30T20:38:00Z</dcterms:modified>
</cp:coreProperties>
</file>