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5B636A" w:rsidP="006F5E28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6F5E28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6F5E28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Slovní úlohy</w:t>
            </w:r>
            <w:r w:rsidR="003A022A">
              <w:rPr>
                <w:sz w:val="24"/>
              </w:rPr>
              <w:t xml:space="preserve"> pro I. stupeň 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6F5E28" w:rsidP="006F5E2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Na kole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6F5E28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6F5E28" w:rsidP="00ED1832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</w:t>
            </w:r>
            <w:r w:rsidR="005B636A" w:rsidRPr="00F900FA">
              <w:rPr>
                <w:b/>
                <w:sz w:val="24"/>
              </w:rPr>
              <w:t>2_INOVACE_</w:t>
            </w:r>
            <w:r w:rsidR="00ED1832">
              <w:rPr>
                <w:b/>
                <w:sz w:val="24"/>
              </w:rPr>
              <w:t>3_12_M</w:t>
            </w:r>
            <w:r w:rsidR="005B636A" w:rsidRPr="00F900FA">
              <w:rPr>
                <w:b/>
                <w:sz w:val="24"/>
              </w:rPr>
              <w:t>_</w:t>
            </w:r>
            <w:r w:rsidR="00ED1832">
              <w:rPr>
                <w:b/>
                <w:sz w:val="24"/>
              </w:rPr>
              <w:t>Na kole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6F5E28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9. 12. 2014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6F5E28" w:rsidP="00846C8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Tento materál slouží k procvičování převádění jednotek času v rámci slovních úloh.</w:t>
            </w:r>
          </w:p>
        </w:tc>
      </w:tr>
    </w:tbl>
    <w:p w:rsidR="006F5E28" w:rsidRDefault="006F5E28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112395</wp:posOffset>
            </wp:positionH>
            <wp:positionV relativeFrom="paragraph">
              <wp:posOffset>-19685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5E28" w:rsidRDefault="006F5E28" w:rsidP="006F5E28">
      <w:pPr>
        <w:jc w:val="center"/>
        <w:rPr>
          <w:b/>
        </w:rPr>
      </w:pPr>
      <w:r>
        <w:rPr>
          <w:b/>
          <w:noProof/>
          <w:sz w:val="32"/>
          <w:lang w:eastAsia="cs-CZ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3996055</wp:posOffset>
            </wp:positionH>
            <wp:positionV relativeFrom="paragraph">
              <wp:posOffset>387137</wp:posOffset>
            </wp:positionV>
            <wp:extent cx="1392061" cy="1343378"/>
            <wp:effectExtent l="19050" t="0" r="0" b="0"/>
            <wp:wrapNone/>
            <wp:docPr id="1" name="Picture 0" descr="1197114401399640364Steren_bike_rider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114401399640364Steren_bike_rider.svg.me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061" cy="1343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5E28">
        <w:rPr>
          <w:b/>
          <w:sz w:val="32"/>
        </w:rPr>
        <w:t xml:space="preserve">Jonáš se jel projet na kole. Vyjel v 9 hodin 26 minut a vrátil se v 10 hodin </w:t>
      </w:r>
      <w:r>
        <w:rPr>
          <w:b/>
          <w:sz w:val="32"/>
        </w:rPr>
        <w:t>26</w:t>
      </w:r>
      <w:r w:rsidRPr="006F5E28">
        <w:rPr>
          <w:b/>
          <w:sz w:val="32"/>
        </w:rPr>
        <w:t xml:space="preserve"> minut.</w:t>
      </w:r>
    </w:p>
    <w:p w:rsidR="006F5E28" w:rsidRDefault="006F5E28" w:rsidP="00ED1832">
      <w:pPr>
        <w:rPr>
          <w:b/>
        </w:rPr>
      </w:pPr>
    </w:p>
    <w:p w:rsidR="006F5E28" w:rsidRDefault="006F5E28" w:rsidP="006F5E2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Kolik hodin byl  Jonáš na projíždce? </w:t>
      </w: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Kolik minut se projížděl?</w:t>
      </w: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Default="006F5E28" w:rsidP="006F5E2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Kolik hodin  by se Jonáš projížděl, kdyby byl na kole 240 minut? </w:t>
      </w: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Default="006F5E28" w:rsidP="006F5E28">
      <w:pPr>
        <w:pStyle w:val="ListParagraph"/>
        <w:rPr>
          <w:b/>
        </w:rPr>
      </w:pPr>
    </w:p>
    <w:p w:rsidR="006F5E28" w:rsidRPr="006F5E28" w:rsidRDefault="006F5E28" w:rsidP="006F5E2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Kolik minut by se Jonáš projížděl, kdyby byl na kole 3 hodiny?</w:t>
      </w:r>
    </w:p>
    <w:p w:rsidR="006F5E28" w:rsidRDefault="006F5E28" w:rsidP="006F5E28">
      <w:pPr>
        <w:rPr>
          <w:b/>
        </w:rPr>
      </w:pPr>
    </w:p>
    <w:p w:rsidR="006F5E28" w:rsidRDefault="006F5E28" w:rsidP="006F5E28">
      <w:pPr>
        <w:rPr>
          <w:b/>
        </w:rPr>
      </w:pPr>
    </w:p>
    <w:p w:rsidR="006F5E28" w:rsidRPr="006F5E28" w:rsidRDefault="006F5E28" w:rsidP="006F5E28">
      <w:pPr>
        <w:rPr>
          <w:b/>
        </w:rPr>
      </w:pPr>
      <w:r w:rsidRPr="006F5E28">
        <w:rPr>
          <w:b/>
        </w:rPr>
        <w:br w:type="page"/>
      </w:r>
    </w:p>
    <w:p w:rsidR="00737EC9" w:rsidRPr="006F5E28" w:rsidRDefault="006F5E28">
      <w:pPr>
        <w:rPr>
          <w:b/>
          <w:sz w:val="32"/>
        </w:rPr>
      </w:pPr>
      <w:r w:rsidRPr="006F5E28">
        <w:rPr>
          <w:b/>
          <w:sz w:val="32"/>
        </w:rPr>
        <w:lastRenderedPageBreak/>
        <w:t>Použité zdroje:</w:t>
      </w:r>
    </w:p>
    <w:p w:rsidR="006F5E28" w:rsidRDefault="006F5E28">
      <w:r>
        <w:t>www.clker.com</w:t>
      </w:r>
    </w:p>
    <w:sectPr w:rsidR="006F5E28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A23DB"/>
    <w:multiLevelType w:val="hybridMultilevel"/>
    <w:tmpl w:val="D47632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E75BD"/>
    <w:multiLevelType w:val="hybridMultilevel"/>
    <w:tmpl w:val="0D6ADF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attachedTemplate r:id="rId1"/>
  <w:defaultTabStop w:val="708"/>
  <w:hyphenationZone w:val="425"/>
  <w:characterSpacingControl w:val="doNotCompress"/>
  <w:compat/>
  <w:rsids>
    <w:rsidRoot w:val="006F5E28"/>
    <w:rsid w:val="000D10FB"/>
    <w:rsid w:val="003A022A"/>
    <w:rsid w:val="005B636A"/>
    <w:rsid w:val="006F5E28"/>
    <w:rsid w:val="00737EC9"/>
    <w:rsid w:val="00846C87"/>
    <w:rsid w:val="00AA68D7"/>
    <w:rsid w:val="00B07B40"/>
    <w:rsid w:val="00B770D6"/>
    <w:rsid w:val="00BB7CFF"/>
    <w:rsid w:val="00CE7CE1"/>
    <w:rsid w:val="00E438F6"/>
    <w:rsid w:val="00EB5B19"/>
    <w:rsid w:val="00ED1832"/>
    <w:rsid w:val="00F256E8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E2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">
    <w:name w:val="Bez mezer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EB5B19"/>
  </w:style>
  <w:style w:type="paragraph" w:customStyle="1" w:styleId="name">
    <w:name w:val="name"/>
    <w:basedOn w:val="Normal"/>
    <w:rsid w:val="00EB5B19"/>
    <w:pPr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paragraph" w:customStyle="1" w:styleId="address">
    <w:name w:val="address"/>
    <w:basedOn w:val="Normal"/>
    <w:rsid w:val="00EB5B19"/>
    <w:pPr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customStyle="1" w:styleId="apple-converted-space">
    <w:name w:val="apple-converted-space"/>
    <w:basedOn w:val="DefaultParagraphFont"/>
    <w:rsid w:val="00EB5B19"/>
  </w:style>
  <w:style w:type="character" w:styleId="Hyperlink">
    <w:name w:val="Hyperlink"/>
    <w:basedOn w:val="DefaultParagraphFont"/>
    <w:rsid w:val="00EB5B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F5E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word.dotx</Template>
  <TotalTime>17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PC</cp:lastModifiedBy>
  <cp:revision>3</cp:revision>
  <dcterms:created xsi:type="dcterms:W3CDTF">2014-12-09T15:33:00Z</dcterms:created>
  <dcterms:modified xsi:type="dcterms:W3CDTF">2014-12-09T15:50:00Z</dcterms:modified>
</cp:coreProperties>
</file>