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5B636A" w:rsidP="00E438F6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Slovní úlolhy pro I. stupeň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Vánoce 1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4C4D50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VY_3</w:t>
            </w:r>
            <w:r w:rsidR="005B636A" w:rsidRPr="00F900FA">
              <w:rPr>
                <w:b/>
                <w:sz w:val="24"/>
              </w:rPr>
              <w:t>2_INOVACE_</w:t>
            </w:r>
            <w:r>
              <w:rPr>
                <w:b/>
                <w:sz w:val="24"/>
              </w:rPr>
              <w:t>04_19_M</w:t>
            </w:r>
            <w:r w:rsidR="005B636A"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Vánoce 1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4C4D50" w:rsidP="00E438F6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17. 12. 2014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4C4D50" w:rsidP="00846C87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Tento materiál slouží k procvičování  malé násobilky v rámci slovních úloh.</w:t>
            </w:r>
          </w:p>
        </w:tc>
      </w:tr>
    </w:tbl>
    <w:p w:rsidR="00B2153F" w:rsidRDefault="00B2153F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-22860</wp:posOffset>
            </wp:positionH>
            <wp:positionV relativeFrom="paragraph">
              <wp:posOffset>-64770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153F" w:rsidRDefault="00B2153F">
      <w:pPr>
        <w:spacing w:after="0" w:line="240" w:lineRule="auto"/>
      </w:pPr>
      <w:r>
        <w:br w:type="page"/>
      </w:r>
    </w:p>
    <w:p w:rsidR="00B2153F" w:rsidRPr="00B2153F" w:rsidRDefault="00B2153F" w:rsidP="00B2153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lastRenderedPageBreak/>
        <w:t>Zdobíme vánoční stromeček. Na stromeček se vejde 72 kouliček. V jednom balení je 9 kouliček. Kolik potřebujeme balení? Kolik balení bychom spotřebovali, kdyby se na stromeček vešlo 81 kouliček?</w:t>
      </w: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4594225</wp:posOffset>
            </wp:positionH>
            <wp:positionV relativeFrom="paragraph">
              <wp:posOffset>129540</wp:posOffset>
            </wp:positionV>
            <wp:extent cx="1527175" cy="2426970"/>
            <wp:effectExtent l="19050" t="0" r="0" b="0"/>
            <wp:wrapNone/>
            <wp:docPr id="1" name="Picture 0" descr="1195445541925742257johnny_automatic_Christmas_Tree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5445541925742257johnny_automatic_Christmas_Tree.svg.me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2426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Na stromečku máme 5 řetězů světýlek. Jeden řetěz má 7 světýlek. Kolik světýlek máme na stromečku</w:t>
      </w:r>
      <w:r w:rsidRPr="00B2153F">
        <w:rPr>
          <w:rFonts w:ascii="Times New Roman" w:hAnsi="Times New Roman"/>
          <w:sz w:val="24"/>
          <w:szCs w:val="24"/>
        </w:rPr>
        <w:t>?</w:t>
      </w: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B2153F" w:rsidRPr="00B2153F" w:rsidRDefault="00B2153F" w:rsidP="00B2153F">
      <w:pPr>
        <w:rPr>
          <w:rFonts w:ascii="Times New Roman" w:hAnsi="Times New Roman"/>
          <w:sz w:val="24"/>
          <w:szCs w:val="24"/>
        </w:rPr>
      </w:pPr>
    </w:p>
    <w:p w:rsidR="00737EC9" w:rsidRDefault="00B2153F" w:rsidP="00B2153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2153F">
        <w:rPr>
          <w:rFonts w:ascii="Times New Roman" w:hAnsi="Times New Roman"/>
          <w:sz w:val="24"/>
          <w:szCs w:val="24"/>
        </w:rPr>
        <w:t>Zdenda koupil 15 dárků. Každému z rodiny chce dát 3 dárky. Kolik je členů rodiny i se Zdendou?</w:t>
      </w:r>
    </w:p>
    <w:p w:rsidR="0012339D" w:rsidRDefault="0012339D" w:rsidP="0012339D">
      <w:pPr>
        <w:rPr>
          <w:rFonts w:ascii="Times New Roman" w:hAnsi="Times New Roman"/>
          <w:sz w:val="24"/>
          <w:szCs w:val="24"/>
        </w:rPr>
      </w:pPr>
    </w:p>
    <w:p w:rsidR="0012339D" w:rsidRDefault="0012339D" w:rsidP="0012339D">
      <w:pPr>
        <w:rPr>
          <w:rFonts w:ascii="Times New Roman" w:hAnsi="Times New Roman"/>
          <w:sz w:val="24"/>
          <w:szCs w:val="24"/>
        </w:rPr>
      </w:pPr>
    </w:p>
    <w:p w:rsidR="0012339D" w:rsidRDefault="0012339D" w:rsidP="0012339D">
      <w:pPr>
        <w:rPr>
          <w:rFonts w:ascii="Times New Roman" w:hAnsi="Times New Roman"/>
          <w:sz w:val="24"/>
          <w:szCs w:val="24"/>
        </w:rPr>
      </w:pPr>
    </w:p>
    <w:p w:rsidR="0012339D" w:rsidRDefault="0012339D" w:rsidP="0012339D">
      <w:pPr>
        <w:rPr>
          <w:rFonts w:ascii="Times New Roman" w:hAnsi="Times New Roman"/>
          <w:sz w:val="24"/>
          <w:szCs w:val="24"/>
        </w:rPr>
      </w:pPr>
    </w:p>
    <w:p w:rsidR="0012339D" w:rsidRDefault="0012339D" w:rsidP="0012339D">
      <w:pPr>
        <w:rPr>
          <w:rFonts w:ascii="Times New Roman" w:hAnsi="Times New Roman"/>
          <w:sz w:val="24"/>
          <w:szCs w:val="24"/>
        </w:rPr>
      </w:pPr>
    </w:p>
    <w:p w:rsidR="0012339D" w:rsidRDefault="0012339D" w:rsidP="0012339D">
      <w:pPr>
        <w:rPr>
          <w:rFonts w:ascii="Times New Roman" w:hAnsi="Times New Roman"/>
          <w:sz w:val="24"/>
          <w:szCs w:val="24"/>
        </w:rPr>
      </w:pPr>
    </w:p>
    <w:p w:rsidR="0012339D" w:rsidRPr="0012339D" w:rsidRDefault="0012339D" w:rsidP="0012339D">
      <w:pPr>
        <w:rPr>
          <w:rFonts w:ascii="Times New Roman" w:hAnsi="Times New Roman"/>
          <w:b/>
          <w:sz w:val="28"/>
          <w:szCs w:val="24"/>
        </w:rPr>
      </w:pPr>
      <w:r w:rsidRPr="0012339D">
        <w:rPr>
          <w:rFonts w:ascii="Times New Roman" w:hAnsi="Times New Roman"/>
          <w:b/>
          <w:sz w:val="28"/>
          <w:szCs w:val="24"/>
        </w:rPr>
        <w:lastRenderedPageBreak/>
        <w:t>Použité zdroje:</w:t>
      </w:r>
    </w:p>
    <w:p w:rsidR="0012339D" w:rsidRPr="0012339D" w:rsidRDefault="0012339D" w:rsidP="0012339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www.clker.com</w:t>
      </w:r>
    </w:p>
    <w:sectPr w:rsidR="0012339D" w:rsidRPr="0012339D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940E8"/>
    <w:multiLevelType w:val="hybridMultilevel"/>
    <w:tmpl w:val="1FFC8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attachedTemplate r:id="rId1"/>
  <w:defaultTabStop w:val="708"/>
  <w:hyphenationZone w:val="425"/>
  <w:characterSpacingControl w:val="doNotCompress"/>
  <w:compat/>
  <w:rsids>
    <w:rsidRoot w:val="004C4D50"/>
    <w:rsid w:val="000D10FB"/>
    <w:rsid w:val="0012339D"/>
    <w:rsid w:val="004C4D50"/>
    <w:rsid w:val="005B636A"/>
    <w:rsid w:val="00737EC9"/>
    <w:rsid w:val="00846C87"/>
    <w:rsid w:val="00AA68D7"/>
    <w:rsid w:val="00B07B40"/>
    <w:rsid w:val="00B2153F"/>
    <w:rsid w:val="00B375BB"/>
    <w:rsid w:val="00B770D6"/>
    <w:rsid w:val="00BB7CFF"/>
    <w:rsid w:val="00CE7CE1"/>
    <w:rsid w:val="00E438F6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0F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">
    <w:name w:val="Bez mezer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DefaultParagraphFont"/>
    <w:rsid w:val="00EB5B19"/>
  </w:style>
  <w:style w:type="paragraph" w:customStyle="1" w:styleId="name">
    <w:name w:val="name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al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DefaultParagraphFont"/>
    <w:rsid w:val="00EB5B19"/>
  </w:style>
  <w:style w:type="character" w:styleId="Hyperlink">
    <w:name w:val="Hyperlink"/>
    <w:basedOn w:val="DefaultParagraphFont"/>
    <w:rsid w:val="00EB5B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15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word.dotx</Template>
  <TotalTime>8</TotalTime>
  <Pages>3</Pages>
  <Words>142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PC</cp:lastModifiedBy>
  <cp:revision>3</cp:revision>
  <dcterms:created xsi:type="dcterms:W3CDTF">2014-12-23T12:24:00Z</dcterms:created>
  <dcterms:modified xsi:type="dcterms:W3CDTF">2014-12-23T12:32:00Z</dcterms:modified>
</cp:coreProperties>
</file>