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5B636A" w:rsidP="00E438F6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Slovní úlolhy pro I. stupeň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Vánoce </w:t>
            </w:r>
            <w:r w:rsidR="00CB45AE">
              <w:rPr>
                <w:sz w:val="24"/>
              </w:rPr>
              <w:t>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CB45AE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4</w:t>
            </w:r>
            <w:r w:rsidR="004C4D50">
              <w:rPr>
                <w:sz w:val="24"/>
              </w:rPr>
              <w:t>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C4D50" w:rsidP="004C4D50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</w:t>
            </w:r>
            <w:r w:rsidR="005B636A" w:rsidRPr="00F900FA">
              <w:rPr>
                <w:b/>
                <w:sz w:val="24"/>
              </w:rPr>
              <w:t>2_INOVACE_</w:t>
            </w:r>
            <w:r w:rsidR="00CB45AE">
              <w:rPr>
                <w:b/>
                <w:sz w:val="24"/>
              </w:rPr>
              <w:t>04_20</w:t>
            </w:r>
            <w:r>
              <w:rPr>
                <w:b/>
                <w:sz w:val="24"/>
              </w:rPr>
              <w:t>_M</w:t>
            </w:r>
            <w:r w:rsidR="005B636A"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Vánoce 1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17. 12. 2014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4C4D50" w:rsidP="00CB45AE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Tento materiál slouží k procvičování  </w:t>
            </w:r>
            <w:r w:rsidR="00CB45AE">
              <w:rPr>
                <w:sz w:val="24"/>
              </w:rPr>
              <w:t>velké</w:t>
            </w:r>
            <w:r>
              <w:rPr>
                <w:sz w:val="24"/>
              </w:rPr>
              <w:t xml:space="preserve"> násobilky v rámci slovních úloh.</w:t>
            </w:r>
          </w:p>
        </w:tc>
      </w:tr>
    </w:tbl>
    <w:p w:rsidR="00B2153F" w:rsidRDefault="00B2153F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-22860</wp:posOffset>
            </wp:positionH>
            <wp:positionV relativeFrom="paragraph">
              <wp:posOffset>-64770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53F" w:rsidRDefault="00B2153F">
      <w:pPr>
        <w:spacing w:after="0" w:line="240" w:lineRule="auto"/>
      </w:pPr>
      <w:r>
        <w:br w:type="page"/>
      </w:r>
    </w:p>
    <w:p w:rsidR="00B2153F" w:rsidRPr="00CB45AE" w:rsidRDefault="00CB45AE" w:rsidP="00CB45AE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4594225</wp:posOffset>
            </wp:positionH>
            <wp:positionV relativeFrom="paragraph">
              <wp:posOffset>544830</wp:posOffset>
            </wp:positionV>
            <wp:extent cx="1527175" cy="2426970"/>
            <wp:effectExtent l="19050" t="0" r="0" b="0"/>
            <wp:wrapNone/>
            <wp:docPr id="1" name="Picture 0" descr="1195445541925742257johnny_automatic_Christmas_Tree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45541925742257johnny_automatic_Christmas_Tree.svg.me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2426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45AE">
        <w:rPr>
          <w:rFonts w:ascii="Times New Roman" w:hAnsi="Times New Roman"/>
          <w:sz w:val="24"/>
          <w:szCs w:val="24"/>
        </w:rPr>
        <w:t>Julie zdobí vánoční stromeček. Použila 6 řetězů po 40 světýlkách. Kolik světýlek pověsila na stromeček? Kolik řetězů by použila, kdyby měl jeden řetěz 30 světýlek, ale na stromě by jich zůstalo stejně?</w:t>
      </w: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CB45AE" w:rsidRPr="00CB45AE" w:rsidRDefault="00CB45AE" w:rsidP="00CB45AE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CB45AE">
        <w:rPr>
          <w:rFonts w:ascii="Times New Roman" w:hAnsi="Times New Roman"/>
          <w:sz w:val="24"/>
          <w:szCs w:val="24"/>
        </w:rPr>
        <w:t>Na stromečku máme 120 kouliček. Do jednoho balení se vejde 30 kouliček. Kolik balení jsme použili? Kolik balení bychom spotřebovali, kdyby se do jednoho balení vešlo 60 kouliček?</w:t>
      </w:r>
    </w:p>
    <w:p w:rsidR="00CB45AE" w:rsidRPr="00CB45AE" w:rsidRDefault="00CB45AE" w:rsidP="00CB45AE">
      <w:pPr>
        <w:rPr>
          <w:rFonts w:ascii="Times New Roman" w:hAnsi="Times New Roman"/>
          <w:sz w:val="24"/>
          <w:szCs w:val="24"/>
        </w:rPr>
      </w:pPr>
    </w:p>
    <w:p w:rsidR="00CB45AE" w:rsidRPr="00CB45AE" w:rsidRDefault="00CB45AE" w:rsidP="00CB45AE">
      <w:pPr>
        <w:rPr>
          <w:rFonts w:ascii="Times New Roman" w:hAnsi="Times New Roman"/>
          <w:sz w:val="24"/>
          <w:szCs w:val="24"/>
        </w:rPr>
      </w:pPr>
    </w:p>
    <w:p w:rsidR="00CB45AE" w:rsidRPr="00CB45AE" w:rsidRDefault="00CB45AE" w:rsidP="00CB45AE">
      <w:pPr>
        <w:rPr>
          <w:rFonts w:ascii="Times New Roman" w:hAnsi="Times New Roman"/>
          <w:sz w:val="24"/>
          <w:szCs w:val="24"/>
        </w:rPr>
      </w:pPr>
    </w:p>
    <w:p w:rsidR="00CB45AE" w:rsidRDefault="00CB45AE" w:rsidP="00CB45AE">
      <w:pPr>
        <w:rPr>
          <w:rFonts w:ascii="Times New Roman" w:hAnsi="Times New Roman"/>
          <w:sz w:val="24"/>
          <w:szCs w:val="24"/>
        </w:rPr>
      </w:pPr>
    </w:p>
    <w:p w:rsidR="00CB45AE" w:rsidRPr="00CB45AE" w:rsidRDefault="00CB45AE" w:rsidP="00CB45AE">
      <w:pPr>
        <w:rPr>
          <w:rFonts w:ascii="Times New Roman" w:hAnsi="Times New Roman"/>
          <w:sz w:val="24"/>
          <w:szCs w:val="24"/>
        </w:rPr>
      </w:pPr>
    </w:p>
    <w:p w:rsidR="00CB45AE" w:rsidRPr="00CB45AE" w:rsidRDefault="00CB45AE" w:rsidP="00CB45AE">
      <w:pPr>
        <w:rPr>
          <w:rFonts w:ascii="Times New Roman" w:hAnsi="Times New Roman"/>
          <w:sz w:val="24"/>
          <w:szCs w:val="24"/>
        </w:rPr>
      </w:pPr>
    </w:p>
    <w:p w:rsidR="00CB45AE" w:rsidRPr="00CB45AE" w:rsidRDefault="00CB45AE" w:rsidP="00CB45AE">
      <w:pPr>
        <w:rPr>
          <w:rFonts w:ascii="Times New Roman" w:hAnsi="Times New Roman"/>
          <w:sz w:val="24"/>
          <w:szCs w:val="24"/>
        </w:rPr>
      </w:pPr>
    </w:p>
    <w:p w:rsidR="00B2153F" w:rsidRPr="00CB45AE" w:rsidRDefault="00CB45AE" w:rsidP="00CB45AE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CB45AE">
        <w:rPr>
          <w:rFonts w:ascii="Times New Roman" w:hAnsi="Times New Roman"/>
          <w:sz w:val="24"/>
          <w:szCs w:val="24"/>
        </w:rPr>
        <w:t>Hynek koupil každému z rodiny 5 dárků. V rodině jich je včetně Hynka 12. Kolik koupil dárků? Kolik by koupil dárků, kdyby každému koupil 7 dárků?</w:t>
      </w: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737EC9" w:rsidRDefault="00737EC9" w:rsidP="00CB45AE">
      <w:pPr>
        <w:pStyle w:val="ListParagraph"/>
        <w:rPr>
          <w:rFonts w:ascii="Times New Roman" w:hAnsi="Times New Roman"/>
          <w:sz w:val="24"/>
          <w:szCs w:val="24"/>
        </w:rPr>
      </w:pPr>
    </w:p>
    <w:p w:rsidR="00CB45AE" w:rsidRDefault="00CB45AE" w:rsidP="0012339D">
      <w:pPr>
        <w:rPr>
          <w:rFonts w:ascii="Times New Roman" w:hAnsi="Times New Roman"/>
          <w:sz w:val="24"/>
          <w:szCs w:val="24"/>
        </w:rPr>
      </w:pPr>
    </w:p>
    <w:p w:rsidR="0012339D" w:rsidRPr="00CB45AE" w:rsidRDefault="0012339D" w:rsidP="0012339D">
      <w:pPr>
        <w:rPr>
          <w:rFonts w:ascii="Times New Roman" w:hAnsi="Times New Roman"/>
          <w:sz w:val="24"/>
          <w:szCs w:val="24"/>
        </w:rPr>
      </w:pPr>
      <w:r w:rsidRPr="0012339D">
        <w:rPr>
          <w:rFonts w:ascii="Times New Roman" w:hAnsi="Times New Roman"/>
          <w:b/>
          <w:sz w:val="28"/>
          <w:szCs w:val="24"/>
        </w:rPr>
        <w:t>Použité zdroje:</w:t>
      </w:r>
    </w:p>
    <w:p w:rsidR="0012339D" w:rsidRPr="0012339D" w:rsidRDefault="0012339D" w:rsidP="0012339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www.clker.com</w:t>
      </w:r>
    </w:p>
    <w:sectPr w:rsidR="0012339D" w:rsidRPr="0012339D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12D3"/>
    <w:multiLevelType w:val="hybridMultilevel"/>
    <w:tmpl w:val="BD8883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3940E8"/>
    <w:multiLevelType w:val="hybridMultilevel"/>
    <w:tmpl w:val="1FFC8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attachedTemplate r:id="rId1"/>
  <w:defaultTabStop w:val="708"/>
  <w:hyphenationZone w:val="425"/>
  <w:characterSpacingControl w:val="doNotCompress"/>
  <w:compat/>
  <w:rsids>
    <w:rsidRoot w:val="004C4D50"/>
    <w:rsid w:val="000D10FB"/>
    <w:rsid w:val="0012339D"/>
    <w:rsid w:val="004C4D50"/>
    <w:rsid w:val="005B636A"/>
    <w:rsid w:val="00737EC9"/>
    <w:rsid w:val="00846C87"/>
    <w:rsid w:val="00A847D6"/>
    <w:rsid w:val="00AA68D7"/>
    <w:rsid w:val="00B07B40"/>
    <w:rsid w:val="00B2153F"/>
    <w:rsid w:val="00B375BB"/>
    <w:rsid w:val="00B770D6"/>
    <w:rsid w:val="00BB7CFF"/>
    <w:rsid w:val="00CB45AE"/>
    <w:rsid w:val="00CE7CE1"/>
    <w:rsid w:val="00E438F6"/>
    <w:rsid w:val="00EB5B19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0F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">
    <w:name w:val="Bez mezer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DefaultParagraphFont"/>
    <w:rsid w:val="00EB5B19"/>
  </w:style>
  <w:style w:type="paragraph" w:customStyle="1" w:styleId="name">
    <w:name w:val="name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DefaultParagraphFont"/>
    <w:rsid w:val="00EB5B19"/>
  </w:style>
  <w:style w:type="character" w:styleId="Hyperlink">
    <w:name w:val="Hyperlink"/>
    <w:basedOn w:val="DefaultParagraphFont"/>
    <w:rsid w:val="00EB5B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15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word.dotx</Template>
  <TotalTime>11</TotalTime>
  <Pages>3</Pages>
  <Words>163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Gymnázium a SOŠPg Jeronýmova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PC</cp:lastModifiedBy>
  <cp:revision>4</cp:revision>
  <dcterms:created xsi:type="dcterms:W3CDTF">2014-12-23T12:24:00Z</dcterms:created>
  <dcterms:modified xsi:type="dcterms:W3CDTF">2014-12-23T12:37:00Z</dcterms:modified>
</cp:coreProperties>
</file>