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37C" w:rsidRPr="00131916" w:rsidRDefault="0014237C" w:rsidP="00131916">
      <w:pPr>
        <w:rPr>
          <w:b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0" o:spid="_x0000_s1026" type="#_x0000_t75" alt="Popis: H:\!Dokumenty\!Gympl\!projekty\!!OP VK\publicita\OPVK_hor_zakladni_logolink_CB_cz.jpg" style="position:absolute;margin-left:11.95pt;margin-top:31.4pt;width:427.85pt;height:83pt;z-index:251658240;visibility:visible;mso-position-horizontal-relative:margin">
            <v:imagedata r:id="rId5" o:title=""/>
            <w10:wrap type="square" anchorx="margin"/>
          </v:shape>
        </w:pict>
      </w:r>
    </w:p>
    <w:tbl>
      <w:tblPr>
        <w:tblpPr w:leftFromText="141" w:rightFromText="141" w:bottomFromText="200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020"/>
      </w:tblPr>
      <w:tblGrid>
        <w:gridCol w:w="2129"/>
        <w:gridCol w:w="6238"/>
      </w:tblGrid>
      <w:tr w:rsidR="0014237C" w:rsidRPr="00B162A2" w:rsidTr="0013191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237C" w:rsidRPr="00B162A2" w:rsidRDefault="0014237C">
            <w:pPr>
              <w:rPr>
                <w:b/>
              </w:rPr>
            </w:pPr>
            <w:r w:rsidRPr="00B162A2">
              <w:rPr>
                <w:b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237C" w:rsidRPr="00B162A2" w:rsidRDefault="0014237C">
            <w:r w:rsidRPr="00B162A2">
              <w:t>BRÁNA, základní škola a mateřská škola </w:t>
            </w:r>
            <w:r w:rsidRPr="00B162A2">
              <w:br/>
              <w:t>Kollárova 456, 509 01 Nová Paka</w:t>
            </w:r>
          </w:p>
        </w:tc>
      </w:tr>
      <w:tr w:rsidR="0014237C" w:rsidRPr="00B162A2" w:rsidTr="0013191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237C" w:rsidRPr="00B162A2" w:rsidRDefault="0014237C">
            <w:pPr>
              <w:rPr>
                <w:b/>
              </w:rPr>
            </w:pPr>
            <w:r w:rsidRPr="00B162A2">
              <w:rPr>
                <w:b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237C" w:rsidRPr="00B162A2" w:rsidRDefault="0014237C">
            <w:r w:rsidRPr="00B162A2">
              <w:t>CZ.1.07/1.4.00/21.3750</w:t>
            </w:r>
          </w:p>
        </w:tc>
      </w:tr>
      <w:tr w:rsidR="0014237C" w:rsidRPr="00B162A2" w:rsidTr="0013191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237C" w:rsidRPr="00B162A2" w:rsidRDefault="0014237C">
            <w:pPr>
              <w:rPr>
                <w:b/>
              </w:rPr>
            </w:pPr>
            <w:r w:rsidRPr="00B162A2">
              <w:rPr>
                <w:b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237C" w:rsidRPr="00B162A2" w:rsidRDefault="0014237C">
            <w:r w:rsidRPr="00B162A2">
              <w:t>Rozvoj čtení a práce s informacemi</w:t>
            </w:r>
          </w:p>
        </w:tc>
      </w:tr>
      <w:tr w:rsidR="0014237C" w:rsidRPr="00B162A2" w:rsidTr="0013191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237C" w:rsidRPr="00B162A2" w:rsidRDefault="0014237C">
            <w:pPr>
              <w:rPr>
                <w:b/>
              </w:rPr>
            </w:pPr>
            <w:r w:rsidRPr="00B162A2">
              <w:rPr>
                <w:b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237C" w:rsidRPr="00B162A2" w:rsidRDefault="0014237C">
            <w:r w:rsidRPr="00B162A2">
              <w:t>III/2 Inovace a zkvalitnění výuky prostřednictvím ICT</w:t>
            </w:r>
          </w:p>
        </w:tc>
      </w:tr>
      <w:tr w:rsidR="0014237C" w:rsidRPr="00B162A2" w:rsidTr="0013191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237C" w:rsidRPr="00B162A2" w:rsidRDefault="0014237C">
            <w:pPr>
              <w:rPr>
                <w:b/>
              </w:rPr>
            </w:pPr>
            <w:r w:rsidRPr="00B162A2">
              <w:rPr>
                <w:b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237C" w:rsidRPr="00B162A2" w:rsidRDefault="0014237C">
            <w:r w:rsidRPr="00B162A2">
              <w:t>Mgr. Ema Koťátková</w:t>
            </w:r>
          </w:p>
        </w:tc>
      </w:tr>
      <w:tr w:rsidR="0014237C" w:rsidRPr="00B162A2" w:rsidTr="0013191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237C" w:rsidRPr="00B162A2" w:rsidRDefault="0014237C">
            <w:pPr>
              <w:rPr>
                <w:b/>
              </w:rPr>
            </w:pPr>
            <w:r w:rsidRPr="00B162A2">
              <w:rPr>
                <w:b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237C" w:rsidRPr="00B162A2" w:rsidRDefault="0014237C">
            <w:r w:rsidRPr="00B162A2">
              <w:t>Matematika</w:t>
            </w:r>
          </w:p>
        </w:tc>
      </w:tr>
      <w:tr w:rsidR="0014237C" w:rsidRPr="00B162A2" w:rsidTr="0013191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237C" w:rsidRPr="00B162A2" w:rsidRDefault="0014237C">
            <w:pPr>
              <w:rPr>
                <w:b/>
              </w:rPr>
            </w:pPr>
            <w:r w:rsidRPr="00B162A2">
              <w:rPr>
                <w:b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237C" w:rsidRPr="00B162A2" w:rsidRDefault="0014237C">
            <w:r w:rsidRPr="00B162A2">
              <w:t>Závod 2</w:t>
            </w:r>
          </w:p>
        </w:tc>
      </w:tr>
      <w:tr w:rsidR="0014237C" w:rsidRPr="00B162A2" w:rsidTr="0013191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237C" w:rsidRPr="00B162A2" w:rsidRDefault="0014237C">
            <w:pPr>
              <w:rPr>
                <w:b/>
              </w:rPr>
            </w:pPr>
            <w:r w:rsidRPr="00B162A2">
              <w:rPr>
                <w:b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237C" w:rsidRPr="00B162A2" w:rsidRDefault="0014237C">
            <w:r w:rsidRPr="00B162A2">
              <w:t>2.</w:t>
            </w:r>
          </w:p>
        </w:tc>
      </w:tr>
      <w:tr w:rsidR="0014237C" w:rsidRPr="00B162A2" w:rsidTr="0013191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237C" w:rsidRPr="00B162A2" w:rsidRDefault="0014237C">
            <w:pPr>
              <w:rPr>
                <w:b/>
              </w:rPr>
            </w:pPr>
            <w:r w:rsidRPr="00B162A2">
              <w:rPr>
                <w:b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237C" w:rsidRPr="00B162A2" w:rsidRDefault="0014237C" w:rsidP="00131916">
            <w:pPr>
              <w:rPr>
                <w:b/>
              </w:rPr>
            </w:pPr>
            <w:r w:rsidRPr="00B162A2">
              <w:rPr>
                <w:b/>
              </w:rPr>
              <w:t>VY_32_INOVACE_3_14_M_Závod 2</w:t>
            </w:r>
          </w:p>
        </w:tc>
      </w:tr>
      <w:tr w:rsidR="0014237C" w:rsidRPr="00B162A2" w:rsidTr="00131916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237C" w:rsidRPr="00B162A2" w:rsidRDefault="0014237C">
            <w:pPr>
              <w:rPr>
                <w:b/>
              </w:rPr>
            </w:pPr>
            <w:r w:rsidRPr="00B162A2">
              <w:rPr>
                <w:b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237C" w:rsidRPr="00B162A2" w:rsidRDefault="0014237C">
            <w:r w:rsidRPr="00B162A2">
              <w:t>29.12.14</w:t>
            </w:r>
          </w:p>
        </w:tc>
      </w:tr>
      <w:tr w:rsidR="0014237C" w:rsidRPr="00B162A2" w:rsidTr="00131916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4237C" w:rsidRPr="00B162A2" w:rsidRDefault="0014237C">
            <w:pPr>
              <w:rPr>
                <w:b/>
              </w:rPr>
            </w:pPr>
            <w:r w:rsidRPr="00B162A2">
              <w:rPr>
                <w:b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4237C" w:rsidRPr="00B162A2" w:rsidRDefault="0014237C" w:rsidP="005D791A">
            <w:r w:rsidRPr="00B162A2">
              <w:t>Tento materiál je zařazen do vzdělávací oblasti Slovní úlohy pro 1. stupeň, žáci doplňují zápisy, sčítají</w:t>
            </w:r>
            <w:r>
              <w:t>,</w:t>
            </w:r>
            <w:r w:rsidRPr="00B162A2">
              <w:t xml:space="preserve"> kolik jede celkem aut na závodě, píší odpovědi.</w:t>
            </w:r>
          </w:p>
        </w:tc>
      </w:tr>
    </w:tbl>
    <w:p w:rsidR="0014237C" w:rsidRPr="00131916" w:rsidRDefault="0014237C" w:rsidP="00131916">
      <w:pPr>
        <w:rPr>
          <w:b/>
          <w:sz w:val="28"/>
        </w:rPr>
      </w:pPr>
      <w:r w:rsidRPr="00131916">
        <w:rPr>
          <w:b/>
          <w:sz w:val="28"/>
        </w:rPr>
        <w:t>ZÁVOD 2</w:t>
      </w:r>
    </w:p>
    <w:p w:rsidR="0014237C" w:rsidRPr="00F07D0E" w:rsidRDefault="0014237C" w:rsidP="00F07D0E">
      <w:pPr>
        <w:pStyle w:val="ListParagraph"/>
        <w:numPr>
          <w:ilvl w:val="0"/>
          <w:numId w:val="3"/>
        </w:numPr>
        <w:rPr>
          <w:b/>
          <w:sz w:val="28"/>
        </w:rPr>
      </w:pPr>
      <w:r w:rsidRPr="00F07D0E">
        <w:rPr>
          <w:b/>
          <w:sz w:val="28"/>
        </w:rPr>
        <w:t>Na automobilový závod do vrchu se přihlásilo 10 aut značky Fiat, 10 aut značky Volvo a 15 aut Škoda.</w:t>
      </w:r>
    </w:p>
    <w:p w:rsidR="0014237C" w:rsidRPr="00131916" w:rsidRDefault="0014237C" w:rsidP="00131916">
      <w:pPr>
        <w:rPr>
          <w:b/>
          <w:sz w:val="28"/>
        </w:rPr>
      </w:pPr>
      <w:r w:rsidRPr="00131916">
        <w:rPr>
          <w:b/>
          <w:sz w:val="28"/>
        </w:rPr>
        <w:t>Kolik aut se celkem přihlásilo na závod do vrchu?</w:t>
      </w:r>
    </w:p>
    <w:p w:rsidR="0014237C" w:rsidRPr="00F07D0E" w:rsidRDefault="0014237C" w:rsidP="00131916">
      <w:pPr>
        <w:rPr>
          <w:b/>
          <w:i/>
          <w:sz w:val="28"/>
          <w:u w:val="single"/>
        </w:rPr>
      </w:pPr>
      <w:r w:rsidRPr="00F07D0E">
        <w:rPr>
          <w:b/>
          <w:i/>
          <w:sz w:val="28"/>
          <w:u w:val="single"/>
        </w:rPr>
        <w:t>Zápis:</w:t>
      </w:r>
    </w:p>
    <w:p w:rsidR="0014237C" w:rsidRDefault="0014237C" w:rsidP="00131916">
      <w:pPr>
        <w:rPr>
          <w:b/>
        </w:rPr>
      </w:pPr>
      <w:r w:rsidRPr="00EC3673">
        <w:rPr>
          <w:noProof/>
          <w:lang w:eastAsia="cs-CZ"/>
        </w:rPr>
        <w:pict>
          <v:shape id="obrázek 2" o:spid="_x0000_i1025" type="#_x0000_t75" alt="https://encrypted-tbn0.gstatic.com/images?q=tbn:ANd9GcRBw_-b7tbV5SIOVzmRK-tcifS29XqGYjrZnqhOCLUcvroZYxqZRw" style="width:35.25pt;height:35.25pt;visibility:visible">
            <v:imagedata r:id="rId6" o:title="" croptop="15417f" cropbottom="31437f" cropleft="13757f" cropright="40350f"/>
          </v:shape>
        </w:pict>
      </w:r>
    </w:p>
    <w:p w:rsidR="0014237C" w:rsidRDefault="0014237C" w:rsidP="00131916">
      <w:pPr>
        <w:rPr>
          <w:noProof/>
          <w:lang w:eastAsia="cs-CZ"/>
        </w:rPr>
      </w:pPr>
      <w:r w:rsidRPr="00EC3673">
        <w:rPr>
          <w:noProof/>
          <w:lang w:eastAsia="cs-CZ"/>
        </w:rPr>
        <w:pict>
          <v:shape id="obrázek 4" o:spid="_x0000_i1026" type="#_x0000_t75" alt="https://encrypted-tbn0.gstatic.com/images?q=tbn:ANd9GcRBw_-b7tbV5SIOVzmRK-tcifS29XqGYjrZnqhOCLUcvroZYxqZRw" style="width:32.25pt;height:32.25pt;visibility:visible">
            <v:imagedata r:id="rId6" o:title="" croptop="48637f" cropleft="27681f" cropright="27847f"/>
          </v:shape>
        </w:pict>
      </w:r>
    </w:p>
    <w:p w:rsidR="0014237C" w:rsidRDefault="0014237C" w:rsidP="00131916">
      <w:pPr>
        <w:rPr>
          <w:b/>
        </w:rPr>
      </w:pPr>
      <w:r w:rsidRPr="00EC3673">
        <w:rPr>
          <w:noProof/>
          <w:lang w:eastAsia="cs-CZ"/>
        </w:rPr>
        <w:pict>
          <v:shape id="obrázek 6" o:spid="_x0000_i1027" type="#_x0000_t75" alt="https://encrypted-tbn0.gstatic.com/images?q=tbn:ANd9GcRBw_-b7tbV5SIOVzmRK-tcifS29XqGYjrZnqhOCLUcvroZYxqZRw" style="width:39pt;height:32.25pt;visibility:visible">
            <v:imagedata r:id="rId6" o:title="" croptop="48637f" cropleft="13576f" cropright="39639f"/>
          </v:shape>
        </w:pict>
      </w:r>
    </w:p>
    <w:p w:rsidR="0014237C" w:rsidRPr="00F07D0E" w:rsidRDefault="0014237C" w:rsidP="00131916">
      <w:pPr>
        <w:rPr>
          <w:b/>
          <w:i/>
          <w:sz w:val="28"/>
        </w:rPr>
      </w:pPr>
      <w:r w:rsidRPr="00F07D0E">
        <w:rPr>
          <w:b/>
          <w:i/>
          <w:sz w:val="28"/>
        </w:rPr>
        <w:t>Celkem …… ?         ______________________________________________</w:t>
      </w:r>
    </w:p>
    <w:p w:rsidR="0014237C" w:rsidRDefault="0014237C" w:rsidP="00131916">
      <w:pPr>
        <w:rPr>
          <w:b/>
          <w:sz w:val="28"/>
        </w:rPr>
      </w:pPr>
      <w:r w:rsidRPr="00F07D0E">
        <w:rPr>
          <w:b/>
          <w:i/>
          <w:sz w:val="28"/>
        </w:rPr>
        <w:t>Odpověď: __</w:t>
      </w:r>
      <w:r>
        <w:rPr>
          <w:b/>
          <w:sz w:val="28"/>
        </w:rPr>
        <w:t>_________________________________________________</w:t>
      </w:r>
    </w:p>
    <w:p w:rsidR="0014237C" w:rsidRDefault="0014237C" w:rsidP="00131916">
      <w:pPr>
        <w:rPr>
          <w:b/>
          <w:sz w:val="28"/>
        </w:rPr>
      </w:pPr>
      <w:r>
        <w:rPr>
          <w:b/>
          <w:sz w:val="28"/>
        </w:rPr>
        <w:t>____________________________________________________________</w:t>
      </w:r>
    </w:p>
    <w:p w:rsidR="0014237C" w:rsidRDefault="0014237C" w:rsidP="00131916">
      <w:pPr>
        <w:rPr>
          <w:b/>
          <w:sz w:val="28"/>
        </w:rPr>
      </w:pPr>
    </w:p>
    <w:p w:rsidR="0014237C" w:rsidRDefault="0014237C" w:rsidP="00131916">
      <w:pPr>
        <w:rPr>
          <w:b/>
          <w:sz w:val="28"/>
        </w:rPr>
      </w:pPr>
      <w:r>
        <w:rPr>
          <w:b/>
          <w:sz w:val="28"/>
        </w:rPr>
        <w:t>4 auta v den závodu nedorazily. Kolik aut přijelo na start?________________</w:t>
      </w:r>
    </w:p>
    <w:p w:rsidR="0014237C" w:rsidRDefault="0014237C" w:rsidP="00131916">
      <w:pPr>
        <w:rPr>
          <w:b/>
          <w:sz w:val="28"/>
        </w:rPr>
      </w:pPr>
      <w:r w:rsidRPr="00F07D0E">
        <w:rPr>
          <w:b/>
          <w:i/>
          <w:sz w:val="28"/>
        </w:rPr>
        <w:t xml:space="preserve">Odpověď: </w:t>
      </w:r>
      <w:r>
        <w:rPr>
          <w:b/>
          <w:sz w:val="28"/>
        </w:rPr>
        <w:t>_______________________________________________________</w:t>
      </w:r>
    </w:p>
    <w:p w:rsidR="0014237C" w:rsidRDefault="0014237C" w:rsidP="00131916">
      <w:pPr>
        <w:rPr>
          <w:b/>
          <w:sz w:val="28"/>
        </w:rPr>
      </w:pPr>
      <w:r>
        <w:rPr>
          <w:b/>
          <w:sz w:val="28"/>
        </w:rPr>
        <w:t>________________________________________________________________</w:t>
      </w:r>
    </w:p>
    <w:p w:rsidR="0014237C" w:rsidRDefault="0014237C" w:rsidP="00131916">
      <w:pPr>
        <w:rPr>
          <w:b/>
          <w:sz w:val="28"/>
        </w:rPr>
      </w:pPr>
    </w:p>
    <w:p w:rsidR="0014237C" w:rsidRPr="00F07D0E" w:rsidRDefault="0014237C" w:rsidP="00F07D0E">
      <w:pPr>
        <w:pStyle w:val="ListParagraph"/>
        <w:numPr>
          <w:ilvl w:val="0"/>
          <w:numId w:val="3"/>
        </w:numPr>
        <w:rPr>
          <w:b/>
          <w:sz w:val="28"/>
        </w:rPr>
      </w:pPr>
      <w:r w:rsidRPr="00F07D0E">
        <w:rPr>
          <w:b/>
          <w:sz w:val="28"/>
        </w:rPr>
        <w:t xml:space="preserve"> 10 aut bylo červených, 20 aut zelených, 4 auta byla modrá. Kolik bylo aut celkem? Vybarvi správně barvy aut v zápisu a vypočítej.</w:t>
      </w:r>
    </w:p>
    <w:p w:rsidR="0014237C" w:rsidRPr="00F07D0E" w:rsidRDefault="0014237C" w:rsidP="00131916">
      <w:pPr>
        <w:rPr>
          <w:b/>
          <w:i/>
          <w:sz w:val="28"/>
        </w:rPr>
      </w:pPr>
      <w:r w:rsidRPr="00B162A2">
        <w:rPr>
          <w:b/>
          <w:noProof/>
          <w:sz w:val="28"/>
          <w:lang w:eastAsia="cs-CZ"/>
        </w:rPr>
        <w:pict>
          <v:shape id="_x0000_i1028" type="#_x0000_t75" style="width:45pt;height:27.75pt;visibility:visible">
            <v:imagedata r:id="rId7" o:title="" grayscale="t" bilevel="t"/>
          </v:shape>
        </w:pict>
      </w:r>
      <w:r>
        <w:rPr>
          <w:b/>
          <w:sz w:val="28"/>
        </w:rPr>
        <w:tab/>
        <w:t>… 10 aut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bookmarkStart w:id="0" w:name="_GoBack"/>
      <w:r w:rsidRPr="00F07D0E">
        <w:rPr>
          <w:b/>
          <w:i/>
          <w:sz w:val="28"/>
        </w:rPr>
        <w:t>Celkem … ?</w:t>
      </w:r>
    </w:p>
    <w:bookmarkEnd w:id="0"/>
    <w:p w:rsidR="0014237C" w:rsidRDefault="0014237C" w:rsidP="00131916">
      <w:pPr>
        <w:rPr>
          <w:b/>
          <w:sz w:val="28"/>
        </w:rPr>
      </w:pPr>
      <w:r w:rsidRPr="00B162A2">
        <w:rPr>
          <w:b/>
          <w:noProof/>
          <w:sz w:val="28"/>
          <w:lang w:eastAsia="cs-CZ"/>
        </w:rPr>
        <w:pict>
          <v:shape id="Obrázek 3" o:spid="_x0000_i1029" type="#_x0000_t75" style="width:45pt;height:27.75pt;visibility:visible">
            <v:imagedata r:id="rId7" o:title="" grayscale="t" bilevel="t"/>
          </v:shape>
        </w:pict>
      </w:r>
      <w:r>
        <w:rPr>
          <w:b/>
          <w:sz w:val="28"/>
        </w:rPr>
        <w:tab/>
        <w:t>… 20 aut</w:t>
      </w:r>
      <w:r>
        <w:rPr>
          <w:b/>
          <w:sz w:val="28"/>
        </w:rPr>
        <w:tab/>
      </w:r>
      <w:r>
        <w:rPr>
          <w:b/>
          <w:sz w:val="28"/>
        </w:rPr>
        <w:tab/>
        <w:t>_____________________________________</w:t>
      </w:r>
    </w:p>
    <w:p w:rsidR="0014237C" w:rsidRDefault="0014237C" w:rsidP="00131916">
      <w:pPr>
        <w:rPr>
          <w:b/>
          <w:sz w:val="28"/>
        </w:rPr>
      </w:pPr>
      <w:r w:rsidRPr="00B162A2">
        <w:rPr>
          <w:b/>
          <w:noProof/>
          <w:sz w:val="28"/>
          <w:lang w:eastAsia="cs-CZ"/>
        </w:rPr>
        <w:pict>
          <v:shape id="_x0000_i1030" type="#_x0000_t75" style="width:45pt;height:27.75pt;visibility:visible">
            <v:imagedata r:id="rId7" o:title="" grayscale="t" bilevel="t"/>
          </v:shape>
        </w:pict>
      </w:r>
      <w:r>
        <w:rPr>
          <w:b/>
          <w:sz w:val="28"/>
        </w:rPr>
        <w:tab/>
        <w:t>… 4 auta</w:t>
      </w:r>
      <w:r>
        <w:rPr>
          <w:b/>
          <w:sz w:val="28"/>
        </w:rPr>
        <w:tab/>
      </w:r>
      <w:r>
        <w:rPr>
          <w:b/>
          <w:sz w:val="28"/>
        </w:rPr>
        <w:tab/>
      </w:r>
    </w:p>
    <w:p w:rsidR="0014237C" w:rsidRDefault="0014237C" w:rsidP="00131916">
      <w:pPr>
        <w:rPr>
          <w:b/>
          <w:sz w:val="28"/>
        </w:rPr>
      </w:pPr>
      <w:r w:rsidRPr="00F07D0E">
        <w:rPr>
          <w:b/>
          <w:i/>
          <w:sz w:val="28"/>
        </w:rPr>
        <w:t>Odpověď:</w:t>
      </w:r>
      <w:r>
        <w:rPr>
          <w:b/>
          <w:sz w:val="28"/>
        </w:rPr>
        <w:t xml:space="preserve"> _____________________________________________________</w:t>
      </w:r>
    </w:p>
    <w:p w:rsidR="0014237C" w:rsidRPr="00B33C43" w:rsidRDefault="0014237C" w:rsidP="00131916">
      <w:pPr>
        <w:rPr>
          <w:b/>
          <w:bCs/>
        </w:rPr>
      </w:pPr>
    </w:p>
    <w:p w:rsidR="0014237C" w:rsidRDefault="0014237C" w:rsidP="00131916">
      <w:pPr>
        <w:rPr>
          <w:b/>
        </w:rPr>
      </w:pPr>
      <w:r w:rsidRPr="00B162A2">
        <w:rPr>
          <w:b/>
          <w:noProof/>
          <w:lang w:eastAsia="cs-CZ"/>
        </w:rPr>
        <w:pict>
          <v:shape id="Obrázek 1" o:spid="_x0000_i1031" type="#_x0000_t75" alt="MC900437978[1]" style="width:115.5pt;height:99.75pt;visibility:visible">
            <v:imagedata r:id="rId8" o:title=""/>
          </v:shape>
        </w:pict>
      </w:r>
      <w:r w:rsidRPr="00F07D0E">
        <w:rPr>
          <w:b/>
          <w:sz w:val="48"/>
        </w:rPr>
        <w:t>Výborně</w:t>
      </w:r>
      <w:r>
        <w:rPr>
          <w:b/>
        </w:rPr>
        <w:t>!</w:t>
      </w:r>
    </w:p>
    <w:p w:rsidR="0014237C" w:rsidRDefault="0014237C" w:rsidP="00131916">
      <w:pPr>
        <w:rPr>
          <w:b/>
        </w:rPr>
      </w:pPr>
    </w:p>
    <w:p w:rsidR="0014237C" w:rsidRDefault="0014237C" w:rsidP="00131916">
      <w:pPr>
        <w:rPr>
          <w:b/>
        </w:rPr>
      </w:pPr>
    </w:p>
    <w:p w:rsidR="0014237C" w:rsidRDefault="0014237C" w:rsidP="00131916">
      <w:pPr>
        <w:rPr>
          <w:b/>
        </w:rPr>
      </w:pPr>
    </w:p>
    <w:p w:rsidR="0014237C" w:rsidRDefault="0014237C" w:rsidP="00131916">
      <w:pPr>
        <w:rPr>
          <w:b/>
        </w:rPr>
      </w:pPr>
      <w:r>
        <w:rPr>
          <w:b/>
        </w:rPr>
        <w:t>Použité zdroje:</w:t>
      </w:r>
    </w:p>
    <w:p w:rsidR="0014237C" w:rsidRDefault="0014237C" w:rsidP="00131916">
      <w:pPr>
        <w:numPr>
          <w:ilvl w:val="0"/>
          <w:numId w:val="2"/>
        </w:numPr>
        <w:rPr>
          <w:b/>
        </w:rPr>
      </w:pPr>
      <w:r>
        <w:rPr>
          <w:b/>
        </w:rPr>
        <w:t>Galerie Klipart MS Office</w:t>
      </w:r>
    </w:p>
    <w:p w:rsidR="0014237C" w:rsidRDefault="0014237C" w:rsidP="00131916">
      <w:pPr>
        <w:rPr>
          <w:b/>
        </w:rPr>
      </w:pPr>
    </w:p>
    <w:p w:rsidR="0014237C" w:rsidRDefault="0014237C" w:rsidP="00131916">
      <w:pPr>
        <w:rPr>
          <w:b/>
        </w:rPr>
      </w:pPr>
    </w:p>
    <w:p w:rsidR="0014237C" w:rsidRDefault="0014237C"/>
    <w:sectPr w:rsidR="0014237C" w:rsidSect="00104A2B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A91F1A"/>
    <w:multiLevelType w:val="hybridMultilevel"/>
    <w:tmpl w:val="E078EA3A"/>
    <w:lvl w:ilvl="0" w:tplc="7304EF6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BA453E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F2D7C4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FEB874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1CFE7E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2C2FB4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464A6A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C09178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38605A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14E6655"/>
    <w:multiLevelType w:val="hybridMultilevel"/>
    <w:tmpl w:val="E6A842DC"/>
    <w:lvl w:ilvl="0" w:tplc="91B41242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7F33DC6"/>
    <w:multiLevelType w:val="hybridMultilevel"/>
    <w:tmpl w:val="B58C4C6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A667404"/>
    <w:multiLevelType w:val="hybridMultilevel"/>
    <w:tmpl w:val="2D580214"/>
    <w:lvl w:ilvl="0" w:tplc="0394AD48">
      <w:start w:val="1"/>
      <w:numFmt w:val="upp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1916"/>
    <w:rsid w:val="00104A2B"/>
    <w:rsid w:val="00131916"/>
    <w:rsid w:val="0014237C"/>
    <w:rsid w:val="001D0B32"/>
    <w:rsid w:val="00380833"/>
    <w:rsid w:val="005D791A"/>
    <w:rsid w:val="007C2786"/>
    <w:rsid w:val="00837A50"/>
    <w:rsid w:val="008C76F3"/>
    <w:rsid w:val="009B6A2B"/>
    <w:rsid w:val="009D5DD1"/>
    <w:rsid w:val="00B162A2"/>
    <w:rsid w:val="00B33C43"/>
    <w:rsid w:val="00E007E4"/>
    <w:rsid w:val="00EC3673"/>
    <w:rsid w:val="00F07D0E"/>
    <w:rsid w:val="00F97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91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319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131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319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79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214</Words>
  <Characters>1268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</dc:creator>
  <cp:keywords/>
  <dc:description/>
  <cp:lastModifiedBy>DUM</cp:lastModifiedBy>
  <cp:revision>2</cp:revision>
  <dcterms:created xsi:type="dcterms:W3CDTF">2015-01-03T19:27:00Z</dcterms:created>
  <dcterms:modified xsi:type="dcterms:W3CDTF">2015-01-03T19:27:00Z</dcterms:modified>
</cp:coreProperties>
</file>