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5B636A" w:rsidP="00F05515">
            <w:pPr>
              <w:pStyle w:val="Bezmezer1"/>
              <w:rPr>
                <w:sz w:val="24"/>
              </w:rPr>
            </w:pPr>
            <w:r w:rsidRPr="00F900FA">
              <w:rPr>
                <w:sz w:val="24"/>
              </w:rPr>
              <w:t>III/2 Inovace a zkvalitnění výuky prostřednictvím ICT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Matematika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Slovní úlohy pro I. stupeň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Zimní radovánky 1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32EC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VY_32_INOVACE_04_16</w:t>
            </w:r>
            <w:bookmarkStart w:id="0" w:name="_GoBack"/>
            <w:bookmarkEnd w:id="0"/>
            <w:r w:rsidR="00F05515">
              <w:rPr>
                <w:b/>
                <w:sz w:val="24"/>
              </w:rPr>
              <w:t>_M</w:t>
            </w:r>
            <w:r w:rsidR="005B636A" w:rsidRPr="00F900FA">
              <w:rPr>
                <w:b/>
                <w:sz w:val="24"/>
              </w:rPr>
              <w:t>_</w:t>
            </w:r>
            <w:r w:rsidR="00F05515">
              <w:rPr>
                <w:b/>
                <w:sz w:val="24"/>
              </w:rPr>
              <w:t>Zimní radovánky 1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F05515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23. 12. 2014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Default="00F05515" w:rsidP="00F05515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 xml:space="preserve">Tento materiál slouží k opakování malé násobilky a sčítání </w:t>
            </w:r>
            <w:r w:rsidR="00D02214">
              <w:rPr>
                <w:sz w:val="24"/>
              </w:rPr>
              <w:t>jednociferných a dvojciferných čísel v rámci slovních úloh.</w:t>
            </w: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Default="00F05515" w:rsidP="00F05515">
            <w:pPr>
              <w:pStyle w:val="Bezmezer1"/>
              <w:rPr>
                <w:sz w:val="24"/>
              </w:rPr>
            </w:pPr>
          </w:p>
          <w:p w:rsidR="00F05515" w:rsidRPr="00F900FA" w:rsidRDefault="00F05515" w:rsidP="00F05515">
            <w:pPr>
              <w:pStyle w:val="Bezmezer1"/>
              <w:rPr>
                <w:sz w:val="24"/>
              </w:rPr>
            </w:pPr>
          </w:p>
        </w:tc>
      </w:tr>
    </w:tbl>
    <w:p w:rsidR="00F05515" w:rsidRDefault="00F05515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123825</wp:posOffset>
            </wp:positionH>
            <wp:positionV relativeFrom="paragraph">
              <wp:posOffset>-8255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05515" w:rsidRPr="006904DB" w:rsidRDefault="006B4C76" w:rsidP="00120B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4DB">
        <w:rPr>
          <w:rFonts w:ascii="Times New Roman" w:hAnsi="Times New Roman"/>
          <w:b/>
          <w:noProof/>
          <w:sz w:val="24"/>
          <w:szCs w:val="24"/>
          <w:lang w:eastAsia="cs-CZ"/>
        </w:rPr>
        <w:lastRenderedPageBreak/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-664176</wp:posOffset>
            </wp:positionH>
            <wp:positionV relativeFrom="paragraph">
              <wp:posOffset>664310</wp:posOffset>
            </wp:positionV>
            <wp:extent cx="1135981" cy="1684421"/>
            <wp:effectExtent l="19050" t="0" r="7019" b="0"/>
            <wp:wrapNone/>
            <wp:docPr id="11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981" cy="1684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904DB"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5237480</wp:posOffset>
            </wp:positionH>
            <wp:positionV relativeFrom="paragraph">
              <wp:posOffset>544830</wp:posOffset>
            </wp:positionV>
            <wp:extent cx="1132205" cy="1692910"/>
            <wp:effectExtent l="19050" t="0" r="0" b="0"/>
            <wp:wrapNone/>
            <wp:docPr id="10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7350" w:rsidRPr="006904DB">
        <w:rPr>
          <w:rFonts w:ascii="Times New Roman" w:hAnsi="Times New Roman"/>
          <w:b/>
          <w:sz w:val="24"/>
          <w:szCs w:val="24"/>
        </w:rPr>
        <w:t>Jednoho zimního odpoledne se Jáchym rozhodl, že půjde s kamarády ven. Venku bylo hodně sněhu, proto se rozhodli, že půjdou sáňkovat. Jáchym měl s sebou 2 pekáče a jedny sáně. Lukáš, Oliver a Petr měli každý po 4 zimních vozidlech. Justýna, Žofka a Valérie měla každá 1 pekáč. Justýna ovšem s sebou vzala ještě svého bratra, který měl s sebou dokonce 5 zimních vozidel.</w:t>
      </w:r>
    </w:p>
    <w:p w:rsidR="00D87350" w:rsidRPr="006904DB" w:rsidRDefault="006B4C76" w:rsidP="00120B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904DB">
        <w:rPr>
          <w:rFonts w:ascii="Times New Roman" w:hAnsi="Times New Roman"/>
          <w:b/>
          <w:noProof/>
          <w:sz w:val="24"/>
          <w:szCs w:val="24"/>
          <w:lang w:eastAsia="cs-CZ"/>
        </w:rPr>
        <w:t xml:space="preserve"> </w:t>
      </w:r>
    </w:p>
    <w:p w:rsidR="00120B8E" w:rsidRDefault="00120B8E" w:rsidP="00120B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120B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B4C76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D87350">
        <w:rPr>
          <w:rFonts w:ascii="Times New Roman" w:hAnsi="Times New Roman"/>
          <w:sz w:val="24"/>
          <w:szCs w:val="24"/>
        </w:rPr>
        <w:t>Kolik kamarádů se společně vydalo ven?</w:t>
      </w: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B4C76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5372735</wp:posOffset>
            </wp:positionH>
            <wp:positionV relativeFrom="paragraph">
              <wp:posOffset>135255</wp:posOffset>
            </wp:positionV>
            <wp:extent cx="1132205" cy="1692910"/>
            <wp:effectExtent l="19050" t="0" r="0" b="0"/>
            <wp:wrapNone/>
            <wp:docPr id="9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69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B8E" w:rsidRDefault="006B4C76" w:rsidP="006B4C7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-664177</wp:posOffset>
            </wp:positionH>
            <wp:positionV relativeFrom="paragraph">
              <wp:posOffset>70351</wp:posOffset>
            </wp:positionV>
            <wp:extent cx="1128361" cy="1684421"/>
            <wp:effectExtent l="19050" t="0" r="0" b="0"/>
            <wp:wrapNone/>
            <wp:docPr id="6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361" cy="1684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Kolik měli dohromady </w:t>
      </w:r>
      <w:r w:rsidR="00120B8E">
        <w:rPr>
          <w:rFonts w:ascii="Times New Roman" w:hAnsi="Times New Roman"/>
          <w:sz w:val="24"/>
          <w:szCs w:val="24"/>
        </w:rPr>
        <w:t xml:space="preserve">naši kamarádi </w:t>
      </w:r>
      <w:r>
        <w:rPr>
          <w:rFonts w:ascii="Times New Roman" w:hAnsi="Times New Roman"/>
          <w:sz w:val="24"/>
          <w:szCs w:val="24"/>
        </w:rPr>
        <w:t>zimních vozidel?</w:t>
      </w: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904DB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040" behindDoc="1" locked="0" layoutInCell="1" allowOverlap="1">
            <wp:simplePos x="0" y="0"/>
            <wp:positionH relativeFrom="column">
              <wp:posOffset>5563870</wp:posOffset>
            </wp:positionH>
            <wp:positionV relativeFrom="paragraph">
              <wp:posOffset>69215</wp:posOffset>
            </wp:positionV>
            <wp:extent cx="1131570" cy="1686560"/>
            <wp:effectExtent l="19050" t="0" r="0" b="0"/>
            <wp:wrapNone/>
            <wp:docPr id="8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4C76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-904240</wp:posOffset>
            </wp:positionH>
            <wp:positionV relativeFrom="paragraph">
              <wp:posOffset>81280</wp:posOffset>
            </wp:positionV>
            <wp:extent cx="1135380" cy="1684020"/>
            <wp:effectExtent l="19050" t="0" r="7620" b="0"/>
            <wp:wrapNone/>
            <wp:docPr id="5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20B8E" w:rsidRDefault="00120B8E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904DB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5563870</wp:posOffset>
            </wp:positionH>
            <wp:positionV relativeFrom="paragraph">
              <wp:posOffset>19050</wp:posOffset>
            </wp:positionV>
            <wp:extent cx="1131570" cy="1686560"/>
            <wp:effectExtent l="19050" t="0" r="0" b="0"/>
            <wp:wrapNone/>
            <wp:docPr id="7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570" cy="16865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B4C76"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-896511</wp:posOffset>
            </wp:positionH>
            <wp:positionV relativeFrom="paragraph">
              <wp:posOffset>114037</wp:posOffset>
            </wp:positionV>
            <wp:extent cx="1131833" cy="1686910"/>
            <wp:effectExtent l="19050" t="0" r="0" b="0"/>
            <wp:wrapNone/>
            <wp:docPr id="1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1833" cy="1686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7350">
        <w:rPr>
          <w:rFonts w:ascii="Times New Roman" w:hAnsi="Times New Roman"/>
          <w:sz w:val="24"/>
          <w:szCs w:val="24"/>
        </w:rPr>
        <w:t xml:space="preserve">Na stráni bylo dalších 9 dětí, kteří měli každý po 4 vozidlech. Kolik </w:t>
      </w:r>
      <w:r w:rsidR="00120B8E">
        <w:rPr>
          <w:rFonts w:ascii="Times New Roman" w:hAnsi="Times New Roman"/>
          <w:sz w:val="24"/>
          <w:szCs w:val="24"/>
        </w:rPr>
        <w:t xml:space="preserve">bylo na stráni vozidel, včetně vozidel našich kamarádů? </w:t>
      </w: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8165A" w:rsidRDefault="0058165A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D87350" w:rsidP="00D873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87350" w:rsidRDefault="006904DB" w:rsidP="006904DB">
      <w:pPr>
        <w:tabs>
          <w:tab w:val="left" w:pos="7945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D87350" w:rsidRDefault="00D87350" w:rsidP="00D873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87350" w:rsidRPr="00D87350" w:rsidRDefault="006B4C76" w:rsidP="00D8735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5231130</wp:posOffset>
            </wp:positionH>
            <wp:positionV relativeFrom="paragraph">
              <wp:posOffset>24130</wp:posOffset>
            </wp:positionV>
            <wp:extent cx="1135380" cy="1684020"/>
            <wp:effectExtent l="19050" t="0" r="7620" b="0"/>
            <wp:wrapNone/>
            <wp:docPr id="3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5380" cy="168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-656556</wp:posOffset>
            </wp:positionH>
            <wp:positionV relativeFrom="paragraph">
              <wp:posOffset>24464</wp:posOffset>
            </wp:positionV>
            <wp:extent cx="1128361" cy="1684421"/>
            <wp:effectExtent l="19050" t="0" r="0" b="0"/>
            <wp:wrapNone/>
            <wp:docPr id="4" name="Picture 0" descr="snowflake-matt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owflake-matt-md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8361" cy="1684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165A" w:rsidRDefault="0058165A"/>
    <w:p w:rsidR="0058165A" w:rsidRDefault="0058165A">
      <w:pPr>
        <w:spacing w:after="0" w:line="240" w:lineRule="auto"/>
      </w:pPr>
      <w:r>
        <w:br w:type="page"/>
      </w:r>
    </w:p>
    <w:p w:rsidR="00737EC9" w:rsidRPr="0058165A" w:rsidRDefault="0058165A">
      <w:pPr>
        <w:rPr>
          <w:rFonts w:ascii="Times New Roman" w:hAnsi="Times New Roman"/>
          <w:b/>
          <w:sz w:val="24"/>
        </w:rPr>
      </w:pPr>
      <w:r w:rsidRPr="0058165A">
        <w:rPr>
          <w:rFonts w:ascii="Times New Roman" w:hAnsi="Times New Roman"/>
          <w:b/>
          <w:sz w:val="24"/>
        </w:rPr>
        <w:lastRenderedPageBreak/>
        <w:t>Použité zdroje:</w:t>
      </w:r>
    </w:p>
    <w:p w:rsidR="0058165A" w:rsidRPr="0058165A" w:rsidRDefault="0058165A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www.clker.com</w:t>
      </w:r>
    </w:p>
    <w:p w:rsidR="0058165A" w:rsidRDefault="0058165A"/>
    <w:sectPr w:rsidR="0058165A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05515"/>
    <w:rsid w:val="000532A8"/>
    <w:rsid w:val="000D10FB"/>
    <w:rsid w:val="00120B8E"/>
    <w:rsid w:val="0058165A"/>
    <w:rsid w:val="005B636A"/>
    <w:rsid w:val="006325CD"/>
    <w:rsid w:val="00654DB9"/>
    <w:rsid w:val="006904DB"/>
    <w:rsid w:val="006B4C76"/>
    <w:rsid w:val="00737EC9"/>
    <w:rsid w:val="00846C87"/>
    <w:rsid w:val="008E3813"/>
    <w:rsid w:val="00AA68D7"/>
    <w:rsid w:val="00B07B40"/>
    <w:rsid w:val="00B32EC7"/>
    <w:rsid w:val="00B770D6"/>
    <w:rsid w:val="00BB7CFF"/>
    <w:rsid w:val="00CE7CE1"/>
    <w:rsid w:val="00D02214"/>
    <w:rsid w:val="00D87350"/>
    <w:rsid w:val="00E438F6"/>
    <w:rsid w:val="00E8737E"/>
    <w:rsid w:val="00EB5B19"/>
    <w:rsid w:val="00F05515"/>
    <w:rsid w:val="00F900FA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10F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24</TotalTime>
  <Pages>3</Pages>
  <Words>185</Words>
  <Characters>1094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ZŠ Brána</cp:lastModifiedBy>
  <cp:revision>9</cp:revision>
  <dcterms:created xsi:type="dcterms:W3CDTF">2014-12-23T12:46:00Z</dcterms:created>
  <dcterms:modified xsi:type="dcterms:W3CDTF">2015-01-06T10:18:00Z</dcterms:modified>
</cp:coreProperties>
</file>