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page" w:horzAnchor="margin" w:tblpXSpec="center" w:tblpY="3774"/>
        <w:tblW w:w="8367" w:type="dxa"/>
        <w:tblCellMar>
          <w:left w:w="0" w:type="dxa"/>
          <w:right w:w="0" w:type="dxa"/>
        </w:tblCellMar>
        <w:tblLook w:val="0420"/>
      </w:tblPr>
      <w:tblGrid>
        <w:gridCol w:w="2129"/>
        <w:gridCol w:w="6238"/>
      </w:tblGrid>
      <w:tr w:rsidR="005B636A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5B636A" w:rsidP="00E438F6">
            <w:pPr>
              <w:pStyle w:val="Bezmezer1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NÁZEV ŠKOLY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EB5B19" w:rsidP="00EB5B19">
            <w:pPr>
              <w:pStyle w:val="Bezmezer1"/>
              <w:rPr>
                <w:sz w:val="24"/>
              </w:rPr>
            </w:pPr>
            <w:r w:rsidRPr="00EB5B19">
              <w:rPr>
                <w:sz w:val="24"/>
              </w:rPr>
              <w:t>BRÁNA, základní škola a mateřská škola </w:t>
            </w:r>
            <w:r w:rsidRPr="00EB5B19">
              <w:rPr>
                <w:sz w:val="24"/>
              </w:rPr>
              <w:br/>
            </w:r>
            <w:proofErr w:type="spellStart"/>
            <w:r w:rsidRPr="00EB5B19">
              <w:rPr>
                <w:sz w:val="24"/>
              </w:rPr>
              <w:t>Kollárova</w:t>
            </w:r>
            <w:proofErr w:type="spellEnd"/>
            <w:r w:rsidRPr="00EB5B19">
              <w:rPr>
                <w:sz w:val="24"/>
              </w:rPr>
              <w:t xml:space="preserve"> 456, 509 01 Nová Paka</w:t>
            </w:r>
          </w:p>
        </w:tc>
      </w:tr>
      <w:tr w:rsidR="005B636A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5B636A" w:rsidP="00E438F6">
            <w:pPr>
              <w:pStyle w:val="Bezmezer1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ČÍSLO PROJEKTU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EB5B19" w:rsidP="00E438F6">
            <w:pPr>
              <w:pStyle w:val="Bezmezer1"/>
              <w:rPr>
                <w:sz w:val="24"/>
              </w:rPr>
            </w:pPr>
            <w:r w:rsidRPr="00EB5B19">
              <w:rPr>
                <w:sz w:val="24"/>
              </w:rPr>
              <w:t>CZ.1.07/1.4.00/21.3750</w:t>
            </w:r>
          </w:p>
        </w:tc>
      </w:tr>
      <w:tr w:rsidR="005B636A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5B636A" w:rsidP="00E438F6">
            <w:pPr>
              <w:pStyle w:val="Bezmezer1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NÁZEV PROJEKTU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EB5B19" w:rsidRDefault="00EB5B19" w:rsidP="00E438F6">
            <w:pPr>
              <w:pStyle w:val="Bezmezer1"/>
              <w:rPr>
                <w:sz w:val="24"/>
              </w:rPr>
            </w:pPr>
            <w:r w:rsidRPr="00EB5B19">
              <w:rPr>
                <w:sz w:val="24"/>
              </w:rPr>
              <w:t>Rozvoj čtení a práce s informacemi</w:t>
            </w:r>
          </w:p>
        </w:tc>
      </w:tr>
      <w:tr w:rsidR="005B636A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5B636A" w:rsidP="00E438F6">
            <w:pPr>
              <w:pStyle w:val="Bezmezer1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ČÍSLO A NÁZEV KLÍČOVÉ AKTIVITY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770D6" w:rsidRPr="00F900FA" w:rsidRDefault="005B636A" w:rsidP="00F05515">
            <w:pPr>
              <w:pStyle w:val="Bezmezer1"/>
              <w:rPr>
                <w:sz w:val="24"/>
              </w:rPr>
            </w:pPr>
            <w:r w:rsidRPr="00F900FA">
              <w:rPr>
                <w:sz w:val="24"/>
              </w:rPr>
              <w:t>III/2 Inovace a zkvalitnění výuky prostřednictvím ICT</w:t>
            </w:r>
          </w:p>
        </w:tc>
      </w:tr>
      <w:tr w:rsidR="005B636A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5B636A" w:rsidP="00E438F6">
            <w:pPr>
              <w:pStyle w:val="Bezmezer1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AUTOR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BB7CFF" w:rsidP="00E438F6">
            <w:pPr>
              <w:pStyle w:val="Bezmezer1"/>
              <w:rPr>
                <w:sz w:val="24"/>
              </w:rPr>
            </w:pPr>
            <w:r>
              <w:rPr>
                <w:sz w:val="24"/>
              </w:rPr>
              <w:t xml:space="preserve">Pavlína </w:t>
            </w:r>
            <w:proofErr w:type="spellStart"/>
            <w:r>
              <w:rPr>
                <w:sz w:val="24"/>
              </w:rPr>
              <w:t>Bulušková</w:t>
            </w:r>
            <w:proofErr w:type="spellEnd"/>
          </w:p>
        </w:tc>
      </w:tr>
      <w:tr w:rsidR="005B636A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5B636A" w:rsidP="00E438F6">
            <w:pPr>
              <w:pStyle w:val="Bezmezer1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PŘEDMĚT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F05515" w:rsidP="00E438F6">
            <w:pPr>
              <w:pStyle w:val="Bezmezer1"/>
              <w:rPr>
                <w:sz w:val="24"/>
              </w:rPr>
            </w:pPr>
            <w:r>
              <w:rPr>
                <w:sz w:val="24"/>
              </w:rPr>
              <w:t>Matematika</w:t>
            </w:r>
          </w:p>
        </w:tc>
      </w:tr>
      <w:tr w:rsidR="00B770D6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770D6" w:rsidRPr="00F900FA" w:rsidRDefault="00B770D6" w:rsidP="00E438F6">
            <w:pPr>
              <w:pStyle w:val="Bezmezer1"/>
              <w:rPr>
                <w:b/>
                <w:sz w:val="24"/>
              </w:rPr>
            </w:pPr>
            <w:r>
              <w:rPr>
                <w:b/>
                <w:sz w:val="24"/>
              </w:rPr>
              <w:t>TÉMATICKÝ OKRUH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770D6" w:rsidRPr="00F900FA" w:rsidRDefault="00F05515" w:rsidP="00E438F6">
            <w:pPr>
              <w:pStyle w:val="Bezmezer1"/>
              <w:rPr>
                <w:sz w:val="24"/>
              </w:rPr>
            </w:pPr>
            <w:r>
              <w:rPr>
                <w:sz w:val="24"/>
              </w:rPr>
              <w:t>Slovní úlohy pro I. stupeň</w:t>
            </w:r>
          </w:p>
        </w:tc>
      </w:tr>
      <w:tr w:rsidR="005B636A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846C87" w:rsidP="00E438F6">
            <w:pPr>
              <w:pStyle w:val="Bezmezer1"/>
              <w:rPr>
                <w:b/>
                <w:sz w:val="24"/>
              </w:rPr>
            </w:pPr>
            <w:r>
              <w:rPr>
                <w:b/>
                <w:sz w:val="24"/>
              </w:rPr>
              <w:t>NÁZEV DUM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F05515" w:rsidP="00E438F6">
            <w:pPr>
              <w:pStyle w:val="Bezmezer1"/>
              <w:rPr>
                <w:sz w:val="24"/>
              </w:rPr>
            </w:pPr>
            <w:r>
              <w:rPr>
                <w:sz w:val="24"/>
              </w:rPr>
              <w:t xml:space="preserve">Zimní radovánky </w:t>
            </w:r>
            <w:r w:rsidR="003A739E">
              <w:rPr>
                <w:sz w:val="24"/>
              </w:rPr>
              <w:t>2</w:t>
            </w:r>
          </w:p>
        </w:tc>
      </w:tr>
      <w:tr w:rsidR="00E438F6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438F6" w:rsidRPr="00F900FA" w:rsidRDefault="00E438F6" w:rsidP="00E438F6">
            <w:pPr>
              <w:pStyle w:val="Bezmezer1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ROČNÍK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438F6" w:rsidRPr="00F900FA" w:rsidRDefault="003A739E" w:rsidP="00E438F6">
            <w:pPr>
              <w:pStyle w:val="Bezmezer1"/>
              <w:rPr>
                <w:sz w:val="24"/>
              </w:rPr>
            </w:pPr>
            <w:r>
              <w:rPr>
                <w:sz w:val="24"/>
              </w:rPr>
              <w:t>4.</w:t>
            </w:r>
          </w:p>
        </w:tc>
      </w:tr>
      <w:tr w:rsidR="005B636A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5B636A" w:rsidP="00E438F6">
            <w:pPr>
              <w:pStyle w:val="Bezmezer1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ČÍSLO MATERIÁLU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BE4A27" w:rsidP="00E438F6">
            <w:pPr>
              <w:pStyle w:val="Bezmezer1"/>
              <w:rPr>
                <w:b/>
                <w:sz w:val="24"/>
              </w:rPr>
            </w:pPr>
            <w:r>
              <w:rPr>
                <w:b/>
                <w:sz w:val="24"/>
              </w:rPr>
              <w:t>VY_32_INOVACE_04_17</w:t>
            </w:r>
            <w:bookmarkStart w:id="0" w:name="_GoBack"/>
            <w:bookmarkEnd w:id="0"/>
            <w:r w:rsidR="00F05515">
              <w:rPr>
                <w:b/>
                <w:sz w:val="24"/>
              </w:rPr>
              <w:t>_M</w:t>
            </w:r>
            <w:r w:rsidR="005B636A" w:rsidRPr="00F900FA">
              <w:rPr>
                <w:b/>
                <w:sz w:val="24"/>
              </w:rPr>
              <w:t>_</w:t>
            </w:r>
            <w:r w:rsidR="00F05515">
              <w:rPr>
                <w:b/>
                <w:sz w:val="24"/>
              </w:rPr>
              <w:t xml:space="preserve">Zimní radovánky </w:t>
            </w:r>
            <w:r w:rsidR="00645200">
              <w:rPr>
                <w:b/>
                <w:sz w:val="24"/>
              </w:rPr>
              <w:t>2</w:t>
            </w:r>
          </w:p>
        </w:tc>
      </w:tr>
      <w:tr w:rsidR="005B636A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5B636A" w:rsidP="00E438F6">
            <w:pPr>
              <w:pStyle w:val="Bezmezer1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DATUM TVORBY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F05515" w:rsidP="00E438F6">
            <w:pPr>
              <w:pStyle w:val="Bezmezer1"/>
              <w:rPr>
                <w:sz w:val="24"/>
              </w:rPr>
            </w:pPr>
            <w:r>
              <w:rPr>
                <w:sz w:val="24"/>
              </w:rPr>
              <w:t>23. 12. 2014</w:t>
            </w:r>
          </w:p>
        </w:tc>
      </w:tr>
      <w:tr w:rsidR="005B636A" w:rsidRPr="00F900FA">
        <w:trPr>
          <w:trHeight w:val="3073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5B636A" w:rsidRPr="00F900FA" w:rsidRDefault="005B636A" w:rsidP="00E438F6">
            <w:pPr>
              <w:pStyle w:val="Bezmezer1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ANOTACE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5B636A" w:rsidRDefault="00F05515" w:rsidP="00F05515">
            <w:pPr>
              <w:pStyle w:val="Bezmezer1"/>
              <w:rPr>
                <w:sz w:val="24"/>
              </w:rPr>
            </w:pPr>
            <w:r>
              <w:rPr>
                <w:sz w:val="24"/>
              </w:rPr>
              <w:t>Tento materiál slouží k opakování malé násobilky a sčítání a odčítání dvojciferných čísel v rámci slovních úloh.</w:t>
            </w:r>
          </w:p>
          <w:p w:rsidR="00F05515" w:rsidRDefault="00F05515" w:rsidP="00F05515">
            <w:pPr>
              <w:pStyle w:val="Bezmezer1"/>
              <w:rPr>
                <w:sz w:val="24"/>
              </w:rPr>
            </w:pPr>
          </w:p>
          <w:p w:rsidR="00F05515" w:rsidRDefault="00F05515" w:rsidP="00F05515">
            <w:pPr>
              <w:pStyle w:val="Bezmezer1"/>
              <w:rPr>
                <w:sz w:val="24"/>
              </w:rPr>
            </w:pPr>
          </w:p>
          <w:p w:rsidR="00F05515" w:rsidRDefault="00F05515" w:rsidP="00F05515">
            <w:pPr>
              <w:pStyle w:val="Bezmezer1"/>
              <w:rPr>
                <w:sz w:val="24"/>
              </w:rPr>
            </w:pPr>
          </w:p>
          <w:p w:rsidR="00F05515" w:rsidRDefault="00F05515" w:rsidP="00F05515">
            <w:pPr>
              <w:pStyle w:val="Bezmezer1"/>
              <w:rPr>
                <w:sz w:val="24"/>
              </w:rPr>
            </w:pPr>
          </w:p>
          <w:p w:rsidR="00F05515" w:rsidRDefault="00F05515" w:rsidP="00F05515">
            <w:pPr>
              <w:pStyle w:val="Bezmezer1"/>
              <w:rPr>
                <w:sz w:val="24"/>
              </w:rPr>
            </w:pPr>
          </w:p>
          <w:p w:rsidR="00F05515" w:rsidRDefault="00F05515" w:rsidP="00F05515">
            <w:pPr>
              <w:pStyle w:val="Bezmezer1"/>
              <w:rPr>
                <w:sz w:val="24"/>
              </w:rPr>
            </w:pPr>
          </w:p>
          <w:p w:rsidR="00F05515" w:rsidRDefault="00F05515" w:rsidP="00F05515">
            <w:pPr>
              <w:pStyle w:val="Bezmezer1"/>
              <w:rPr>
                <w:sz w:val="24"/>
              </w:rPr>
            </w:pPr>
          </w:p>
          <w:p w:rsidR="00F05515" w:rsidRPr="00F900FA" w:rsidRDefault="00F05515" w:rsidP="00F05515">
            <w:pPr>
              <w:pStyle w:val="Bezmezer1"/>
              <w:rPr>
                <w:sz w:val="24"/>
              </w:rPr>
            </w:pPr>
          </w:p>
        </w:tc>
      </w:tr>
    </w:tbl>
    <w:p w:rsidR="00F05515" w:rsidRDefault="00F05515">
      <w:r>
        <w:rPr>
          <w:noProof/>
          <w:lang w:eastAsia="cs-CZ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margin">
              <wp:posOffset>123825</wp:posOffset>
            </wp:positionH>
            <wp:positionV relativeFrom="paragraph">
              <wp:posOffset>-8255</wp:posOffset>
            </wp:positionV>
            <wp:extent cx="5433060" cy="1049655"/>
            <wp:effectExtent l="19050" t="0" r="0" b="0"/>
            <wp:wrapSquare wrapText="bothSides"/>
            <wp:docPr id="2" name="Picture 3" descr="Popis: H:\!Dokumenty\!Gympl\!projekty\!!OP VK\publicita\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opis: H:\!Dokumenty\!Gympl\!projekty\!!OP VK\publicita\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3060" cy="1049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05515" w:rsidRPr="006904DB" w:rsidRDefault="00523229" w:rsidP="00120B8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  <w:lang w:eastAsia="cs-CZ"/>
        </w:rPr>
        <w:lastRenderedPageBreak/>
        <w:drawing>
          <wp:anchor distT="0" distB="0" distL="114300" distR="114300" simplePos="0" relativeHeight="251677184" behindDoc="1" locked="0" layoutInCell="1" allowOverlap="1">
            <wp:simplePos x="0" y="0"/>
            <wp:positionH relativeFrom="column">
              <wp:posOffset>-673735</wp:posOffset>
            </wp:positionH>
            <wp:positionV relativeFrom="paragraph">
              <wp:posOffset>842645</wp:posOffset>
            </wp:positionV>
            <wp:extent cx="1140460" cy="1682115"/>
            <wp:effectExtent l="19050" t="0" r="2540" b="0"/>
            <wp:wrapNone/>
            <wp:docPr id="11" name="Picture 0" descr="snowflake-matt-m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nowflake-matt-md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0460" cy="16821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75136" behindDoc="1" locked="0" layoutInCell="1" allowOverlap="1">
            <wp:simplePos x="0" y="0"/>
            <wp:positionH relativeFrom="column">
              <wp:posOffset>5244465</wp:posOffset>
            </wp:positionH>
            <wp:positionV relativeFrom="paragraph">
              <wp:posOffset>725170</wp:posOffset>
            </wp:positionV>
            <wp:extent cx="1127760" cy="1690370"/>
            <wp:effectExtent l="19050" t="0" r="0" b="0"/>
            <wp:wrapNone/>
            <wp:docPr id="10" name="Picture 0" descr="snowflake-matt-m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nowflake-matt-md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6903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87350" w:rsidRPr="006904DB">
        <w:rPr>
          <w:rFonts w:ascii="Times New Roman" w:hAnsi="Times New Roman"/>
          <w:b/>
          <w:sz w:val="24"/>
          <w:szCs w:val="24"/>
        </w:rPr>
        <w:t xml:space="preserve">Jednoho zimního odpoledne se </w:t>
      </w:r>
      <w:r>
        <w:rPr>
          <w:rFonts w:ascii="Times New Roman" w:hAnsi="Times New Roman"/>
          <w:b/>
          <w:sz w:val="24"/>
          <w:szCs w:val="24"/>
        </w:rPr>
        <w:t>Samuel</w:t>
      </w:r>
      <w:r w:rsidR="00D87350" w:rsidRPr="006904DB">
        <w:rPr>
          <w:rFonts w:ascii="Times New Roman" w:hAnsi="Times New Roman"/>
          <w:b/>
          <w:sz w:val="24"/>
          <w:szCs w:val="24"/>
        </w:rPr>
        <w:t xml:space="preserve"> rozhodl, že půjde s kamarády ven. Venku bylo hodně sněhu, proto se rozhodli, že </w:t>
      </w:r>
      <w:r>
        <w:rPr>
          <w:rFonts w:ascii="Times New Roman" w:hAnsi="Times New Roman"/>
          <w:b/>
          <w:sz w:val="24"/>
          <w:szCs w:val="24"/>
        </w:rPr>
        <w:t>půjdou stavět sněhuláky</w:t>
      </w:r>
      <w:r w:rsidR="00D87350" w:rsidRPr="006904DB">
        <w:rPr>
          <w:rFonts w:ascii="Times New Roman" w:hAnsi="Times New Roman"/>
          <w:b/>
          <w:sz w:val="24"/>
          <w:szCs w:val="24"/>
        </w:rPr>
        <w:t xml:space="preserve">. </w:t>
      </w:r>
      <w:r>
        <w:rPr>
          <w:rFonts w:ascii="Times New Roman" w:hAnsi="Times New Roman"/>
          <w:b/>
          <w:sz w:val="24"/>
          <w:szCs w:val="24"/>
        </w:rPr>
        <w:t>Samuel</w:t>
      </w:r>
      <w:r w:rsidR="00D87350" w:rsidRPr="006904DB">
        <w:rPr>
          <w:rFonts w:ascii="Times New Roman" w:hAnsi="Times New Roman"/>
          <w:b/>
          <w:sz w:val="24"/>
          <w:szCs w:val="24"/>
        </w:rPr>
        <w:t xml:space="preserve"> měl s sebou </w:t>
      </w:r>
      <w:r w:rsidR="00645200">
        <w:rPr>
          <w:rFonts w:ascii="Times New Roman" w:hAnsi="Times New Roman"/>
          <w:b/>
          <w:sz w:val="24"/>
          <w:szCs w:val="24"/>
        </w:rPr>
        <w:t>12</w:t>
      </w:r>
      <w:r>
        <w:rPr>
          <w:rFonts w:ascii="Times New Roman" w:hAnsi="Times New Roman"/>
          <w:b/>
          <w:sz w:val="24"/>
          <w:szCs w:val="24"/>
        </w:rPr>
        <w:t xml:space="preserve"> uhlíků na knoflíky pro každého sněhuláka</w:t>
      </w:r>
      <w:r w:rsidR="00D87350" w:rsidRPr="006904DB">
        <w:rPr>
          <w:rFonts w:ascii="Times New Roman" w:hAnsi="Times New Roman"/>
          <w:b/>
          <w:sz w:val="24"/>
          <w:szCs w:val="24"/>
        </w:rPr>
        <w:t xml:space="preserve">. </w:t>
      </w:r>
      <w:r>
        <w:rPr>
          <w:rFonts w:ascii="Times New Roman" w:hAnsi="Times New Roman"/>
          <w:b/>
          <w:sz w:val="24"/>
          <w:szCs w:val="24"/>
        </w:rPr>
        <w:t>Karolína</w:t>
      </w:r>
      <w:r w:rsidR="00D87350" w:rsidRPr="006904DB">
        <w:rPr>
          <w:rFonts w:ascii="Times New Roman" w:hAnsi="Times New Roman"/>
          <w:b/>
          <w:sz w:val="24"/>
          <w:szCs w:val="24"/>
        </w:rPr>
        <w:t xml:space="preserve"> a </w:t>
      </w:r>
      <w:r w:rsidR="00060946">
        <w:rPr>
          <w:rFonts w:ascii="Times New Roman" w:hAnsi="Times New Roman"/>
          <w:b/>
          <w:sz w:val="24"/>
          <w:szCs w:val="24"/>
        </w:rPr>
        <w:t>Marek měli</w:t>
      </w:r>
      <w:r w:rsidR="00645200">
        <w:rPr>
          <w:rFonts w:ascii="Times New Roman" w:hAnsi="Times New Roman"/>
          <w:b/>
          <w:sz w:val="24"/>
          <w:szCs w:val="24"/>
        </w:rPr>
        <w:t xml:space="preserve"> spolu</w:t>
      </w:r>
      <w:r w:rsidR="0011246B">
        <w:rPr>
          <w:rFonts w:ascii="Times New Roman" w:hAnsi="Times New Roman"/>
          <w:b/>
          <w:sz w:val="24"/>
          <w:szCs w:val="24"/>
        </w:rPr>
        <w:t xml:space="preserve"> mrkev</w:t>
      </w:r>
      <w:r>
        <w:rPr>
          <w:rFonts w:ascii="Times New Roman" w:hAnsi="Times New Roman"/>
          <w:b/>
          <w:sz w:val="24"/>
          <w:szCs w:val="24"/>
        </w:rPr>
        <w:t xml:space="preserve"> pro každého sněhu</w:t>
      </w:r>
      <w:r w:rsidR="00986CE3">
        <w:rPr>
          <w:rFonts w:ascii="Times New Roman" w:hAnsi="Times New Roman"/>
          <w:b/>
          <w:sz w:val="24"/>
          <w:szCs w:val="24"/>
        </w:rPr>
        <w:t>l</w:t>
      </w:r>
      <w:r>
        <w:rPr>
          <w:rFonts w:ascii="Times New Roman" w:hAnsi="Times New Roman"/>
          <w:b/>
          <w:sz w:val="24"/>
          <w:szCs w:val="24"/>
        </w:rPr>
        <w:t>áka</w:t>
      </w:r>
      <w:r w:rsidR="00060946">
        <w:rPr>
          <w:rFonts w:ascii="Times New Roman" w:hAnsi="Times New Roman"/>
          <w:b/>
          <w:sz w:val="24"/>
          <w:szCs w:val="24"/>
        </w:rPr>
        <w:t>, přičemž každý přinesl</w:t>
      </w:r>
      <w:r w:rsidR="00645200">
        <w:rPr>
          <w:rFonts w:ascii="Times New Roman" w:hAnsi="Times New Roman"/>
          <w:b/>
          <w:sz w:val="24"/>
          <w:szCs w:val="24"/>
        </w:rPr>
        <w:t xml:space="preserve"> 11 mrkví</w:t>
      </w:r>
      <w:r w:rsidR="00D87350" w:rsidRPr="006904DB">
        <w:rPr>
          <w:rFonts w:ascii="Times New Roman" w:hAnsi="Times New Roman"/>
          <w:b/>
          <w:sz w:val="24"/>
          <w:szCs w:val="24"/>
        </w:rPr>
        <w:t xml:space="preserve">. Justýna, </w:t>
      </w:r>
      <w:r w:rsidR="00645200">
        <w:rPr>
          <w:rFonts w:ascii="Times New Roman" w:hAnsi="Times New Roman"/>
          <w:b/>
          <w:sz w:val="24"/>
          <w:szCs w:val="24"/>
        </w:rPr>
        <w:t>Saša</w:t>
      </w:r>
      <w:r w:rsidR="00D87350" w:rsidRPr="006904DB">
        <w:rPr>
          <w:rFonts w:ascii="Times New Roman" w:hAnsi="Times New Roman"/>
          <w:b/>
          <w:sz w:val="24"/>
          <w:szCs w:val="24"/>
        </w:rPr>
        <w:t xml:space="preserve"> a Valérie měla každá</w:t>
      </w:r>
      <w:r w:rsidR="00645200">
        <w:rPr>
          <w:rFonts w:ascii="Times New Roman" w:hAnsi="Times New Roman"/>
          <w:b/>
          <w:sz w:val="24"/>
          <w:szCs w:val="24"/>
        </w:rPr>
        <w:t xml:space="preserve"> 6 </w:t>
      </w:r>
      <w:r w:rsidR="00060946">
        <w:rPr>
          <w:rFonts w:ascii="Times New Roman" w:hAnsi="Times New Roman"/>
          <w:b/>
          <w:sz w:val="24"/>
          <w:szCs w:val="24"/>
        </w:rPr>
        <w:t>klobouk</w:t>
      </w:r>
      <w:r w:rsidR="00645200">
        <w:rPr>
          <w:rFonts w:ascii="Times New Roman" w:hAnsi="Times New Roman"/>
          <w:b/>
          <w:sz w:val="24"/>
          <w:szCs w:val="24"/>
        </w:rPr>
        <w:t>ů</w:t>
      </w:r>
      <w:r w:rsidR="00060946">
        <w:rPr>
          <w:rFonts w:ascii="Times New Roman" w:hAnsi="Times New Roman"/>
          <w:b/>
          <w:sz w:val="24"/>
          <w:szCs w:val="24"/>
        </w:rPr>
        <w:t xml:space="preserve"> a </w:t>
      </w:r>
      <w:r w:rsidR="00645200">
        <w:rPr>
          <w:rFonts w:ascii="Times New Roman" w:hAnsi="Times New Roman"/>
          <w:b/>
          <w:sz w:val="24"/>
          <w:szCs w:val="24"/>
        </w:rPr>
        <w:t>4</w:t>
      </w:r>
      <w:r>
        <w:rPr>
          <w:rFonts w:ascii="Times New Roman" w:hAnsi="Times New Roman"/>
          <w:b/>
          <w:sz w:val="24"/>
          <w:szCs w:val="24"/>
        </w:rPr>
        <w:t xml:space="preserve"> šály</w:t>
      </w:r>
      <w:r w:rsidR="00D87350" w:rsidRPr="006904DB">
        <w:rPr>
          <w:rFonts w:ascii="Times New Roman" w:hAnsi="Times New Roman"/>
          <w:b/>
          <w:sz w:val="24"/>
          <w:szCs w:val="24"/>
        </w:rPr>
        <w:t xml:space="preserve">. Justýna ovšem s sebou vzala ještě svého bratra, který měl s sebou dokonce </w:t>
      </w:r>
      <w:r w:rsidR="00060946">
        <w:rPr>
          <w:rFonts w:ascii="Times New Roman" w:hAnsi="Times New Roman"/>
          <w:b/>
          <w:sz w:val="24"/>
          <w:szCs w:val="24"/>
        </w:rPr>
        <w:t>4 šály.</w:t>
      </w:r>
    </w:p>
    <w:p w:rsidR="00120B8E" w:rsidRPr="00645200" w:rsidRDefault="006B4C76" w:rsidP="0064520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904DB">
        <w:rPr>
          <w:rFonts w:ascii="Times New Roman" w:hAnsi="Times New Roman"/>
          <w:b/>
          <w:noProof/>
          <w:sz w:val="24"/>
          <w:szCs w:val="24"/>
          <w:lang w:eastAsia="cs-CZ"/>
        </w:rPr>
        <w:t xml:space="preserve"> </w:t>
      </w:r>
    </w:p>
    <w:p w:rsidR="00120B8E" w:rsidRDefault="00120B8E" w:rsidP="00120B8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87350" w:rsidRDefault="006B4C76" w:rsidP="00D8735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D87350">
        <w:rPr>
          <w:rFonts w:ascii="Times New Roman" w:hAnsi="Times New Roman"/>
          <w:sz w:val="24"/>
          <w:szCs w:val="24"/>
        </w:rPr>
        <w:t>Kolik kamarádů se společně vydalo ven?</w:t>
      </w:r>
    </w:p>
    <w:p w:rsidR="00D87350" w:rsidRDefault="00D87350" w:rsidP="00D8735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87350" w:rsidRDefault="00D87350" w:rsidP="00D8735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20B8E" w:rsidRDefault="00120B8E" w:rsidP="00D8735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87350" w:rsidRDefault="006B4C76" w:rsidP="00D8735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73088" behindDoc="1" locked="0" layoutInCell="1" allowOverlap="1">
            <wp:simplePos x="0" y="0"/>
            <wp:positionH relativeFrom="column">
              <wp:posOffset>5372735</wp:posOffset>
            </wp:positionH>
            <wp:positionV relativeFrom="paragraph">
              <wp:posOffset>135255</wp:posOffset>
            </wp:positionV>
            <wp:extent cx="1132205" cy="1692910"/>
            <wp:effectExtent l="19050" t="0" r="0" b="0"/>
            <wp:wrapNone/>
            <wp:docPr id="9" name="Picture 0" descr="snowflake-matt-m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nowflake-matt-md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2205" cy="16929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20B8E" w:rsidRDefault="006B4C76" w:rsidP="00645200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66944" behindDoc="1" locked="0" layoutInCell="1" allowOverlap="1">
            <wp:simplePos x="0" y="0"/>
            <wp:positionH relativeFrom="column">
              <wp:posOffset>-664177</wp:posOffset>
            </wp:positionH>
            <wp:positionV relativeFrom="paragraph">
              <wp:posOffset>70351</wp:posOffset>
            </wp:positionV>
            <wp:extent cx="1128361" cy="1684421"/>
            <wp:effectExtent l="19050" t="0" r="0" b="0"/>
            <wp:wrapNone/>
            <wp:docPr id="6" name="Picture 0" descr="snowflake-matt-m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nowflake-matt-md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28361" cy="168442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20B8E" w:rsidRDefault="00120B8E" w:rsidP="00D8735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20B8E" w:rsidRDefault="00120B8E" w:rsidP="00D8735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87350" w:rsidRDefault="00D87350" w:rsidP="00D8735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87350" w:rsidRDefault="00D87350" w:rsidP="00D8735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45200" w:rsidRDefault="00645200" w:rsidP="0064520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Kolik postavili celkem sněhuláků?</w:t>
      </w:r>
    </w:p>
    <w:p w:rsidR="00645200" w:rsidRDefault="00645200" w:rsidP="0064520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45200" w:rsidRDefault="00645200" w:rsidP="0064520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79232" behindDoc="1" locked="0" layoutInCell="1" allowOverlap="1">
            <wp:simplePos x="0" y="0"/>
            <wp:positionH relativeFrom="column">
              <wp:posOffset>5476875</wp:posOffset>
            </wp:positionH>
            <wp:positionV relativeFrom="paragraph">
              <wp:posOffset>140970</wp:posOffset>
            </wp:positionV>
            <wp:extent cx="1137285" cy="1682115"/>
            <wp:effectExtent l="19050" t="0" r="5715" b="0"/>
            <wp:wrapNone/>
            <wp:docPr id="13" name="Picture 0" descr="snowflake-matt-m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nowflake-matt-md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7285" cy="16821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45200" w:rsidRDefault="00645200" w:rsidP="0064520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80256" behindDoc="1" locked="0" layoutInCell="1" allowOverlap="1">
            <wp:simplePos x="0" y="0"/>
            <wp:positionH relativeFrom="column">
              <wp:posOffset>-820420</wp:posOffset>
            </wp:positionH>
            <wp:positionV relativeFrom="paragraph">
              <wp:posOffset>52070</wp:posOffset>
            </wp:positionV>
            <wp:extent cx="1127760" cy="1682115"/>
            <wp:effectExtent l="19050" t="0" r="0" b="0"/>
            <wp:wrapNone/>
            <wp:docPr id="12" name="Picture 0" descr="snowflake-matt-m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nowflake-matt-md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6821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45200" w:rsidRDefault="00645200" w:rsidP="0064520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45200" w:rsidRDefault="00645200" w:rsidP="0064520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45200" w:rsidRDefault="00645200" w:rsidP="0064520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45200" w:rsidRDefault="00645200" w:rsidP="0064520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45200" w:rsidRDefault="00645200" w:rsidP="0064520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45200" w:rsidRDefault="00645200" w:rsidP="0064520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45200" w:rsidRDefault="00645200" w:rsidP="0064520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87350" w:rsidRDefault="00D87350" w:rsidP="00D8735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Kolik měli dohromady </w:t>
      </w:r>
      <w:r w:rsidR="00060946">
        <w:rPr>
          <w:rFonts w:ascii="Times New Roman" w:hAnsi="Times New Roman"/>
          <w:sz w:val="24"/>
          <w:szCs w:val="24"/>
        </w:rPr>
        <w:t>pomůcek pro stavění sně</w:t>
      </w:r>
      <w:r w:rsidR="00986CE3">
        <w:rPr>
          <w:rFonts w:ascii="Times New Roman" w:hAnsi="Times New Roman"/>
          <w:sz w:val="24"/>
          <w:szCs w:val="24"/>
        </w:rPr>
        <w:t>h</w:t>
      </w:r>
      <w:r w:rsidR="00060946">
        <w:rPr>
          <w:rFonts w:ascii="Times New Roman" w:hAnsi="Times New Roman"/>
          <w:sz w:val="24"/>
          <w:szCs w:val="24"/>
        </w:rPr>
        <w:t>uláků?</w:t>
      </w:r>
    </w:p>
    <w:p w:rsidR="00D87350" w:rsidRDefault="006904DB" w:rsidP="00645200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71040" behindDoc="1" locked="0" layoutInCell="1" allowOverlap="1">
            <wp:simplePos x="0" y="0"/>
            <wp:positionH relativeFrom="column">
              <wp:posOffset>5563870</wp:posOffset>
            </wp:positionH>
            <wp:positionV relativeFrom="paragraph">
              <wp:posOffset>69215</wp:posOffset>
            </wp:positionV>
            <wp:extent cx="1131570" cy="1686560"/>
            <wp:effectExtent l="19050" t="0" r="0" b="0"/>
            <wp:wrapNone/>
            <wp:docPr id="8" name="Picture 0" descr="snowflake-matt-m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nowflake-matt-md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1570" cy="16865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45200">
        <w:rPr>
          <w:rFonts w:ascii="Times New Roman" w:hAnsi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64896" behindDoc="1" locked="0" layoutInCell="1" allowOverlap="1">
            <wp:simplePos x="0" y="0"/>
            <wp:positionH relativeFrom="column">
              <wp:posOffset>-906145</wp:posOffset>
            </wp:positionH>
            <wp:positionV relativeFrom="paragraph">
              <wp:posOffset>29845</wp:posOffset>
            </wp:positionV>
            <wp:extent cx="1137285" cy="1682115"/>
            <wp:effectExtent l="19050" t="0" r="5715" b="0"/>
            <wp:wrapNone/>
            <wp:docPr id="5" name="Picture 0" descr="snowflake-matt-m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nowflake-matt-md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7285" cy="16821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8165A" w:rsidRDefault="0058165A" w:rsidP="00D8735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87350" w:rsidRDefault="00D87350" w:rsidP="00645200">
      <w:pPr>
        <w:tabs>
          <w:tab w:val="left" w:pos="7945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45200" w:rsidRDefault="00645200" w:rsidP="0006094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45200" w:rsidRDefault="00645200" w:rsidP="0006094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45200" w:rsidRDefault="00645200" w:rsidP="0006094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45200" w:rsidRDefault="00645200" w:rsidP="0006094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45200" w:rsidRDefault="00645200" w:rsidP="0006094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45200" w:rsidRDefault="00645200" w:rsidP="0006094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45200" w:rsidRDefault="00645200" w:rsidP="0006094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45200" w:rsidRDefault="00645200" w:rsidP="0006094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45200" w:rsidRPr="00D87350" w:rsidRDefault="00645200" w:rsidP="0006094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Kolik sněhuláků bude mít šálu, kolik sněhuláků bude mít klobouk?</w:t>
      </w:r>
    </w:p>
    <w:p w:rsidR="0058165A" w:rsidRDefault="0058165A"/>
    <w:p w:rsidR="00645200" w:rsidRDefault="00645200" w:rsidP="00645200">
      <w:pPr>
        <w:spacing w:after="0" w:line="240" w:lineRule="auto"/>
      </w:pPr>
    </w:p>
    <w:p w:rsidR="00645200" w:rsidRDefault="00645200" w:rsidP="00645200">
      <w:pPr>
        <w:spacing w:after="0" w:line="240" w:lineRule="auto"/>
      </w:pPr>
    </w:p>
    <w:p w:rsidR="00645200" w:rsidRDefault="00645200" w:rsidP="00645200">
      <w:pPr>
        <w:spacing w:after="0" w:line="240" w:lineRule="auto"/>
      </w:pPr>
    </w:p>
    <w:p w:rsidR="00645200" w:rsidRDefault="00645200" w:rsidP="00645200">
      <w:pPr>
        <w:spacing w:after="0" w:line="240" w:lineRule="auto"/>
      </w:pPr>
    </w:p>
    <w:p w:rsidR="00645200" w:rsidRDefault="00645200" w:rsidP="00645200">
      <w:pPr>
        <w:spacing w:after="0" w:line="240" w:lineRule="auto"/>
      </w:pPr>
    </w:p>
    <w:p w:rsidR="00645200" w:rsidRDefault="00645200" w:rsidP="00645200">
      <w:pPr>
        <w:spacing w:after="0" w:line="240" w:lineRule="auto"/>
      </w:pPr>
    </w:p>
    <w:p w:rsidR="00645200" w:rsidRDefault="00645200" w:rsidP="00645200">
      <w:pPr>
        <w:spacing w:after="0" w:line="240" w:lineRule="auto"/>
      </w:pPr>
    </w:p>
    <w:p w:rsidR="00737EC9" w:rsidRPr="00645200" w:rsidRDefault="0058165A" w:rsidP="00645200">
      <w:pPr>
        <w:spacing w:after="0" w:line="240" w:lineRule="auto"/>
      </w:pPr>
      <w:r w:rsidRPr="0058165A">
        <w:rPr>
          <w:rFonts w:ascii="Times New Roman" w:hAnsi="Times New Roman"/>
          <w:b/>
          <w:sz w:val="24"/>
        </w:rPr>
        <w:lastRenderedPageBreak/>
        <w:t>Použité zdroje:</w:t>
      </w:r>
    </w:p>
    <w:p w:rsidR="0058165A" w:rsidRPr="0058165A" w:rsidRDefault="0058165A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www.clker.com</w:t>
      </w:r>
    </w:p>
    <w:p w:rsidR="0058165A" w:rsidRDefault="0058165A"/>
    <w:sectPr w:rsidR="0058165A" w:rsidSect="000D10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attachedTemplate r:id="rId1"/>
  <w:defaultTabStop w:val="708"/>
  <w:hyphenationZone w:val="425"/>
  <w:characterSpacingControl w:val="doNotCompress"/>
  <w:compat/>
  <w:rsids>
    <w:rsidRoot w:val="00F05515"/>
    <w:rsid w:val="00060946"/>
    <w:rsid w:val="000D10FB"/>
    <w:rsid w:val="0011246B"/>
    <w:rsid w:val="00120B8E"/>
    <w:rsid w:val="0016393A"/>
    <w:rsid w:val="00261593"/>
    <w:rsid w:val="00316ACF"/>
    <w:rsid w:val="003857C4"/>
    <w:rsid w:val="003A739E"/>
    <w:rsid w:val="00523229"/>
    <w:rsid w:val="0058165A"/>
    <w:rsid w:val="005B636A"/>
    <w:rsid w:val="00645200"/>
    <w:rsid w:val="00654DB9"/>
    <w:rsid w:val="006904DB"/>
    <w:rsid w:val="006B4C76"/>
    <w:rsid w:val="00737EC9"/>
    <w:rsid w:val="00846C87"/>
    <w:rsid w:val="00986CE3"/>
    <w:rsid w:val="00AA68D7"/>
    <w:rsid w:val="00B07B40"/>
    <w:rsid w:val="00B76F34"/>
    <w:rsid w:val="00B770D6"/>
    <w:rsid w:val="00BB7CFF"/>
    <w:rsid w:val="00BE4A27"/>
    <w:rsid w:val="00CE7CE1"/>
    <w:rsid w:val="00D46B77"/>
    <w:rsid w:val="00D87350"/>
    <w:rsid w:val="00E438F6"/>
    <w:rsid w:val="00E8737E"/>
    <w:rsid w:val="00EB5B19"/>
    <w:rsid w:val="00F05515"/>
    <w:rsid w:val="00F900FA"/>
    <w:rsid w:val="00FC0A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D10FB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B636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5B636A"/>
    <w:rPr>
      <w:rFonts w:ascii="Tahoma" w:hAnsi="Tahoma" w:cs="Tahoma"/>
      <w:sz w:val="16"/>
      <w:szCs w:val="16"/>
    </w:rPr>
  </w:style>
  <w:style w:type="paragraph" w:customStyle="1" w:styleId="Bezmezer1">
    <w:name w:val="Bez mezer1"/>
    <w:uiPriority w:val="1"/>
    <w:qFormat/>
    <w:rsid w:val="00E438F6"/>
    <w:rPr>
      <w:sz w:val="22"/>
      <w:szCs w:val="22"/>
      <w:lang w:eastAsia="en-US"/>
    </w:rPr>
  </w:style>
  <w:style w:type="character" w:customStyle="1" w:styleId="apple-style-span">
    <w:name w:val="apple-style-span"/>
    <w:basedOn w:val="Standardnpsmoodstavce"/>
    <w:rsid w:val="00EB5B19"/>
  </w:style>
  <w:style w:type="paragraph" w:customStyle="1" w:styleId="name">
    <w:name w:val="name"/>
    <w:basedOn w:val="Normln"/>
    <w:rsid w:val="00EB5B1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address">
    <w:name w:val="address"/>
    <w:basedOn w:val="Normln"/>
    <w:rsid w:val="00EB5B1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customStyle="1" w:styleId="apple-converted-space">
    <w:name w:val="apple-converted-space"/>
    <w:basedOn w:val="Standardnpsmoodstavce"/>
    <w:rsid w:val="00EB5B19"/>
  </w:style>
  <w:style w:type="character" w:styleId="Hypertextovodkaz">
    <w:name w:val="Hyperlink"/>
    <w:basedOn w:val="Standardnpsmoodstavce"/>
    <w:rsid w:val="00EB5B1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49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23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43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94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01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8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80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Plocha\Pr&#225;ce\DUMY\&#353;ablona%20na%20wor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šablona na word</Template>
  <TotalTime>0</TotalTime>
  <Pages>3</Pages>
  <Words>189</Words>
  <Characters>1120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>NÁZEV ŠKOLY</vt:lpstr>
      <vt:lpstr>NÁZEV ŠKOLY</vt:lpstr>
    </vt:vector>
  </TitlesOfParts>
  <Company>Gymnázium a SOŠPg Jeronýmova</Company>
  <LinksUpToDate>false</LinksUpToDate>
  <CharactersWithSpaces>1307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ŠKOLY</dc:title>
  <dc:subject/>
  <dc:creator>PC</dc:creator>
  <cp:keywords/>
  <cp:lastModifiedBy>Dum</cp:lastModifiedBy>
  <cp:revision>2</cp:revision>
  <dcterms:created xsi:type="dcterms:W3CDTF">2015-01-22T17:32:00Z</dcterms:created>
  <dcterms:modified xsi:type="dcterms:W3CDTF">2015-01-22T17:32:00Z</dcterms:modified>
</cp:coreProperties>
</file>