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F57D3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FF57D3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F57D3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Jonáš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B06D9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4</w:t>
            </w:r>
            <w:r w:rsidR="00FF57D3">
              <w:rPr>
                <w:sz w:val="24"/>
              </w:rPr>
              <w:t>. ročník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407B29" w:rsidP="00FF57D3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VY_12_INOVACE_04_36</w:t>
            </w:r>
            <w:bookmarkStart w:id="0" w:name="_GoBack"/>
            <w:bookmarkEnd w:id="0"/>
            <w:r w:rsidR="00FF57D3">
              <w:rPr>
                <w:b/>
                <w:sz w:val="24"/>
              </w:rPr>
              <w:t>_ČJ_Jonáš</w:t>
            </w:r>
            <w:r>
              <w:rPr>
                <w:b/>
                <w:sz w:val="24"/>
              </w:rPr>
              <w:t xml:space="preserve">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F57D3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2.1.2015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F024B9" w:rsidP="00846C87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DUM Jonáš 2 slouží k procvičování určování rodů a vzorů podstatných jmen. Zařazuje se do oblasti Křesťanská výchova 2.</w:t>
            </w:r>
          </w:p>
        </w:tc>
      </w:tr>
    </w:tbl>
    <w:p w:rsidR="00FF57D3" w:rsidRDefault="00FF57D3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146050</wp:posOffset>
            </wp:positionH>
            <wp:positionV relativeFrom="paragraph">
              <wp:posOffset>-64770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57D3" w:rsidRDefault="00FF57D3">
      <w:pPr>
        <w:spacing w:after="0" w:line="240" w:lineRule="auto"/>
      </w:pPr>
      <w:r>
        <w:br w:type="page"/>
      </w:r>
    </w:p>
    <w:p w:rsidR="00B06D91" w:rsidRPr="00B06D91" w:rsidRDefault="00B06D91">
      <w:pPr>
        <w:rPr>
          <w:b/>
        </w:rPr>
      </w:pPr>
      <w:r w:rsidRPr="00B06D91">
        <w:rPr>
          <w:b/>
        </w:rPr>
        <w:lastRenderedPageBreak/>
        <w:t>Pozorně si přečti text</w:t>
      </w:r>
    </w:p>
    <w:p w:rsidR="00246B1F" w:rsidRPr="00B06D91" w:rsidRDefault="00FF57D3">
      <w:pPr>
        <w:rPr>
          <w:sz w:val="28"/>
        </w:rPr>
      </w:pPr>
      <w:r w:rsidRPr="00B06D91">
        <w:rPr>
          <w:sz w:val="28"/>
        </w:rPr>
        <w:t xml:space="preserve">Bůh poslal Jonáše do Ninive, aby jim vyřídil, že konají zle vůči Pánu Bohu. Jenže Jonáš se bál, proto utekl před Hospodinem. </w:t>
      </w:r>
    </w:p>
    <w:p w:rsidR="00737EC9" w:rsidRPr="00B06D91" w:rsidRDefault="00FF57D3">
      <w:pPr>
        <w:rPr>
          <w:sz w:val="28"/>
        </w:rPr>
      </w:pPr>
      <w:r w:rsidRPr="00B06D91">
        <w:rPr>
          <w:sz w:val="28"/>
        </w:rPr>
        <w:t xml:space="preserve">Zaplatil si cestu lodí a odplul z města. Když byla loď uprostřed moře, strhla se veliká bouře. Všichni námořníci se snažili udržet loď na hladině a Jonáš tvrdě spal. Jeden z mužů ho probudil a řekl mu: „Volej ke svému Bohu, třeba nám pomůže!“ Jonáš mu odpověděl: „Jsem hebrej a věřím v Boha, který je živý. Neposlechl jsem ho, ta bouře je určitě kvůli mně, hoďte mě do moře, tím se zachráníte.“ </w:t>
      </w:r>
      <w:r w:rsidR="005F68D4" w:rsidRPr="00B06D91">
        <w:rPr>
          <w:sz w:val="28"/>
        </w:rPr>
        <w:t>Námořníci dělali, co mohli, ale loď se teméř</w:t>
      </w:r>
      <w:r w:rsidR="00246B1F" w:rsidRPr="00B06D91">
        <w:rPr>
          <w:sz w:val="28"/>
        </w:rPr>
        <w:t xml:space="preserve"> potopila, proto Jonáše opravdu vyhodili z lodi. </w:t>
      </w:r>
    </w:p>
    <w:p w:rsidR="00246B1F" w:rsidRPr="00B06D91" w:rsidRDefault="00246B1F">
      <w:pPr>
        <w:rPr>
          <w:sz w:val="28"/>
        </w:rPr>
      </w:pPr>
      <w:r w:rsidRPr="00B06D91">
        <w:rPr>
          <w:sz w:val="28"/>
        </w:rPr>
        <w:t>Jenže Bůh připravil velikou rybu, která Jonáše spolkla, aby se Jonáš neutopil. V břiše se Jonáš modlil a litoval, že nešel do Ninive. Po třech dnech Jonáše ryba vyplivla na břech. Poté Jonáš poslechl Hospodina a vyřídil vzkaz od Boha v městě Ninive. Ninivští si vzali jeho slova k srdci a vrátili se k Pánu Bohu.</w:t>
      </w:r>
    </w:p>
    <w:p w:rsidR="00B06D91" w:rsidRDefault="00B06D91">
      <w:pPr>
        <w:rPr>
          <w:b/>
        </w:rPr>
      </w:pPr>
      <w:r>
        <w:rPr>
          <w:b/>
        </w:rPr>
        <w:t>Podrthni podstatná jména - rodu středního ZELENĚ, rodu ženského ČERVENĚ, rodu mužského MODŘE</w:t>
      </w:r>
    </w:p>
    <w:p w:rsidR="00B06D91" w:rsidRDefault="00B06D91">
      <w:pPr>
        <w:rPr>
          <w:b/>
        </w:rPr>
      </w:pPr>
    </w:p>
    <w:p w:rsidR="00B06D91" w:rsidRDefault="00B06D91">
      <w:pPr>
        <w:rPr>
          <w:b/>
        </w:rPr>
      </w:pPr>
      <w:r>
        <w:rPr>
          <w:b/>
        </w:rPr>
        <w:t xml:space="preserve">Z každého rodu vyber 3 slova a urči vzor </w:t>
      </w:r>
    </w:p>
    <w:p w:rsidR="00B06D91" w:rsidRDefault="00B06D91">
      <w:pPr>
        <w:rPr>
          <w:b/>
        </w:rPr>
      </w:pPr>
    </w:p>
    <w:p w:rsidR="00B06D91" w:rsidRDefault="00B06D91">
      <w:pPr>
        <w:rPr>
          <w:b/>
        </w:rPr>
      </w:pPr>
    </w:p>
    <w:p w:rsidR="00B06D91" w:rsidRDefault="00B06D91">
      <w:pPr>
        <w:rPr>
          <w:b/>
        </w:rPr>
      </w:pPr>
    </w:p>
    <w:p w:rsidR="00B06D91" w:rsidRDefault="00B06D91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3431540</wp:posOffset>
            </wp:positionH>
            <wp:positionV relativeFrom="paragraph">
              <wp:posOffset>263525</wp:posOffset>
            </wp:positionV>
            <wp:extent cx="2869565" cy="1749425"/>
            <wp:effectExtent l="19050" t="0" r="6985" b="0"/>
            <wp:wrapNone/>
            <wp:docPr id="1" name="Picture 0" descr="1195425519962542415johnny_automatic_cute_whale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5425519962542415johnny_automatic_cute_whale.svg.med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9565" cy="174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6D91" w:rsidRDefault="00B06D91">
      <w:pPr>
        <w:rPr>
          <w:b/>
        </w:rPr>
      </w:pPr>
    </w:p>
    <w:p w:rsidR="00B06D91" w:rsidRDefault="00B06D91">
      <w:pPr>
        <w:rPr>
          <w:b/>
        </w:rPr>
      </w:pPr>
    </w:p>
    <w:p w:rsidR="00B06D91" w:rsidRDefault="00B06D91">
      <w:pPr>
        <w:rPr>
          <w:b/>
        </w:rPr>
      </w:pPr>
    </w:p>
    <w:p w:rsidR="00B06D91" w:rsidRDefault="00B06D91">
      <w:pPr>
        <w:rPr>
          <w:b/>
        </w:rPr>
      </w:pPr>
      <w:r>
        <w:rPr>
          <w:b/>
        </w:rPr>
        <w:t>Z každého rodu vyber 1 slovo a urči pád</w:t>
      </w:r>
    </w:p>
    <w:p w:rsidR="00B06D91" w:rsidRDefault="00B06D91">
      <w:pPr>
        <w:rPr>
          <w:b/>
        </w:rPr>
      </w:pPr>
    </w:p>
    <w:p w:rsidR="00B06D91" w:rsidRDefault="00B06D91">
      <w:pPr>
        <w:rPr>
          <w:b/>
        </w:rPr>
      </w:pPr>
    </w:p>
    <w:p w:rsidR="00B06D91" w:rsidRDefault="00B06D91">
      <w:pPr>
        <w:rPr>
          <w:b/>
        </w:rPr>
      </w:pPr>
    </w:p>
    <w:p w:rsidR="00B06D91" w:rsidRPr="00B06D91" w:rsidRDefault="00B06D91">
      <w:pPr>
        <w:rPr>
          <w:b/>
        </w:rPr>
      </w:pPr>
      <w:r w:rsidRPr="00B06D91">
        <w:rPr>
          <w:b/>
        </w:rPr>
        <w:lastRenderedPageBreak/>
        <w:t>Použité zdroje:</w:t>
      </w:r>
    </w:p>
    <w:p w:rsidR="00B06D91" w:rsidRDefault="00B06D91">
      <w:r>
        <w:t>Volně převyprávěný text z Bible (Jonáš 1.-4. kapitola)</w:t>
      </w:r>
    </w:p>
    <w:p w:rsidR="00B06D91" w:rsidRDefault="00B06D91">
      <w:r>
        <w:t>www.clker.com</w:t>
      </w:r>
    </w:p>
    <w:p w:rsidR="00B06D91" w:rsidRPr="00B06D91" w:rsidRDefault="00B06D91"/>
    <w:sectPr w:rsidR="00B06D91" w:rsidRPr="00B06D91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attachedTemplate r:id="rId1"/>
  <w:defaultTabStop w:val="708"/>
  <w:hyphenationZone w:val="425"/>
  <w:characterSpacingControl w:val="doNotCompress"/>
  <w:compat/>
  <w:rsids>
    <w:rsidRoot w:val="00FF57D3"/>
    <w:rsid w:val="000D10FB"/>
    <w:rsid w:val="00246B1F"/>
    <w:rsid w:val="00407B29"/>
    <w:rsid w:val="004D49D0"/>
    <w:rsid w:val="004E7925"/>
    <w:rsid w:val="005B636A"/>
    <w:rsid w:val="005F68D4"/>
    <w:rsid w:val="00737EC9"/>
    <w:rsid w:val="00846C87"/>
    <w:rsid w:val="00AA68D7"/>
    <w:rsid w:val="00B06D91"/>
    <w:rsid w:val="00B07B40"/>
    <w:rsid w:val="00B770D6"/>
    <w:rsid w:val="00BB7CFF"/>
    <w:rsid w:val="00CE7CE1"/>
    <w:rsid w:val="00E438F6"/>
    <w:rsid w:val="00EB5B19"/>
    <w:rsid w:val="00F024B9"/>
    <w:rsid w:val="00F900FA"/>
    <w:rsid w:val="00FC0A72"/>
    <w:rsid w:val="00FF5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7D3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DefaultParagraphFont"/>
    <w:rsid w:val="00EB5B19"/>
  </w:style>
  <w:style w:type="paragraph" w:customStyle="1" w:styleId="name">
    <w:name w:val="name"/>
    <w:basedOn w:val="Normal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paragraph" w:customStyle="1" w:styleId="address">
    <w:name w:val="address"/>
    <w:basedOn w:val="Normal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character" w:customStyle="1" w:styleId="apple-converted-space">
    <w:name w:val="apple-converted-space"/>
    <w:basedOn w:val="DefaultParagraphFont"/>
    <w:rsid w:val="00EB5B19"/>
  </w:style>
  <w:style w:type="character" w:styleId="Hyperlink">
    <w:name w:val="Hyperlink"/>
    <w:basedOn w:val="DefaultParagraphFont"/>
    <w:rsid w:val="00EB5B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word.dotx</Template>
  <TotalTime>38</TotalTime>
  <Pages>3</Pages>
  <Words>266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PC</cp:lastModifiedBy>
  <cp:revision>5</cp:revision>
  <dcterms:created xsi:type="dcterms:W3CDTF">2015-01-02T14:44:00Z</dcterms:created>
  <dcterms:modified xsi:type="dcterms:W3CDTF">2015-01-22T16:53:00Z</dcterms:modified>
</cp:coreProperties>
</file>