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</w:r>
            <w:proofErr w:type="spellStart"/>
            <w:r w:rsidRPr="00EB5B19">
              <w:rPr>
                <w:sz w:val="24"/>
              </w:rPr>
              <w:t>Kollárova</w:t>
            </w:r>
            <w:proofErr w:type="spellEnd"/>
            <w:r w:rsidRPr="00EB5B19">
              <w:rPr>
                <w:sz w:val="24"/>
              </w:rPr>
              <w:t xml:space="preserve">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Pavlína </w:t>
            </w:r>
            <w:proofErr w:type="spellStart"/>
            <w:r>
              <w:rPr>
                <w:sz w:val="24"/>
              </w:rPr>
              <w:t>Bulušková</w:t>
            </w:r>
            <w:proofErr w:type="spellEnd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Noe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  <w:r w:rsidR="003E3FDC">
              <w:rPr>
                <w:sz w:val="24"/>
              </w:rPr>
              <w:t xml:space="preserve"> a 4.</w:t>
            </w:r>
            <w:r w:rsidR="00C85844">
              <w:rPr>
                <w:sz w:val="24"/>
              </w:rPr>
              <w:t xml:space="preserve"> třída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445FD" w:rsidP="00886AB9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VY_12_INOVACE_04_30</w:t>
            </w:r>
            <w:bookmarkStart w:id="0" w:name="_GoBack"/>
            <w:bookmarkEnd w:id="0"/>
            <w:r w:rsidR="00886AB9">
              <w:rPr>
                <w:b/>
                <w:sz w:val="24"/>
              </w:rPr>
              <w:t>_ČJ</w:t>
            </w:r>
            <w:r w:rsidR="005B636A" w:rsidRPr="00F900FA">
              <w:rPr>
                <w:b/>
                <w:sz w:val="24"/>
              </w:rPr>
              <w:t>_</w:t>
            </w:r>
            <w:r w:rsidR="00886AB9">
              <w:rPr>
                <w:b/>
                <w:sz w:val="24"/>
              </w:rPr>
              <w:t>Noe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AB9" w:rsidP="00E438F6">
            <w:pPr>
              <w:pStyle w:val="Bezmezer1"/>
              <w:rPr>
                <w:sz w:val="24"/>
              </w:rPr>
            </w:pPr>
            <w:proofErr w:type="gramStart"/>
            <w:r>
              <w:rPr>
                <w:sz w:val="24"/>
              </w:rPr>
              <w:t>2.1.2015</w:t>
            </w:r>
            <w:proofErr w:type="gramEnd"/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886AB9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Materiál slouží k procvičování pravopisu v měkkých, tvrdých a obojetných souhláskách.</w:t>
            </w:r>
          </w:p>
        </w:tc>
      </w:tr>
    </w:tbl>
    <w:p w:rsidR="00886AB9" w:rsidRDefault="00886AB9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259080</wp:posOffset>
            </wp:positionH>
            <wp:positionV relativeFrom="paragraph">
              <wp:posOffset>-98425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AB9" w:rsidRPr="00447CF7" w:rsidRDefault="00886AB9">
      <w:pPr>
        <w:spacing w:after="0" w:line="240" w:lineRule="auto"/>
      </w:pPr>
      <w:r>
        <w:br w:type="page"/>
      </w:r>
    </w:p>
    <w:p w:rsidR="00447CF7" w:rsidRPr="00387231" w:rsidRDefault="00447CF7" w:rsidP="00387231">
      <w:pPr>
        <w:jc w:val="center"/>
        <w:rPr>
          <w:sz w:val="28"/>
        </w:rPr>
      </w:pPr>
      <w:r w:rsidRPr="00387231">
        <w:rPr>
          <w:sz w:val="28"/>
        </w:rPr>
        <w:lastRenderedPageBreak/>
        <w:t>Přečti si příběh a doplň správně vynechaná písmena. Piš si je postupně do volného řádku dole a zakroužkuj každé druhé písmeno. Zjistíš odpověď na následující otázku:</w:t>
      </w:r>
    </w:p>
    <w:p w:rsidR="00387231" w:rsidRPr="00387231" w:rsidRDefault="00387231" w:rsidP="00387231">
      <w:pPr>
        <w:jc w:val="center"/>
        <w:rPr>
          <w:b/>
        </w:rPr>
      </w:pPr>
      <w:r w:rsidRPr="00387231">
        <w:rPr>
          <w:b/>
        </w:rPr>
        <w:t>Co je znamením od Boha, že už nikdy nezničí celou zemi potopou?</w:t>
      </w:r>
    </w:p>
    <w:p w:rsidR="00447CF7" w:rsidRPr="003B2A2B" w:rsidRDefault="00447CF7" w:rsidP="00447CF7">
      <w:pPr>
        <w:jc w:val="center"/>
        <w:rPr>
          <w:sz w:val="36"/>
        </w:rPr>
      </w:pPr>
      <w:r w:rsidRPr="003B2A2B">
        <w:rPr>
          <w:sz w:val="36"/>
        </w:rPr>
        <w:t>Mnoho let po stvoření světa Bůh v</w:t>
      </w:r>
      <w:r w:rsidR="00387231" w:rsidRPr="003B2A2B">
        <w:rPr>
          <w:sz w:val="36"/>
        </w:rPr>
        <w:t>-</w:t>
      </w:r>
      <w:r w:rsidRPr="003B2A2B">
        <w:rPr>
          <w:sz w:val="36"/>
        </w:rPr>
        <w:t xml:space="preserve">děl, že lidi </w:t>
      </w:r>
      <w:r w:rsidR="00387231" w:rsidRPr="003B2A2B">
        <w:rPr>
          <w:sz w:val="36"/>
        </w:rPr>
        <w:t>-</w:t>
      </w:r>
      <w:proofErr w:type="spellStart"/>
      <w:r w:rsidR="00871163">
        <w:rPr>
          <w:sz w:val="36"/>
        </w:rPr>
        <w:t>ačali</w:t>
      </w:r>
      <w:proofErr w:type="spellEnd"/>
      <w:r w:rsidR="00871163">
        <w:rPr>
          <w:sz w:val="36"/>
        </w:rPr>
        <w:t xml:space="preserve"> být zlí</w:t>
      </w:r>
      <w:r w:rsidRPr="003B2A2B">
        <w:rPr>
          <w:sz w:val="36"/>
        </w:rPr>
        <w:t xml:space="preserve"> a na Boha </w:t>
      </w:r>
      <w:r w:rsidR="00387231" w:rsidRPr="003B2A2B">
        <w:rPr>
          <w:sz w:val="36"/>
        </w:rPr>
        <w:t>-</w:t>
      </w:r>
      <w:r w:rsidRPr="003B2A2B">
        <w:rPr>
          <w:sz w:val="36"/>
        </w:rPr>
        <w:t xml:space="preserve">plně zapomněli. Bůh se tím trápil a rozhodl se, že už se na to </w:t>
      </w:r>
      <w:r w:rsidR="00387231" w:rsidRPr="003B2A2B">
        <w:rPr>
          <w:sz w:val="36"/>
        </w:rPr>
        <w:t>-</w:t>
      </w:r>
      <w:proofErr w:type="spellStart"/>
      <w:r w:rsidRPr="003B2A2B">
        <w:rPr>
          <w:sz w:val="36"/>
        </w:rPr>
        <w:t>echce</w:t>
      </w:r>
      <w:proofErr w:type="spellEnd"/>
      <w:r w:rsidRPr="003B2A2B">
        <w:rPr>
          <w:sz w:val="36"/>
        </w:rPr>
        <w:t xml:space="preserve"> déle d</w:t>
      </w:r>
      <w:r w:rsidR="00387231" w:rsidRPr="003B2A2B">
        <w:rPr>
          <w:sz w:val="36"/>
        </w:rPr>
        <w:t>-</w:t>
      </w:r>
      <w:r w:rsidRPr="003B2A2B">
        <w:rPr>
          <w:sz w:val="36"/>
        </w:rPr>
        <w:t>vat a že celou zemi z</w:t>
      </w:r>
      <w:r w:rsidR="00387231" w:rsidRPr="003B2A2B">
        <w:rPr>
          <w:sz w:val="36"/>
        </w:rPr>
        <w:t>-</w:t>
      </w:r>
      <w:r w:rsidR="003E3FDC">
        <w:rPr>
          <w:sz w:val="36"/>
        </w:rPr>
        <w:t>topí vel-</w:t>
      </w:r>
      <w:proofErr w:type="spellStart"/>
      <w:r w:rsidRPr="003B2A2B">
        <w:rPr>
          <w:sz w:val="36"/>
        </w:rPr>
        <w:t>kou</w:t>
      </w:r>
      <w:proofErr w:type="spellEnd"/>
      <w:r w:rsidRPr="003B2A2B">
        <w:rPr>
          <w:sz w:val="36"/>
        </w:rPr>
        <w:t xml:space="preserve"> potopou. Avšak vši</w:t>
      </w:r>
      <w:r w:rsidR="00387231" w:rsidRPr="003B2A2B">
        <w:rPr>
          <w:sz w:val="36"/>
        </w:rPr>
        <w:t>-</w:t>
      </w:r>
      <w:r w:rsidR="003E3FDC">
        <w:rPr>
          <w:sz w:val="36"/>
        </w:rPr>
        <w:t>l si, ž-</w:t>
      </w:r>
      <w:r w:rsidRPr="003B2A2B">
        <w:rPr>
          <w:sz w:val="36"/>
        </w:rPr>
        <w:t xml:space="preserve"> jed</w:t>
      </w:r>
      <w:r w:rsidR="00387231" w:rsidRPr="003B2A2B">
        <w:rPr>
          <w:sz w:val="36"/>
        </w:rPr>
        <w:t>-</w:t>
      </w:r>
      <w:r w:rsidR="003E3FDC">
        <w:rPr>
          <w:sz w:val="36"/>
        </w:rPr>
        <w:t>n člověk ze všech l-</w:t>
      </w:r>
      <w:proofErr w:type="spellStart"/>
      <w:r w:rsidRPr="003B2A2B">
        <w:rPr>
          <w:sz w:val="36"/>
        </w:rPr>
        <w:t>dí</w:t>
      </w:r>
      <w:proofErr w:type="spellEnd"/>
      <w:r w:rsidRPr="003B2A2B">
        <w:rPr>
          <w:sz w:val="36"/>
        </w:rPr>
        <w:t xml:space="preserve"> mu byl stále věr</w:t>
      </w:r>
      <w:r w:rsidR="00387231" w:rsidRPr="003B2A2B">
        <w:rPr>
          <w:sz w:val="36"/>
        </w:rPr>
        <w:t>-</w:t>
      </w:r>
      <w:proofErr w:type="spellStart"/>
      <w:r w:rsidRPr="003B2A2B">
        <w:rPr>
          <w:sz w:val="36"/>
        </w:rPr>
        <w:t>ý</w:t>
      </w:r>
      <w:proofErr w:type="spellEnd"/>
      <w:r w:rsidRPr="003B2A2B">
        <w:rPr>
          <w:sz w:val="36"/>
        </w:rPr>
        <w:t xml:space="preserve">. Byl to Noe. </w:t>
      </w:r>
    </w:p>
    <w:p w:rsidR="00447CF7" w:rsidRPr="003B2A2B" w:rsidRDefault="00447CF7" w:rsidP="00447CF7">
      <w:pPr>
        <w:jc w:val="center"/>
        <w:rPr>
          <w:sz w:val="36"/>
        </w:rPr>
      </w:pPr>
      <w:r w:rsidRPr="003B2A2B">
        <w:rPr>
          <w:sz w:val="36"/>
        </w:rPr>
        <w:t>B</w:t>
      </w:r>
      <w:r w:rsidR="003E3FDC">
        <w:rPr>
          <w:sz w:val="36"/>
        </w:rPr>
        <w:t>-</w:t>
      </w:r>
      <w:r w:rsidRPr="003B2A2B">
        <w:rPr>
          <w:sz w:val="36"/>
        </w:rPr>
        <w:t>h mu řekl: „Noe, rozhodl jsem se skoncovat s </w:t>
      </w:r>
      <w:proofErr w:type="gramStart"/>
      <w:r w:rsidRPr="003B2A2B">
        <w:rPr>
          <w:sz w:val="36"/>
        </w:rPr>
        <w:t>celou</w:t>
      </w:r>
      <w:proofErr w:type="gramEnd"/>
      <w:r w:rsidRPr="003B2A2B">
        <w:rPr>
          <w:sz w:val="36"/>
        </w:rPr>
        <w:t xml:space="preserve"> zem</w:t>
      </w:r>
      <w:r w:rsidR="00387231" w:rsidRPr="003B2A2B">
        <w:rPr>
          <w:sz w:val="36"/>
        </w:rPr>
        <w:t>-</w:t>
      </w:r>
      <w:r w:rsidR="003E3FDC">
        <w:rPr>
          <w:sz w:val="36"/>
        </w:rPr>
        <w:t>, ale t-</w:t>
      </w:r>
      <w:r w:rsidRPr="003B2A2B">
        <w:rPr>
          <w:sz w:val="36"/>
        </w:rPr>
        <w:t xml:space="preserve"> jsi </w:t>
      </w:r>
      <w:r w:rsidR="00387231" w:rsidRPr="003B2A2B">
        <w:rPr>
          <w:sz w:val="36"/>
        </w:rPr>
        <w:t>-ně</w:t>
      </w:r>
      <w:r w:rsidR="003E3FDC">
        <w:rPr>
          <w:sz w:val="36"/>
        </w:rPr>
        <w:t xml:space="preserve"> z-</w:t>
      </w:r>
      <w:r w:rsidRPr="003B2A2B">
        <w:rPr>
          <w:sz w:val="36"/>
        </w:rPr>
        <w:t xml:space="preserve">stal věrný a </w:t>
      </w:r>
      <w:proofErr w:type="spellStart"/>
      <w:r w:rsidRPr="003B2A2B">
        <w:rPr>
          <w:sz w:val="36"/>
        </w:rPr>
        <w:t>pr</w:t>
      </w:r>
      <w:proofErr w:type="spellEnd"/>
      <w:r w:rsidR="00387231" w:rsidRPr="003B2A2B">
        <w:rPr>
          <w:sz w:val="36"/>
        </w:rPr>
        <w:t>-</w:t>
      </w:r>
      <w:r w:rsidR="006134E3">
        <w:rPr>
          <w:sz w:val="36"/>
        </w:rPr>
        <w:t xml:space="preserve">to zůstaneš </w:t>
      </w:r>
      <w:proofErr w:type="spellStart"/>
      <w:r w:rsidR="006134E3">
        <w:rPr>
          <w:sz w:val="36"/>
        </w:rPr>
        <w:t>naž</w:t>
      </w:r>
      <w:proofErr w:type="spellEnd"/>
      <w:r w:rsidR="006134E3">
        <w:rPr>
          <w:sz w:val="36"/>
        </w:rPr>
        <w:t>-</w:t>
      </w:r>
      <w:proofErr w:type="spellStart"/>
      <w:r w:rsidRPr="003B2A2B">
        <w:rPr>
          <w:sz w:val="36"/>
        </w:rPr>
        <w:t>vu</w:t>
      </w:r>
      <w:proofErr w:type="spellEnd"/>
      <w:r w:rsidRPr="003B2A2B">
        <w:rPr>
          <w:sz w:val="36"/>
        </w:rPr>
        <w:t xml:space="preserve"> i s celou </w:t>
      </w:r>
      <w:proofErr w:type="spellStart"/>
      <w:r w:rsidR="00387231" w:rsidRPr="003B2A2B">
        <w:rPr>
          <w:sz w:val="36"/>
        </w:rPr>
        <w:t>ro</w:t>
      </w:r>
      <w:proofErr w:type="spellEnd"/>
      <w:r w:rsidR="00387231" w:rsidRPr="003B2A2B">
        <w:rPr>
          <w:sz w:val="36"/>
        </w:rPr>
        <w:t>-</w:t>
      </w:r>
      <w:proofErr w:type="spellStart"/>
      <w:r w:rsidRPr="003B2A2B">
        <w:rPr>
          <w:sz w:val="36"/>
        </w:rPr>
        <w:t>inou</w:t>
      </w:r>
      <w:proofErr w:type="spellEnd"/>
      <w:r w:rsidRPr="003B2A2B">
        <w:rPr>
          <w:sz w:val="36"/>
        </w:rPr>
        <w:t xml:space="preserve">. </w:t>
      </w:r>
      <w:r w:rsidR="006134E3">
        <w:rPr>
          <w:sz w:val="36"/>
        </w:rPr>
        <w:t xml:space="preserve">Tento </w:t>
      </w:r>
      <w:proofErr w:type="spellStart"/>
      <w:r w:rsidR="006134E3">
        <w:rPr>
          <w:sz w:val="36"/>
        </w:rPr>
        <w:t>sv</w:t>
      </w:r>
      <w:proofErr w:type="spellEnd"/>
      <w:r w:rsidR="006134E3">
        <w:rPr>
          <w:sz w:val="36"/>
        </w:rPr>
        <w:t>-</w:t>
      </w:r>
      <w:r w:rsidRPr="003B2A2B">
        <w:rPr>
          <w:sz w:val="36"/>
        </w:rPr>
        <w:t xml:space="preserve">t zaplaví </w:t>
      </w:r>
      <w:r w:rsidR="003B2A2B" w:rsidRPr="003B2A2B">
        <w:rPr>
          <w:sz w:val="36"/>
        </w:rPr>
        <w:t>o-</w:t>
      </w:r>
      <w:proofErr w:type="spellStart"/>
      <w:r w:rsidR="003B2A2B" w:rsidRPr="003B2A2B">
        <w:rPr>
          <w:sz w:val="36"/>
        </w:rPr>
        <w:t>rovská</w:t>
      </w:r>
      <w:proofErr w:type="spellEnd"/>
      <w:r w:rsidR="003B2A2B" w:rsidRPr="003B2A2B">
        <w:rPr>
          <w:sz w:val="36"/>
        </w:rPr>
        <w:t xml:space="preserve"> </w:t>
      </w:r>
      <w:r w:rsidR="006134E3">
        <w:rPr>
          <w:sz w:val="36"/>
        </w:rPr>
        <w:t>voda, ale t-</w:t>
      </w:r>
      <w:r w:rsidRPr="003B2A2B">
        <w:rPr>
          <w:sz w:val="36"/>
        </w:rPr>
        <w:t xml:space="preserve"> si p</w:t>
      </w:r>
      <w:r w:rsidR="006134E3">
        <w:rPr>
          <w:sz w:val="36"/>
        </w:rPr>
        <w:t>ostav</w:t>
      </w:r>
      <w:r w:rsidRPr="003B2A2B">
        <w:rPr>
          <w:sz w:val="36"/>
        </w:rPr>
        <w:t xml:space="preserve"> velikou l</w:t>
      </w:r>
      <w:r w:rsidR="003B2A2B" w:rsidRPr="003B2A2B">
        <w:rPr>
          <w:sz w:val="36"/>
        </w:rPr>
        <w:t>-</w:t>
      </w:r>
      <w:r w:rsidRPr="003B2A2B">
        <w:rPr>
          <w:sz w:val="36"/>
        </w:rPr>
        <w:t>ď a vejdi do ní s celou svou rodinou i s</w:t>
      </w:r>
      <w:r w:rsidR="006134E3">
        <w:rPr>
          <w:sz w:val="36"/>
        </w:rPr>
        <w:t xml:space="preserve">e </w:t>
      </w:r>
      <w:proofErr w:type="spellStart"/>
      <w:r w:rsidR="006134E3">
        <w:rPr>
          <w:sz w:val="36"/>
        </w:rPr>
        <w:t>zv</w:t>
      </w:r>
      <w:proofErr w:type="spellEnd"/>
      <w:r w:rsidR="006134E3">
        <w:rPr>
          <w:sz w:val="36"/>
        </w:rPr>
        <w:t>-</w:t>
      </w:r>
      <w:proofErr w:type="spellStart"/>
      <w:r w:rsidRPr="003B2A2B">
        <w:rPr>
          <w:sz w:val="36"/>
        </w:rPr>
        <w:t>řaty</w:t>
      </w:r>
      <w:proofErr w:type="spellEnd"/>
      <w:r w:rsidRPr="003B2A2B">
        <w:rPr>
          <w:sz w:val="36"/>
        </w:rPr>
        <w:t>. Od každé</w:t>
      </w:r>
      <w:r w:rsidR="003B2A2B" w:rsidRPr="003B2A2B">
        <w:rPr>
          <w:sz w:val="36"/>
        </w:rPr>
        <w:t>-</w:t>
      </w:r>
      <w:r w:rsidR="006134E3">
        <w:rPr>
          <w:sz w:val="36"/>
        </w:rPr>
        <w:t>o zvířete vezmi jednoho samce a je-</w:t>
      </w:r>
      <w:r w:rsidRPr="003B2A2B">
        <w:rPr>
          <w:sz w:val="36"/>
        </w:rPr>
        <w:t>nu s</w:t>
      </w:r>
      <w:r w:rsidR="003B2A2B" w:rsidRPr="003B2A2B">
        <w:rPr>
          <w:sz w:val="36"/>
        </w:rPr>
        <w:t>-</w:t>
      </w:r>
      <w:proofErr w:type="spellStart"/>
      <w:r w:rsidRPr="003B2A2B">
        <w:rPr>
          <w:sz w:val="36"/>
        </w:rPr>
        <w:t>mici</w:t>
      </w:r>
      <w:proofErr w:type="spellEnd"/>
      <w:r w:rsidRPr="003B2A2B">
        <w:rPr>
          <w:sz w:val="36"/>
        </w:rPr>
        <w:t>. T</w:t>
      </w:r>
      <w:r w:rsidR="006134E3">
        <w:rPr>
          <w:sz w:val="36"/>
        </w:rPr>
        <w:t xml:space="preserve">ím se </w:t>
      </w:r>
      <w:proofErr w:type="spellStart"/>
      <w:r w:rsidR="006134E3">
        <w:rPr>
          <w:sz w:val="36"/>
        </w:rPr>
        <w:t>zachrán</w:t>
      </w:r>
      <w:proofErr w:type="spellEnd"/>
      <w:r w:rsidR="006134E3">
        <w:rPr>
          <w:sz w:val="36"/>
        </w:rPr>
        <w:t>-</w:t>
      </w:r>
      <w:proofErr w:type="spellStart"/>
      <w:r w:rsidRPr="003B2A2B">
        <w:rPr>
          <w:sz w:val="36"/>
        </w:rPr>
        <w:t>š</w:t>
      </w:r>
      <w:proofErr w:type="spellEnd"/>
      <w:r w:rsidRPr="003B2A2B">
        <w:rPr>
          <w:sz w:val="36"/>
        </w:rPr>
        <w:t>.“</w:t>
      </w:r>
    </w:p>
    <w:p w:rsidR="00447CF7" w:rsidRPr="003B2A2B" w:rsidRDefault="006134E3" w:rsidP="00447CF7">
      <w:pPr>
        <w:jc w:val="center"/>
        <w:rPr>
          <w:sz w:val="36"/>
        </w:rPr>
      </w:pPr>
      <w:r>
        <w:rPr>
          <w:sz w:val="36"/>
        </w:rPr>
        <w:t>No</w:t>
      </w:r>
      <w:r w:rsidR="00447CF7" w:rsidRPr="003B2A2B">
        <w:rPr>
          <w:sz w:val="36"/>
        </w:rPr>
        <w:t xml:space="preserve">e udělal archu přesně podle toho, </w:t>
      </w:r>
      <w:r w:rsidR="003B2A2B" w:rsidRPr="003B2A2B">
        <w:rPr>
          <w:sz w:val="36"/>
        </w:rPr>
        <w:t>-</w:t>
      </w:r>
      <w:proofErr w:type="spellStart"/>
      <w:r w:rsidR="00447CF7" w:rsidRPr="003B2A2B">
        <w:rPr>
          <w:sz w:val="36"/>
        </w:rPr>
        <w:t>ak</w:t>
      </w:r>
      <w:proofErr w:type="spellEnd"/>
      <w:r w:rsidR="00447CF7" w:rsidRPr="003B2A2B">
        <w:rPr>
          <w:sz w:val="36"/>
        </w:rPr>
        <w:t xml:space="preserve"> mu Bůh řekl. </w:t>
      </w:r>
      <w:r w:rsidR="003B2A2B" w:rsidRPr="003B2A2B">
        <w:rPr>
          <w:sz w:val="36"/>
        </w:rPr>
        <w:t>Vešel do lo</w:t>
      </w:r>
      <w:r>
        <w:rPr>
          <w:sz w:val="36"/>
        </w:rPr>
        <w:t>di a z-</w:t>
      </w:r>
      <w:proofErr w:type="spellStart"/>
      <w:r w:rsidR="003B2A2B" w:rsidRPr="003B2A2B">
        <w:rPr>
          <w:sz w:val="36"/>
        </w:rPr>
        <w:t>čalo</w:t>
      </w:r>
      <w:proofErr w:type="spellEnd"/>
      <w:r w:rsidR="003B2A2B" w:rsidRPr="003B2A2B">
        <w:rPr>
          <w:sz w:val="36"/>
        </w:rPr>
        <w:t xml:space="preserve"> prš-</w:t>
      </w:r>
      <w:proofErr w:type="spellStart"/>
      <w:r>
        <w:rPr>
          <w:sz w:val="36"/>
        </w:rPr>
        <w:t>t</w:t>
      </w:r>
      <w:proofErr w:type="spellEnd"/>
      <w:r>
        <w:rPr>
          <w:sz w:val="36"/>
        </w:rPr>
        <w:t xml:space="preserve">. Pršelo 40 </w:t>
      </w:r>
      <w:proofErr w:type="spellStart"/>
      <w:r>
        <w:rPr>
          <w:sz w:val="36"/>
        </w:rPr>
        <w:t>dn</w:t>
      </w:r>
      <w:proofErr w:type="spellEnd"/>
      <w:r>
        <w:rPr>
          <w:sz w:val="36"/>
        </w:rPr>
        <w:t>-</w:t>
      </w:r>
      <w:r w:rsidR="00447CF7" w:rsidRPr="003B2A2B">
        <w:rPr>
          <w:sz w:val="36"/>
        </w:rPr>
        <w:t xml:space="preserve"> a 40 nocí</w:t>
      </w:r>
      <w:r w:rsidR="00387231" w:rsidRPr="003B2A2B">
        <w:rPr>
          <w:sz w:val="36"/>
        </w:rPr>
        <w:t>.</w:t>
      </w:r>
      <w:r w:rsidR="003B2A2B" w:rsidRPr="003B2A2B">
        <w:rPr>
          <w:sz w:val="36"/>
        </w:rPr>
        <w:t xml:space="preserve"> </w:t>
      </w:r>
      <w:proofErr w:type="spellStart"/>
      <w:r w:rsidR="003B2A2B" w:rsidRPr="003B2A2B">
        <w:rPr>
          <w:sz w:val="36"/>
        </w:rPr>
        <w:t>Vo</w:t>
      </w:r>
      <w:proofErr w:type="spellEnd"/>
      <w:r w:rsidR="003B2A2B" w:rsidRPr="003B2A2B">
        <w:rPr>
          <w:sz w:val="36"/>
        </w:rPr>
        <w:t>-</w:t>
      </w:r>
      <w:r w:rsidR="00387231" w:rsidRPr="003B2A2B">
        <w:rPr>
          <w:sz w:val="36"/>
        </w:rPr>
        <w:t xml:space="preserve">y bylo tolik, že </w:t>
      </w:r>
      <w:proofErr w:type="spellStart"/>
      <w:r w:rsidR="00387231" w:rsidRPr="003B2A2B">
        <w:rPr>
          <w:sz w:val="36"/>
        </w:rPr>
        <w:t>př</w:t>
      </w:r>
      <w:r>
        <w:rPr>
          <w:sz w:val="36"/>
        </w:rPr>
        <w:t>ekr</w:t>
      </w:r>
      <w:proofErr w:type="spellEnd"/>
      <w:r>
        <w:rPr>
          <w:sz w:val="36"/>
        </w:rPr>
        <w:t>-</w:t>
      </w:r>
      <w:r w:rsidR="003B2A2B" w:rsidRPr="003B2A2B">
        <w:rPr>
          <w:sz w:val="36"/>
        </w:rPr>
        <w:t>la veškeré hory. Když déšť -</w:t>
      </w:r>
      <w:r w:rsidR="00387231" w:rsidRPr="003B2A2B">
        <w:rPr>
          <w:sz w:val="36"/>
        </w:rPr>
        <w:t xml:space="preserve">stal, Noe čekal mnoho dní, než vstoupil na pevnou zem. </w:t>
      </w:r>
    </w:p>
    <w:p w:rsidR="00387231" w:rsidRPr="003B2A2B" w:rsidRDefault="006134E3" w:rsidP="00447CF7">
      <w:pPr>
        <w:jc w:val="center"/>
        <w:rPr>
          <w:sz w:val="36"/>
        </w:rPr>
      </w:pPr>
      <w:proofErr w:type="spellStart"/>
      <w:r>
        <w:rPr>
          <w:sz w:val="36"/>
        </w:rPr>
        <w:t>Kd</w:t>
      </w:r>
      <w:proofErr w:type="spellEnd"/>
      <w:r>
        <w:rPr>
          <w:sz w:val="36"/>
        </w:rPr>
        <w:t>-</w:t>
      </w:r>
      <w:r w:rsidR="003B2A2B" w:rsidRPr="003B2A2B">
        <w:rPr>
          <w:sz w:val="36"/>
        </w:rPr>
        <w:t xml:space="preserve">ž potopa ustala, </w:t>
      </w:r>
      <w:r w:rsidR="00387231" w:rsidRPr="003B2A2B">
        <w:rPr>
          <w:sz w:val="36"/>
        </w:rPr>
        <w:t>Noe vyšel z</w:t>
      </w:r>
      <w:r w:rsidR="003B2A2B" w:rsidRPr="003B2A2B">
        <w:rPr>
          <w:sz w:val="36"/>
        </w:rPr>
        <w:t> </w:t>
      </w:r>
      <w:proofErr w:type="spellStart"/>
      <w:r w:rsidR="003B2A2B" w:rsidRPr="003B2A2B">
        <w:rPr>
          <w:sz w:val="36"/>
        </w:rPr>
        <w:t>arc</w:t>
      </w:r>
      <w:proofErr w:type="spellEnd"/>
      <w:r w:rsidR="003B2A2B" w:rsidRPr="003B2A2B">
        <w:rPr>
          <w:sz w:val="36"/>
        </w:rPr>
        <w:t>-</w:t>
      </w:r>
      <w:r w:rsidR="00387231" w:rsidRPr="003B2A2B">
        <w:rPr>
          <w:sz w:val="36"/>
        </w:rPr>
        <w:t xml:space="preserve">y a obětoval Hospodinu jedno ze zvířat. Když Bůh </w:t>
      </w:r>
      <w:proofErr w:type="spellStart"/>
      <w:r w:rsidR="00387231" w:rsidRPr="003B2A2B">
        <w:rPr>
          <w:sz w:val="36"/>
        </w:rPr>
        <w:t>uc</w:t>
      </w:r>
      <w:proofErr w:type="spellEnd"/>
      <w:r>
        <w:rPr>
          <w:sz w:val="36"/>
        </w:rPr>
        <w:t>-</w:t>
      </w:r>
      <w:r w:rsidR="00387231" w:rsidRPr="003B2A2B">
        <w:rPr>
          <w:sz w:val="36"/>
        </w:rPr>
        <w:t>til tu vůni</w:t>
      </w:r>
      <w:r w:rsidR="003B2A2B" w:rsidRPr="003B2A2B">
        <w:rPr>
          <w:sz w:val="36"/>
        </w:rPr>
        <w:t xml:space="preserve"> mas-</w:t>
      </w:r>
      <w:r w:rsidR="00387231" w:rsidRPr="003B2A2B">
        <w:rPr>
          <w:sz w:val="36"/>
        </w:rPr>
        <w:t>, rozhodl se, že už nikdy lidi ani zem nepotrestá potopou.</w:t>
      </w:r>
    </w:p>
    <w:p w:rsidR="00387231" w:rsidRDefault="00387231" w:rsidP="00447CF7">
      <w:pPr>
        <w:jc w:val="center"/>
        <w:rPr>
          <w:sz w:val="36"/>
        </w:rPr>
      </w:pPr>
    </w:p>
    <w:p w:rsidR="003B2A2B" w:rsidRPr="003B2A2B" w:rsidRDefault="003B2A2B" w:rsidP="00447CF7">
      <w:pPr>
        <w:jc w:val="center"/>
        <w:rPr>
          <w:sz w:val="36"/>
        </w:rPr>
      </w:pPr>
    </w:p>
    <w:p w:rsidR="00387231" w:rsidRDefault="003B2A2B" w:rsidP="00447CF7">
      <w:pPr>
        <w:jc w:val="center"/>
        <w:rPr>
          <w:sz w:val="36"/>
        </w:rPr>
      </w:pPr>
      <w:r w:rsidRPr="003B2A2B">
        <w:rPr>
          <w:sz w:val="36"/>
        </w:rPr>
        <w:t xml:space="preserve">   ----------------------------------------------------------------------</w:t>
      </w:r>
      <w:r>
        <w:rPr>
          <w:sz w:val="36"/>
        </w:rPr>
        <w:t>----------</w:t>
      </w:r>
      <w:r w:rsidRPr="003B2A2B">
        <w:rPr>
          <w:sz w:val="36"/>
        </w:rPr>
        <w:t>---</w:t>
      </w:r>
    </w:p>
    <w:p w:rsidR="006134E3" w:rsidRDefault="006134E3" w:rsidP="00447CF7">
      <w:pPr>
        <w:jc w:val="center"/>
        <w:rPr>
          <w:sz w:val="28"/>
        </w:rPr>
      </w:pPr>
      <w:r>
        <w:rPr>
          <w:sz w:val="28"/>
        </w:rPr>
        <w:t>Znamení nakresli</w:t>
      </w:r>
    </w:p>
    <w:p w:rsidR="00C85844" w:rsidRDefault="00C85844" w:rsidP="00447CF7">
      <w:pPr>
        <w:jc w:val="center"/>
        <w:rPr>
          <w:sz w:val="28"/>
        </w:rPr>
      </w:pPr>
    </w:p>
    <w:p w:rsidR="00C85844" w:rsidRDefault="00C85844" w:rsidP="00447CF7">
      <w:pPr>
        <w:jc w:val="center"/>
        <w:rPr>
          <w:sz w:val="28"/>
        </w:rPr>
      </w:pPr>
    </w:p>
    <w:p w:rsidR="00C85844" w:rsidRDefault="00C85844" w:rsidP="00447CF7">
      <w:pPr>
        <w:jc w:val="center"/>
        <w:rPr>
          <w:sz w:val="28"/>
        </w:rPr>
      </w:pPr>
    </w:p>
    <w:p w:rsidR="00C85844" w:rsidRDefault="00C85844" w:rsidP="00447CF7">
      <w:pPr>
        <w:jc w:val="center"/>
        <w:rPr>
          <w:sz w:val="28"/>
        </w:rPr>
      </w:pPr>
    </w:p>
    <w:p w:rsidR="00C85844" w:rsidRPr="00C85844" w:rsidRDefault="00C85844" w:rsidP="00C85844">
      <w:pPr>
        <w:rPr>
          <w:b/>
        </w:rPr>
      </w:pPr>
      <w:r w:rsidRPr="00C85844">
        <w:rPr>
          <w:b/>
        </w:rPr>
        <w:lastRenderedPageBreak/>
        <w:t>Použité zdroje:</w:t>
      </w:r>
    </w:p>
    <w:p w:rsidR="00C85844" w:rsidRPr="00C85844" w:rsidRDefault="00C85844" w:rsidP="00C85844">
      <w:r w:rsidRPr="00C85844">
        <w:t>Volně převyprávěný text z Bible (Genesis 6. - 9. Kapitola)</w:t>
      </w:r>
    </w:p>
    <w:sectPr w:rsidR="00C85844" w:rsidRPr="00C85844" w:rsidSect="003B2A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compat/>
  <w:rsids>
    <w:rsidRoot w:val="00886AB9"/>
    <w:rsid w:val="000D10FB"/>
    <w:rsid w:val="002D3FDF"/>
    <w:rsid w:val="00387231"/>
    <w:rsid w:val="003B2A2B"/>
    <w:rsid w:val="003E3FDC"/>
    <w:rsid w:val="00447CF7"/>
    <w:rsid w:val="00476098"/>
    <w:rsid w:val="00576E8C"/>
    <w:rsid w:val="005B636A"/>
    <w:rsid w:val="006134E3"/>
    <w:rsid w:val="00737EC9"/>
    <w:rsid w:val="00846C87"/>
    <w:rsid w:val="00871163"/>
    <w:rsid w:val="00886AB9"/>
    <w:rsid w:val="00AA68D7"/>
    <w:rsid w:val="00B07B40"/>
    <w:rsid w:val="00B445FD"/>
    <w:rsid w:val="00B770D6"/>
    <w:rsid w:val="00BB7CFF"/>
    <w:rsid w:val="00C85844"/>
    <w:rsid w:val="00CE7CE1"/>
    <w:rsid w:val="00E438F6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CF7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2</TotalTime>
  <Pages>3</Pages>
  <Words>284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2015-01-23T16:13:00Z</dcterms:created>
  <dcterms:modified xsi:type="dcterms:W3CDTF">2015-01-23T16:13:00Z</dcterms:modified>
</cp:coreProperties>
</file>