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</w:r>
            <w:proofErr w:type="spellStart"/>
            <w:r w:rsidRPr="00EB5B19">
              <w:rPr>
                <w:sz w:val="24"/>
              </w:rPr>
              <w:t>Kollárova</w:t>
            </w:r>
            <w:proofErr w:type="spellEnd"/>
            <w:r w:rsidRPr="00EB5B19">
              <w:rPr>
                <w:sz w:val="24"/>
              </w:rPr>
              <w:t xml:space="preserve">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 xml:space="preserve">Pavlína </w:t>
            </w:r>
            <w:proofErr w:type="spellStart"/>
            <w:r>
              <w:rPr>
                <w:sz w:val="24"/>
              </w:rPr>
              <w:t>Bulušková</w:t>
            </w:r>
            <w:proofErr w:type="spellEnd"/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22051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22051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22051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O marnotratném synu 2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22051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653819" w:rsidP="00220511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VY_12_INOVACE_04_29</w:t>
            </w:r>
            <w:bookmarkStart w:id="0" w:name="_GoBack"/>
            <w:bookmarkEnd w:id="0"/>
            <w:r w:rsidR="00220511">
              <w:rPr>
                <w:b/>
                <w:sz w:val="24"/>
              </w:rPr>
              <w:t>_ČJ</w:t>
            </w:r>
            <w:r w:rsidR="005B636A" w:rsidRPr="00F900FA">
              <w:rPr>
                <w:b/>
                <w:sz w:val="24"/>
              </w:rPr>
              <w:t>_</w:t>
            </w:r>
            <w:r w:rsidR="00220511">
              <w:rPr>
                <w:b/>
                <w:sz w:val="24"/>
              </w:rPr>
              <w:t>O marnotratném synu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220511" w:rsidP="00E438F6">
            <w:pPr>
              <w:pStyle w:val="Bezmezer1"/>
              <w:rPr>
                <w:sz w:val="24"/>
              </w:rPr>
            </w:pPr>
            <w:proofErr w:type="gramStart"/>
            <w:r>
              <w:rPr>
                <w:sz w:val="24"/>
              </w:rPr>
              <w:t>1.1.2015</w:t>
            </w:r>
            <w:proofErr w:type="gramEnd"/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7F5BE2" w:rsidP="00C96F60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 xml:space="preserve">Materiál slouží k procvičování </w:t>
            </w:r>
            <w:r w:rsidR="00C96F60">
              <w:rPr>
                <w:sz w:val="24"/>
              </w:rPr>
              <w:t>určování vzorů</w:t>
            </w:r>
            <w:r w:rsidR="00220511">
              <w:rPr>
                <w:sz w:val="24"/>
              </w:rPr>
              <w:t xml:space="preserve"> podstatných jmen. Zařazuje se do oblasti Křesťanská výchova 2.</w:t>
            </w:r>
          </w:p>
        </w:tc>
      </w:tr>
    </w:tbl>
    <w:p w:rsidR="00C96F60" w:rsidRDefault="00C96F60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315595</wp:posOffset>
            </wp:positionH>
            <wp:positionV relativeFrom="paragraph">
              <wp:posOffset>-166370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6F60" w:rsidRDefault="00C96F60">
      <w:pPr>
        <w:spacing w:after="0" w:line="240" w:lineRule="auto"/>
      </w:pPr>
      <w:r>
        <w:br w:type="page"/>
      </w:r>
    </w:p>
    <w:p w:rsidR="004B4763" w:rsidRPr="00F731FE" w:rsidRDefault="00C96F60" w:rsidP="004B4763">
      <w:pPr>
        <w:jc w:val="right"/>
        <w:rPr>
          <w:rFonts w:cs="Arial"/>
          <w:b/>
          <w:sz w:val="32"/>
        </w:rPr>
      </w:pPr>
      <w:r w:rsidRPr="00F731FE">
        <w:rPr>
          <w:rFonts w:cs="Arial"/>
          <w:b/>
          <w:sz w:val="32"/>
        </w:rPr>
        <w:lastRenderedPageBreak/>
        <w:t>Kterých vzorů podstatných jmen je v textu nejvíc? Zjisti to!</w:t>
      </w:r>
    </w:p>
    <w:p w:rsidR="004B4763" w:rsidRPr="00C96F60" w:rsidRDefault="004B4763" w:rsidP="00C96F60">
      <w:pPr>
        <w:jc w:val="right"/>
        <w:rPr>
          <w:b/>
          <w:sz w:val="32"/>
        </w:rPr>
      </w:pPr>
    </w:p>
    <w:p w:rsidR="00737EC9" w:rsidRDefault="00F731FE" w:rsidP="004B4763">
      <w:pPr>
        <w:pStyle w:val="Bezmezer1"/>
        <w:jc w:val="both"/>
        <w:rPr>
          <w:sz w:val="52"/>
        </w:rPr>
      </w:pPr>
      <w:r>
        <w:rPr>
          <w:noProof/>
          <w:sz w:val="52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4097655</wp:posOffset>
            </wp:positionH>
            <wp:positionV relativeFrom="paragraph">
              <wp:posOffset>6561172</wp:posOffset>
            </wp:positionV>
            <wp:extent cx="2159705" cy="2054578"/>
            <wp:effectExtent l="19050" t="0" r="0" b="0"/>
            <wp:wrapNone/>
            <wp:docPr id="1" name="Picture 0" descr="11954282251483436086liftarn_Foregiveness_2.svg.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54282251483436086liftarn_Foregiveness_2.svg.thumb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705" cy="20545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6F60" w:rsidRPr="004B4763">
        <w:rPr>
          <w:sz w:val="52"/>
        </w:rPr>
        <w:t>Ježíš</w:t>
      </w:r>
      <w:r w:rsidR="00C96F60" w:rsidRPr="004B4763">
        <w:rPr>
          <w:sz w:val="52"/>
          <w:u w:val="single"/>
        </w:rPr>
        <w:t xml:space="preserve">       </w:t>
      </w:r>
      <w:r w:rsidR="004B4763" w:rsidRPr="004B4763">
        <w:rPr>
          <w:sz w:val="52"/>
          <w:u w:val="single"/>
        </w:rPr>
        <w:t xml:space="preserve">    </w:t>
      </w:r>
      <w:r w:rsidR="00C96F60" w:rsidRPr="004B4763">
        <w:rPr>
          <w:sz w:val="52"/>
          <w:u w:val="single"/>
        </w:rPr>
        <w:t xml:space="preserve"> </w:t>
      </w:r>
      <w:r w:rsidR="00C96F60" w:rsidRPr="004B4763">
        <w:rPr>
          <w:sz w:val="52"/>
        </w:rPr>
        <w:t xml:space="preserve"> vyprávěl </w:t>
      </w:r>
      <w:proofErr w:type="gramStart"/>
      <w:r w:rsidR="00C96F60" w:rsidRPr="004B4763">
        <w:rPr>
          <w:sz w:val="52"/>
        </w:rPr>
        <w:t>příběh</w:t>
      </w:r>
      <w:r w:rsidR="00C96F60" w:rsidRPr="004B4763">
        <w:rPr>
          <w:sz w:val="52"/>
          <w:u w:val="single"/>
        </w:rPr>
        <w:t xml:space="preserve">    </w:t>
      </w:r>
      <w:r w:rsidR="004B4763" w:rsidRPr="004B4763">
        <w:rPr>
          <w:sz w:val="52"/>
          <w:u w:val="single"/>
        </w:rPr>
        <w:t xml:space="preserve">  </w:t>
      </w:r>
      <w:r w:rsidR="00C96F60" w:rsidRPr="004B4763">
        <w:rPr>
          <w:sz w:val="52"/>
          <w:u w:val="single"/>
        </w:rPr>
        <w:t xml:space="preserve">      </w:t>
      </w:r>
      <w:r w:rsidR="00C96F60" w:rsidRPr="004B4763">
        <w:rPr>
          <w:sz w:val="52"/>
        </w:rPr>
        <w:t>: Jeden</w:t>
      </w:r>
      <w:proofErr w:type="gramEnd"/>
      <w:r w:rsidR="00C96F60" w:rsidRPr="004B4763">
        <w:rPr>
          <w:sz w:val="52"/>
        </w:rPr>
        <w:t xml:space="preserve"> otec</w:t>
      </w:r>
      <w:r w:rsidR="00C96F60" w:rsidRPr="004B4763">
        <w:rPr>
          <w:sz w:val="52"/>
          <w:u w:val="single"/>
        </w:rPr>
        <w:t xml:space="preserve">     </w:t>
      </w:r>
      <w:r w:rsidR="004B4763" w:rsidRPr="004B4763">
        <w:rPr>
          <w:sz w:val="52"/>
          <w:u w:val="single"/>
        </w:rPr>
        <w:t xml:space="preserve">  </w:t>
      </w:r>
      <w:r w:rsidR="00C96F60" w:rsidRPr="004B4763">
        <w:rPr>
          <w:sz w:val="52"/>
          <w:u w:val="single"/>
        </w:rPr>
        <w:t xml:space="preserve"> </w:t>
      </w:r>
      <w:r w:rsidR="004B4763">
        <w:rPr>
          <w:sz w:val="52"/>
          <w:u w:val="single"/>
        </w:rPr>
        <w:t xml:space="preserve">  </w:t>
      </w:r>
      <w:r w:rsidR="00C96F60" w:rsidRPr="004B4763">
        <w:rPr>
          <w:sz w:val="52"/>
          <w:u w:val="single"/>
        </w:rPr>
        <w:t xml:space="preserve">   </w:t>
      </w:r>
      <w:r w:rsidR="00C96F60" w:rsidRPr="004B4763">
        <w:rPr>
          <w:sz w:val="52"/>
        </w:rPr>
        <w:t>měl dva syny</w:t>
      </w:r>
      <w:r w:rsidR="00C96F60" w:rsidRPr="004B4763">
        <w:rPr>
          <w:sz w:val="52"/>
          <w:u w:val="single"/>
        </w:rPr>
        <w:t xml:space="preserve">     </w:t>
      </w:r>
      <w:r w:rsidR="004B4763" w:rsidRPr="004B4763">
        <w:rPr>
          <w:sz w:val="52"/>
          <w:u w:val="single"/>
        </w:rPr>
        <w:t xml:space="preserve">  </w:t>
      </w:r>
      <w:r w:rsidR="00C96F60" w:rsidRPr="004B4763">
        <w:rPr>
          <w:sz w:val="52"/>
          <w:u w:val="single"/>
        </w:rPr>
        <w:t xml:space="preserve">     </w:t>
      </w:r>
      <w:r w:rsidR="00C96F60" w:rsidRPr="004B4763">
        <w:rPr>
          <w:sz w:val="52"/>
        </w:rPr>
        <w:t>. Ten mladší se rozhodl, že si vezme všechno dědictví</w:t>
      </w:r>
      <w:r w:rsidR="004B4763" w:rsidRPr="004B4763">
        <w:rPr>
          <w:sz w:val="52"/>
          <w:u w:val="single"/>
        </w:rPr>
        <w:t xml:space="preserve">           </w:t>
      </w:r>
      <w:r w:rsidR="004B4763">
        <w:rPr>
          <w:sz w:val="52"/>
        </w:rPr>
        <w:t xml:space="preserve"> a odejde od svého otce. </w:t>
      </w:r>
      <w:r w:rsidR="00C96F60" w:rsidRPr="004B4763">
        <w:rPr>
          <w:sz w:val="52"/>
        </w:rPr>
        <w:t>Otec</w:t>
      </w:r>
      <w:r w:rsidR="004B4763">
        <w:rPr>
          <w:sz w:val="52"/>
          <w:u w:val="single"/>
        </w:rPr>
        <w:t xml:space="preserve">          </w:t>
      </w:r>
      <w:r w:rsidR="00C96F60" w:rsidRPr="004B4763">
        <w:rPr>
          <w:sz w:val="52"/>
        </w:rPr>
        <w:t xml:space="preserve"> mu nebránil a syn</w:t>
      </w:r>
      <w:r w:rsidR="004B4763" w:rsidRPr="004B4763">
        <w:rPr>
          <w:sz w:val="52"/>
          <w:u w:val="single"/>
        </w:rPr>
        <w:t xml:space="preserve">            </w:t>
      </w:r>
      <w:r w:rsidR="00C96F60" w:rsidRPr="004B4763">
        <w:rPr>
          <w:sz w:val="52"/>
        </w:rPr>
        <w:t xml:space="preserve"> se vydal do jiné </w:t>
      </w:r>
      <w:proofErr w:type="gramStart"/>
      <w:r w:rsidR="00C96F60" w:rsidRPr="004B4763">
        <w:rPr>
          <w:sz w:val="52"/>
        </w:rPr>
        <w:t>země</w:t>
      </w:r>
      <w:r w:rsidR="004B4763" w:rsidRPr="004B4763">
        <w:rPr>
          <w:sz w:val="52"/>
          <w:u w:val="single"/>
        </w:rPr>
        <w:t xml:space="preserve">             </w:t>
      </w:r>
      <w:r w:rsidR="004B4763">
        <w:rPr>
          <w:sz w:val="52"/>
        </w:rPr>
        <w:t>. Za</w:t>
      </w:r>
      <w:proofErr w:type="gramEnd"/>
      <w:r w:rsidR="004B4763">
        <w:rPr>
          <w:sz w:val="52"/>
        </w:rPr>
        <w:t xml:space="preserve"> několik dní</w:t>
      </w:r>
      <w:r w:rsidR="00C96F60" w:rsidRPr="004B4763">
        <w:rPr>
          <w:sz w:val="52"/>
        </w:rPr>
        <w:t xml:space="preserve"> všechno utratil. V té zemi nastal veliký </w:t>
      </w:r>
      <w:r w:rsidR="004B4763" w:rsidRPr="004B4763">
        <w:rPr>
          <w:sz w:val="52"/>
        </w:rPr>
        <w:t>h</w:t>
      </w:r>
      <w:r w:rsidR="00C96F60" w:rsidRPr="004B4763">
        <w:rPr>
          <w:sz w:val="52"/>
        </w:rPr>
        <w:t>lad</w:t>
      </w:r>
      <w:r w:rsidR="004B4763" w:rsidRPr="004B4763">
        <w:rPr>
          <w:sz w:val="52"/>
          <w:u w:val="single"/>
        </w:rPr>
        <w:t xml:space="preserve">            </w:t>
      </w:r>
      <w:r w:rsidR="00C96F60" w:rsidRPr="004B4763">
        <w:rPr>
          <w:sz w:val="52"/>
        </w:rPr>
        <w:t xml:space="preserve"> a on neměl nic, za co by si koupil </w:t>
      </w:r>
      <w:proofErr w:type="gramStart"/>
      <w:r w:rsidR="00C96F60" w:rsidRPr="004B4763">
        <w:rPr>
          <w:sz w:val="52"/>
        </w:rPr>
        <w:t>jídlo</w:t>
      </w:r>
      <w:r w:rsidR="004B4763" w:rsidRPr="004B4763">
        <w:rPr>
          <w:sz w:val="52"/>
          <w:u w:val="single"/>
        </w:rPr>
        <w:t xml:space="preserve">           </w:t>
      </w:r>
      <w:r w:rsidR="00C96F60" w:rsidRPr="004B4763">
        <w:rPr>
          <w:sz w:val="52"/>
        </w:rPr>
        <w:t>. Musel</w:t>
      </w:r>
      <w:proofErr w:type="gramEnd"/>
      <w:r w:rsidR="00C96F60" w:rsidRPr="004B4763">
        <w:rPr>
          <w:sz w:val="52"/>
        </w:rPr>
        <w:t xml:space="preserve"> pracovat u prasa</w:t>
      </w:r>
      <w:r w:rsidR="004B4763">
        <w:rPr>
          <w:sz w:val="52"/>
        </w:rPr>
        <w:t>t</w:t>
      </w:r>
      <w:r w:rsidR="00C96F60" w:rsidRPr="004B4763">
        <w:rPr>
          <w:sz w:val="52"/>
        </w:rPr>
        <w:t>,</w:t>
      </w:r>
      <w:r w:rsidR="004B4763">
        <w:rPr>
          <w:sz w:val="52"/>
          <w:u w:val="single"/>
        </w:rPr>
        <w:t xml:space="preserve">             </w:t>
      </w:r>
      <w:r w:rsidR="00C96F60" w:rsidRPr="004B4763">
        <w:rPr>
          <w:sz w:val="52"/>
        </w:rPr>
        <w:t xml:space="preserve"> ale měl tak veliký hlad, že si přál, aby mohl jíst slupky</w:t>
      </w:r>
      <w:r w:rsidR="004B4763" w:rsidRPr="004B4763">
        <w:rPr>
          <w:sz w:val="52"/>
          <w:u w:val="single"/>
        </w:rPr>
        <w:t xml:space="preserve">            </w:t>
      </w:r>
      <w:r w:rsidR="00C96F60" w:rsidRPr="004B4763">
        <w:rPr>
          <w:sz w:val="52"/>
        </w:rPr>
        <w:t>, které žerou vepři</w:t>
      </w:r>
      <w:r w:rsidR="004B4763" w:rsidRPr="004B4763">
        <w:rPr>
          <w:sz w:val="52"/>
          <w:u w:val="single"/>
        </w:rPr>
        <w:t xml:space="preserve">             </w:t>
      </w:r>
      <w:r w:rsidR="00C96F60" w:rsidRPr="004B4763">
        <w:rPr>
          <w:sz w:val="52"/>
        </w:rPr>
        <w:t xml:space="preserve">, o která se staral. Jednoho dne ho napadlo, že by se mohl vrátit k otci a nechat se u něj zaměstnat. Vrátil se tedy do rodné země a otec s radostí syna přivítal a uspořádal mu velikou </w:t>
      </w:r>
      <w:proofErr w:type="gramStart"/>
      <w:r w:rsidR="00C96F60" w:rsidRPr="004B4763">
        <w:rPr>
          <w:sz w:val="52"/>
        </w:rPr>
        <w:t>hostinu</w:t>
      </w:r>
      <w:r w:rsidR="004B4763" w:rsidRPr="004B4763">
        <w:rPr>
          <w:sz w:val="52"/>
          <w:u w:val="single"/>
        </w:rPr>
        <w:t xml:space="preserve">                 </w:t>
      </w:r>
      <w:r w:rsidR="00C96F60" w:rsidRPr="004B4763">
        <w:rPr>
          <w:sz w:val="52"/>
        </w:rPr>
        <w:t>.</w:t>
      </w:r>
      <w:proofErr w:type="gramEnd"/>
    </w:p>
    <w:p w:rsidR="00133C0F" w:rsidRDefault="00133C0F" w:rsidP="004B4763">
      <w:pPr>
        <w:pStyle w:val="Bezmezer1"/>
        <w:jc w:val="both"/>
        <w:rPr>
          <w:sz w:val="52"/>
        </w:rPr>
      </w:pPr>
    </w:p>
    <w:p w:rsidR="00133C0F" w:rsidRDefault="00133C0F" w:rsidP="004B4763">
      <w:pPr>
        <w:pStyle w:val="Bezmezer1"/>
        <w:jc w:val="both"/>
        <w:rPr>
          <w:sz w:val="52"/>
        </w:rPr>
      </w:pPr>
    </w:p>
    <w:p w:rsidR="00133C0F" w:rsidRDefault="00133C0F" w:rsidP="004B4763">
      <w:pPr>
        <w:pStyle w:val="Bezmezer1"/>
        <w:jc w:val="both"/>
        <w:rPr>
          <w:sz w:val="52"/>
        </w:rPr>
      </w:pPr>
    </w:p>
    <w:p w:rsidR="00133C0F" w:rsidRPr="00133C0F" w:rsidRDefault="00133C0F" w:rsidP="00133C0F">
      <w:pPr>
        <w:rPr>
          <w:b/>
        </w:rPr>
      </w:pPr>
      <w:r w:rsidRPr="00133C0F">
        <w:rPr>
          <w:b/>
        </w:rPr>
        <w:lastRenderedPageBreak/>
        <w:t>Použité zdroje</w:t>
      </w:r>
    </w:p>
    <w:p w:rsidR="00133C0F" w:rsidRDefault="00133C0F" w:rsidP="00133C0F"/>
    <w:p w:rsidR="00133C0F" w:rsidRDefault="00133C0F" w:rsidP="00133C0F">
      <w:r>
        <w:t>Volně převyprávěný text z Bible (Lukáš 15. kapitola)</w:t>
      </w:r>
    </w:p>
    <w:p w:rsidR="00133C0F" w:rsidRPr="00133C0F" w:rsidRDefault="00133C0F" w:rsidP="00133C0F">
      <w:r>
        <w:t>www.clker.com</w:t>
      </w:r>
    </w:p>
    <w:sectPr w:rsidR="00133C0F" w:rsidRPr="00133C0F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attachedTemplate r:id="rId1"/>
  <w:defaultTabStop w:val="708"/>
  <w:hyphenationZone w:val="425"/>
  <w:characterSpacingControl w:val="doNotCompress"/>
  <w:compat/>
  <w:rsids>
    <w:rsidRoot w:val="00220511"/>
    <w:rsid w:val="00084CEC"/>
    <w:rsid w:val="000D10FB"/>
    <w:rsid w:val="00133C0F"/>
    <w:rsid w:val="00220511"/>
    <w:rsid w:val="004B4763"/>
    <w:rsid w:val="005B636A"/>
    <w:rsid w:val="00653819"/>
    <w:rsid w:val="007010ED"/>
    <w:rsid w:val="00737EC9"/>
    <w:rsid w:val="007F5BE2"/>
    <w:rsid w:val="00846C87"/>
    <w:rsid w:val="00AA68D7"/>
    <w:rsid w:val="00B07B40"/>
    <w:rsid w:val="00B770D6"/>
    <w:rsid w:val="00BB7CFF"/>
    <w:rsid w:val="00C96F60"/>
    <w:rsid w:val="00CE7CE1"/>
    <w:rsid w:val="00E438F6"/>
    <w:rsid w:val="00EB5B19"/>
    <w:rsid w:val="00F731FE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6F60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0</TotalTime>
  <Pages>3</Pages>
  <Words>220</Words>
  <Characters>1298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Dum</cp:lastModifiedBy>
  <cp:revision>2</cp:revision>
  <dcterms:created xsi:type="dcterms:W3CDTF">2015-01-23T16:14:00Z</dcterms:created>
  <dcterms:modified xsi:type="dcterms:W3CDTF">2015-01-23T16:14:00Z</dcterms:modified>
</cp:coreProperties>
</file>