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</w:r>
            <w:proofErr w:type="spellStart"/>
            <w:r w:rsidRPr="00EB5B19">
              <w:rPr>
                <w:sz w:val="24"/>
              </w:rPr>
              <w:t>Kollárova</w:t>
            </w:r>
            <w:proofErr w:type="spellEnd"/>
            <w:r w:rsidRPr="00EB5B19">
              <w:rPr>
                <w:sz w:val="24"/>
              </w:rPr>
              <w:t xml:space="preserve">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sz w:val="24"/>
              </w:rPr>
            </w:pPr>
            <w:r w:rsidRPr="00B770D6">
              <w:rPr>
                <w:sz w:val="24"/>
              </w:rPr>
              <w:t>I/2  Inovace a zkvalitnění výuky směřující k rozvoji čtenářské a informační gramotnost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 xml:space="preserve">Pavlína </w:t>
            </w:r>
            <w:proofErr w:type="spellStart"/>
            <w:r>
              <w:rPr>
                <w:sz w:val="24"/>
              </w:rPr>
              <w:t>Bulušková</w:t>
            </w:r>
            <w:proofErr w:type="spellEnd"/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31627E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31627E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Křesťanská výchova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31627E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O rozsévači 2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31627E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9F7FB4" w:rsidP="0031627E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VY_12_INOVACE_</w:t>
            </w:r>
            <w:bookmarkStart w:id="0" w:name="_GoBack"/>
            <w:bookmarkEnd w:id="0"/>
            <w:r w:rsidR="0031627E">
              <w:rPr>
                <w:b/>
                <w:sz w:val="24"/>
              </w:rPr>
              <w:t>4</w:t>
            </w:r>
            <w:r w:rsidR="00DC738B">
              <w:rPr>
                <w:b/>
                <w:sz w:val="24"/>
              </w:rPr>
              <w:t>_28</w:t>
            </w:r>
            <w:r w:rsidR="005B636A" w:rsidRPr="00F900FA">
              <w:rPr>
                <w:b/>
                <w:sz w:val="24"/>
              </w:rPr>
              <w:t>_</w:t>
            </w:r>
            <w:r w:rsidR="0031627E">
              <w:rPr>
                <w:b/>
                <w:sz w:val="24"/>
              </w:rPr>
              <w:t>ČJ_O rozsévači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31627E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30. 12. 2014</w:t>
            </w:r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31627E" w:rsidP="00846C87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Materiál slouží k procvičování určování vzorů podstatných jmen. Zařazuje se do oblasti Křesťanská výchova 2.</w:t>
            </w:r>
          </w:p>
        </w:tc>
      </w:tr>
    </w:tbl>
    <w:p w:rsidR="00833FAF" w:rsidRDefault="00833FAF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10795</wp:posOffset>
            </wp:positionH>
            <wp:positionV relativeFrom="paragraph">
              <wp:posOffset>-64770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3FAF" w:rsidRDefault="00833FAF">
      <w:pPr>
        <w:spacing w:after="0" w:line="240" w:lineRule="auto"/>
      </w:pPr>
      <w:r>
        <w:br w:type="page"/>
      </w:r>
    </w:p>
    <w:p w:rsidR="00737EC9" w:rsidRDefault="00275448" w:rsidP="00833FAF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-135890</wp:posOffset>
            </wp:positionH>
            <wp:positionV relativeFrom="paragraph">
              <wp:posOffset>-211455</wp:posOffset>
            </wp:positionV>
            <wp:extent cx="387350" cy="609600"/>
            <wp:effectExtent l="19050" t="0" r="0" b="0"/>
            <wp:wrapNone/>
            <wp:docPr id="1" name="Picture 0" descr="whea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eat-md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3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FAF" w:rsidRPr="00833FAF">
        <w:rPr>
          <w:rFonts w:ascii="Arial" w:hAnsi="Arial" w:cs="Arial"/>
          <w:b/>
          <w:sz w:val="24"/>
          <w:szCs w:val="24"/>
        </w:rPr>
        <w:t>Pozorně si přečti text</w:t>
      </w:r>
      <w:r>
        <w:rPr>
          <w:rFonts w:ascii="Arial" w:hAnsi="Arial" w:cs="Arial"/>
          <w:b/>
          <w:sz w:val="24"/>
          <w:szCs w:val="24"/>
        </w:rPr>
        <w:br/>
      </w:r>
    </w:p>
    <w:p w:rsidR="00275448" w:rsidRPr="00275448" w:rsidRDefault="00275448" w:rsidP="00275448">
      <w:pPr>
        <w:pStyle w:val="Odstavecseseznamem"/>
        <w:rPr>
          <w:rFonts w:ascii="Arial" w:hAnsi="Arial" w:cs="Arial"/>
          <w:sz w:val="24"/>
          <w:szCs w:val="24"/>
        </w:rPr>
      </w:pPr>
      <w:r w:rsidRPr="00833FAF">
        <w:rPr>
          <w:rFonts w:ascii="Arial" w:hAnsi="Arial" w:cs="Arial"/>
          <w:sz w:val="24"/>
          <w:szCs w:val="24"/>
        </w:rPr>
        <w:t>Jeden rozsévač šel ráno rozsévat semena. Když</w:t>
      </w:r>
      <w:r>
        <w:rPr>
          <w:rFonts w:ascii="Arial" w:hAnsi="Arial" w:cs="Arial"/>
          <w:sz w:val="24"/>
          <w:szCs w:val="24"/>
        </w:rPr>
        <w:t xml:space="preserve"> rozséval, vítr je rozfoukal na </w:t>
      </w:r>
      <w:r w:rsidRPr="00833FAF">
        <w:rPr>
          <w:rFonts w:ascii="Arial" w:hAnsi="Arial" w:cs="Arial"/>
          <w:sz w:val="24"/>
          <w:szCs w:val="24"/>
        </w:rPr>
        <w:t>různá místa. Některá z těch semen spadla podél cesty, jiná na skálu, nebo do trní. Ostatní byla zaváta do dobré země. Semena podél cesty byla sezobána ptáky. Ta</w:t>
      </w:r>
      <w:r w:rsidR="00FA0BC3">
        <w:rPr>
          <w:rFonts w:ascii="Arial" w:hAnsi="Arial" w:cs="Arial"/>
          <w:sz w:val="24"/>
          <w:szCs w:val="24"/>
        </w:rPr>
        <w:t>,</w:t>
      </w:r>
      <w:r w:rsidRPr="00833FAF">
        <w:rPr>
          <w:rFonts w:ascii="Arial" w:hAnsi="Arial" w:cs="Arial"/>
          <w:sz w:val="24"/>
          <w:szCs w:val="24"/>
        </w:rPr>
        <w:t xml:space="preserve"> která spadla na skálu</w:t>
      </w:r>
      <w:r w:rsidR="00FA0BC3">
        <w:rPr>
          <w:rFonts w:ascii="Arial" w:hAnsi="Arial" w:cs="Arial"/>
          <w:sz w:val="24"/>
          <w:szCs w:val="24"/>
        </w:rPr>
        <w:t>,</w:t>
      </w:r>
      <w:r w:rsidRPr="00833FAF">
        <w:rPr>
          <w:rFonts w:ascii="Arial" w:hAnsi="Arial" w:cs="Arial"/>
          <w:sz w:val="24"/>
          <w:szCs w:val="24"/>
        </w:rPr>
        <w:t xml:space="preserve"> uschla, protože neměla vláhu. Semena v trní se udusila. Jen na dobré půdě semena vyrostla a přinesla užit</w:t>
      </w:r>
      <w:r>
        <w:rPr>
          <w:rFonts w:ascii="Arial" w:hAnsi="Arial" w:cs="Arial"/>
          <w:sz w:val="24"/>
          <w:szCs w:val="24"/>
        </w:rPr>
        <w:t>ek.</w:t>
      </w:r>
    </w:p>
    <w:p w:rsidR="00275448" w:rsidRDefault="00275448" w:rsidP="00833FAF">
      <w:pPr>
        <w:pStyle w:val="Odstavecseseznamem"/>
        <w:rPr>
          <w:rFonts w:ascii="Arial" w:hAnsi="Arial" w:cs="Arial"/>
          <w:sz w:val="24"/>
          <w:szCs w:val="24"/>
        </w:rPr>
      </w:pPr>
    </w:p>
    <w:p w:rsidR="00833FAF" w:rsidRPr="00833FAF" w:rsidRDefault="00941316" w:rsidP="00833FAF">
      <w:pPr>
        <w:pStyle w:val="Odstavecseseznamem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-203412</wp:posOffset>
            </wp:positionH>
            <wp:positionV relativeFrom="paragraph">
              <wp:posOffset>3457</wp:posOffset>
            </wp:positionV>
            <wp:extent cx="387350" cy="609600"/>
            <wp:effectExtent l="19050" t="0" r="0" b="0"/>
            <wp:wrapNone/>
            <wp:docPr id="7" name="Picture 0" descr="whea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eat-md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3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3FAF" w:rsidRPr="00833FAF" w:rsidRDefault="00833FAF" w:rsidP="00833FAF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833FAF">
        <w:rPr>
          <w:rFonts w:ascii="Arial" w:hAnsi="Arial" w:cs="Arial"/>
          <w:b/>
          <w:sz w:val="24"/>
          <w:szCs w:val="24"/>
        </w:rPr>
        <w:t>Vyhledej v textu všechna podstatná jména</w:t>
      </w:r>
      <w:r>
        <w:rPr>
          <w:rFonts w:ascii="Arial" w:hAnsi="Arial" w:cs="Arial"/>
          <w:b/>
          <w:sz w:val="24"/>
          <w:szCs w:val="24"/>
        </w:rPr>
        <w:t xml:space="preserve"> (každé napiš jen jednou, budeš jich mít 12)</w:t>
      </w:r>
    </w:p>
    <w:p w:rsidR="00833FAF" w:rsidRDefault="00833FAF" w:rsidP="00833FAF">
      <w:pPr>
        <w:rPr>
          <w:rFonts w:ascii="Arial" w:hAnsi="Arial" w:cs="Arial"/>
          <w:sz w:val="24"/>
          <w:szCs w:val="24"/>
        </w:rPr>
      </w:pPr>
    </w:p>
    <w:p w:rsidR="00833FAF" w:rsidRDefault="00833FAF" w:rsidP="00833FAF">
      <w:pPr>
        <w:rPr>
          <w:rFonts w:ascii="Arial" w:hAnsi="Arial" w:cs="Arial"/>
          <w:sz w:val="24"/>
          <w:szCs w:val="24"/>
        </w:rPr>
      </w:pPr>
    </w:p>
    <w:p w:rsidR="00833FAF" w:rsidRDefault="00833FAF" w:rsidP="00833FAF">
      <w:pPr>
        <w:rPr>
          <w:rFonts w:ascii="Arial" w:hAnsi="Arial" w:cs="Arial"/>
          <w:sz w:val="24"/>
          <w:szCs w:val="24"/>
        </w:rPr>
      </w:pPr>
    </w:p>
    <w:p w:rsidR="00833FAF" w:rsidRDefault="00833FAF" w:rsidP="00833FAF">
      <w:pPr>
        <w:rPr>
          <w:rFonts w:ascii="Arial" w:hAnsi="Arial" w:cs="Arial"/>
          <w:sz w:val="24"/>
          <w:szCs w:val="24"/>
        </w:rPr>
      </w:pPr>
    </w:p>
    <w:p w:rsidR="00833FAF" w:rsidRDefault="00941316" w:rsidP="00833F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114300</wp:posOffset>
            </wp:positionV>
            <wp:extent cx="387350" cy="609600"/>
            <wp:effectExtent l="19050" t="0" r="0" b="0"/>
            <wp:wrapNone/>
            <wp:docPr id="6" name="Picture 0" descr="whea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eat-md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3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3FAF" w:rsidRDefault="00833FAF" w:rsidP="00833FAF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833FAF">
        <w:rPr>
          <w:rFonts w:ascii="Arial" w:hAnsi="Arial" w:cs="Arial"/>
          <w:b/>
          <w:sz w:val="24"/>
          <w:szCs w:val="24"/>
        </w:rPr>
        <w:t>Urči k podstatným jménům jejich vzor</w:t>
      </w:r>
    </w:p>
    <w:p w:rsidR="00833FAF" w:rsidRDefault="00833FAF" w:rsidP="00833FAF">
      <w:pPr>
        <w:rPr>
          <w:rFonts w:ascii="Arial" w:hAnsi="Arial" w:cs="Arial"/>
          <w:b/>
          <w:sz w:val="24"/>
          <w:szCs w:val="24"/>
        </w:rPr>
      </w:pPr>
    </w:p>
    <w:p w:rsidR="00833FAF" w:rsidRDefault="00833FAF" w:rsidP="00833FAF">
      <w:pPr>
        <w:rPr>
          <w:rFonts w:ascii="Arial" w:hAnsi="Arial" w:cs="Arial"/>
          <w:b/>
          <w:sz w:val="24"/>
          <w:szCs w:val="24"/>
        </w:rPr>
      </w:pPr>
    </w:p>
    <w:p w:rsidR="00833FAF" w:rsidRDefault="00833FAF" w:rsidP="00833FAF">
      <w:pPr>
        <w:rPr>
          <w:rFonts w:ascii="Arial" w:hAnsi="Arial" w:cs="Arial"/>
          <w:b/>
          <w:sz w:val="24"/>
          <w:szCs w:val="24"/>
        </w:rPr>
      </w:pPr>
    </w:p>
    <w:p w:rsidR="00833FAF" w:rsidRDefault="00833FAF" w:rsidP="00833FAF">
      <w:pPr>
        <w:rPr>
          <w:rFonts w:ascii="Arial" w:hAnsi="Arial" w:cs="Arial"/>
          <w:b/>
          <w:sz w:val="24"/>
          <w:szCs w:val="24"/>
        </w:rPr>
      </w:pPr>
    </w:p>
    <w:p w:rsidR="00833FAF" w:rsidRDefault="00833FAF" w:rsidP="00833FAF">
      <w:pPr>
        <w:rPr>
          <w:rFonts w:ascii="Arial" w:hAnsi="Arial" w:cs="Arial"/>
          <w:b/>
          <w:sz w:val="24"/>
          <w:szCs w:val="24"/>
        </w:rPr>
      </w:pPr>
    </w:p>
    <w:p w:rsidR="00833FAF" w:rsidRDefault="00275448" w:rsidP="00833FA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-135890</wp:posOffset>
            </wp:positionH>
            <wp:positionV relativeFrom="paragraph">
              <wp:posOffset>94615</wp:posOffset>
            </wp:positionV>
            <wp:extent cx="387350" cy="609600"/>
            <wp:effectExtent l="19050" t="0" r="0" b="0"/>
            <wp:wrapNone/>
            <wp:docPr id="5" name="Picture 0" descr="whea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eat-md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3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3FAF" w:rsidRDefault="00833FAF" w:rsidP="00833FAF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Podstatná jména přepiš do 1. pádu množného čísla</w:t>
      </w: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Použité zdroje:</w:t>
      </w:r>
    </w:p>
    <w:p w:rsidR="0031627E" w:rsidRDefault="0031627E" w:rsidP="0031627E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1627E" w:rsidRDefault="0031627E" w:rsidP="0031627E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www.clker.com</w:t>
      </w:r>
    </w:p>
    <w:p w:rsidR="0031627E" w:rsidRPr="0031627E" w:rsidRDefault="0031627E" w:rsidP="0031627E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Volně převyprávěný text dle Bible (Matouš 13. kapitola)</w:t>
      </w:r>
    </w:p>
    <w:sectPr w:rsidR="0031627E" w:rsidRPr="0031627E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D5909"/>
    <w:multiLevelType w:val="hybridMultilevel"/>
    <w:tmpl w:val="B920B1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proofState w:spelling="clean" w:grammar="clean"/>
  <w:attachedTemplate r:id="rId1"/>
  <w:defaultTabStop w:val="708"/>
  <w:hyphenationZone w:val="425"/>
  <w:characterSpacingControl w:val="doNotCompress"/>
  <w:compat/>
  <w:rsids>
    <w:rsidRoot w:val="00833FAF"/>
    <w:rsid w:val="000D10FB"/>
    <w:rsid w:val="00275448"/>
    <w:rsid w:val="0031627E"/>
    <w:rsid w:val="004F4F93"/>
    <w:rsid w:val="005B636A"/>
    <w:rsid w:val="00737EC9"/>
    <w:rsid w:val="00833FAF"/>
    <w:rsid w:val="00846C87"/>
    <w:rsid w:val="00941316"/>
    <w:rsid w:val="009F7FB4"/>
    <w:rsid w:val="00A5613B"/>
    <w:rsid w:val="00AA68D7"/>
    <w:rsid w:val="00B07B40"/>
    <w:rsid w:val="00B770D6"/>
    <w:rsid w:val="00BB7CFF"/>
    <w:rsid w:val="00CE7CE1"/>
    <w:rsid w:val="00DC738B"/>
    <w:rsid w:val="00E438F6"/>
    <w:rsid w:val="00EB5B19"/>
    <w:rsid w:val="00F900FA"/>
    <w:rsid w:val="00FA0BC3"/>
    <w:rsid w:val="00FC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10F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1">
    <w:name w:val="Bez mezer1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basedOn w:val="Standardnpsmoodstavce"/>
    <w:rsid w:val="00EB5B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33F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500F5D-45D3-43C3-86B0-0CCF9F213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</Template>
  <TotalTime>0</TotalTime>
  <Pages>3</Pages>
  <Words>188</Words>
  <Characters>1111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NÁZEV ŠKOLY</vt:lpstr>
      <vt:lpstr>NÁZEV ŠKOLY</vt:lpstr>
    </vt:vector>
  </TitlesOfParts>
  <Company>Gymnázium a SOŠPg Jeronýmova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Dum</cp:lastModifiedBy>
  <cp:revision>2</cp:revision>
  <dcterms:created xsi:type="dcterms:W3CDTF">2015-01-22T17:35:00Z</dcterms:created>
  <dcterms:modified xsi:type="dcterms:W3CDTF">2015-01-22T17:35:00Z</dcterms:modified>
</cp:coreProperties>
</file>