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sz w:val="24"/>
              </w:rPr>
            </w:pPr>
            <w:r w:rsidRPr="00B770D6">
              <w:rPr>
                <w:sz w:val="24"/>
              </w:rPr>
              <w:t>I/2  Inovace a zkvalitnění výuky směřující k rozvoji čtenářské a informační gramotnost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914EAD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914EAD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Křesťanská výchova 2.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914EAD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O ztracené ovci 2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914EAD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33893" w:rsidP="00914EAD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VY_12_INOVACE_04_27</w:t>
            </w:r>
            <w:bookmarkStart w:id="0" w:name="_GoBack"/>
            <w:bookmarkEnd w:id="0"/>
            <w:r w:rsidR="00914EAD">
              <w:rPr>
                <w:b/>
                <w:sz w:val="24"/>
              </w:rPr>
              <w:t>_ČJ</w:t>
            </w:r>
            <w:r w:rsidR="005B636A" w:rsidRPr="00F900FA">
              <w:rPr>
                <w:b/>
                <w:sz w:val="24"/>
              </w:rPr>
              <w:t>_</w:t>
            </w:r>
            <w:r w:rsidR="00914EAD">
              <w:rPr>
                <w:b/>
                <w:sz w:val="24"/>
              </w:rPr>
              <w:t>O ztracené ovci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914EAD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1.1.2015</w:t>
            </w:r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914EAD" w:rsidP="00846C87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Tento materiál slouží k cvičení porozumění textu a tvoření správného slovosledu.</w:t>
            </w:r>
            <w:r w:rsidR="001803D4">
              <w:rPr>
                <w:sz w:val="24"/>
              </w:rPr>
              <w:t xml:space="preserve"> Dále procvičuje pravopis psaní i/y po souhláskách. </w:t>
            </w:r>
            <w:r>
              <w:rPr>
                <w:sz w:val="24"/>
              </w:rPr>
              <w:t xml:space="preserve"> Je zařazen do oblasti Křesťanská výchova 2.</w:t>
            </w:r>
          </w:p>
        </w:tc>
      </w:tr>
    </w:tbl>
    <w:p w:rsidR="001803D4" w:rsidRDefault="001803D4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213995</wp:posOffset>
            </wp:positionH>
            <wp:positionV relativeFrom="paragraph">
              <wp:posOffset>-86995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03D4" w:rsidRDefault="001803D4">
      <w:pPr>
        <w:spacing w:after="0" w:line="240" w:lineRule="auto"/>
      </w:pPr>
      <w:r>
        <w:br w:type="page"/>
      </w:r>
    </w:p>
    <w:p w:rsidR="00737EC9" w:rsidRPr="00262BC9" w:rsidRDefault="001803D4" w:rsidP="001803D4">
      <w:pPr>
        <w:pStyle w:val="Odstavecseseznamem"/>
        <w:numPr>
          <w:ilvl w:val="0"/>
          <w:numId w:val="1"/>
        </w:numPr>
        <w:rPr>
          <w:b/>
        </w:rPr>
      </w:pPr>
      <w:r w:rsidRPr="00262BC9">
        <w:rPr>
          <w:b/>
        </w:rPr>
        <w:lastRenderedPageBreak/>
        <w:t>Přečti si příběh a všímej si chyb</w:t>
      </w:r>
    </w:p>
    <w:p w:rsidR="001803D4" w:rsidRDefault="001803D4" w:rsidP="001803D4">
      <w:pPr>
        <w:pStyle w:val="Odstavecseseznamem"/>
      </w:pPr>
    </w:p>
    <w:p w:rsidR="001803D4" w:rsidRDefault="001803D4" w:rsidP="001803D4">
      <w:pPr>
        <w:pStyle w:val="Odstavecseseznamem"/>
      </w:pPr>
      <w:r w:rsidRPr="001803D4">
        <w:t xml:space="preserve">Ježíš </w:t>
      </w:r>
      <w:r>
        <w:t>viprávěl příběh: Jeden pastí</w:t>
      </w:r>
      <w:r w:rsidRPr="001803D4">
        <w:t>ř měl sto ovcí, ale jedna z nich se mu zaběhla. On n</w:t>
      </w:r>
      <w:r>
        <w:t>echal těch devadesát devět na mýstě a šel hledat tu jednu. Kdi</w:t>
      </w:r>
      <w:r w:rsidRPr="001803D4">
        <w:t>ž ji nalezl, měl velikou radost. Pověděl o tom všem svým přátelům, kteří se radovali s ním.</w:t>
      </w:r>
    </w:p>
    <w:p w:rsidR="001803D4" w:rsidRPr="00262BC9" w:rsidRDefault="001803D4" w:rsidP="001803D4">
      <w:pPr>
        <w:pStyle w:val="Odstavecseseznamem"/>
        <w:rPr>
          <w:b/>
        </w:rPr>
      </w:pPr>
    </w:p>
    <w:p w:rsidR="001803D4" w:rsidRPr="00262BC9" w:rsidRDefault="00686D89" w:rsidP="001803D4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4718050</wp:posOffset>
            </wp:positionH>
            <wp:positionV relativeFrom="paragraph">
              <wp:posOffset>3175</wp:posOffset>
            </wp:positionV>
            <wp:extent cx="1775460" cy="1918970"/>
            <wp:effectExtent l="19050" t="0" r="0" b="0"/>
            <wp:wrapNone/>
            <wp:docPr id="1" name="Picture 0" descr="bwsheep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wsheep-md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460" cy="1918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03D4" w:rsidRPr="00262BC9">
        <w:rPr>
          <w:b/>
        </w:rPr>
        <w:t>Chyby červeně zakroužkuj a slova správně napiš</w:t>
      </w:r>
    </w:p>
    <w:p w:rsidR="001803D4" w:rsidRDefault="001803D4" w:rsidP="001803D4">
      <w:pPr>
        <w:pStyle w:val="Odstavecseseznamem"/>
      </w:pPr>
    </w:p>
    <w:p w:rsidR="001803D4" w:rsidRDefault="001803D4" w:rsidP="001803D4">
      <w:pPr>
        <w:pStyle w:val="Odstavecseseznamem"/>
      </w:pPr>
    </w:p>
    <w:p w:rsidR="001803D4" w:rsidRDefault="001803D4" w:rsidP="001803D4">
      <w:pPr>
        <w:pStyle w:val="Odstavecseseznamem"/>
      </w:pPr>
    </w:p>
    <w:p w:rsidR="001803D4" w:rsidRDefault="001803D4" w:rsidP="001803D4">
      <w:pPr>
        <w:pStyle w:val="Odstavecseseznamem"/>
      </w:pPr>
    </w:p>
    <w:p w:rsidR="001803D4" w:rsidRDefault="001803D4" w:rsidP="001803D4">
      <w:pPr>
        <w:pStyle w:val="Odstavecseseznamem"/>
      </w:pPr>
    </w:p>
    <w:p w:rsidR="001803D4" w:rsidRDefault="001803D4" w:rsidP="001803D4">
      <w:pPr>
        <w:pStyle w:val="Odstavecseseznamem"/>
      </w:pPr>
    </w:p>
    <w:p w:rsidR="001803D4" w:rsidRDefault="001803D4" w:rsidP="001803D4">
      <w:pPr>
        <w:pStyle w:val="Odstavecseseznamem"/>
      </w:pPr>
    </w:p>
    <w:p w:rsidR="001803D4" w:rsidRDefault="001803D4" w:rsidP="001803D4">
      <w:pPr>
        <w:pStyle w:val="Odstavecseseznamem"/>
      </w:pPr>
    </w:p>
    <w:p w:rsidR="001803D4" w:rsidRDefault="001803D4" w:rsidP="001803D4">
      <w:pPr>
        <w:pStyle w:val="Odstavecseseznamem"/>
      </w:pPr>
    </w:p>
    <w:p w:rsidR="001803D4" w:rsidRPr="00262BC9" w:rsidRDefault="001803D4" w:rsidP="001803D4">
      <w:pPr>
        <w:pStyle w:val="Odstavecseseznamem"/>
        <w:numPr>
          <w:ilvl w:val="0"/>
          <w:numId w:val="1"/>
        </w:numPr>
        <w:rPr>
          <w:b/>
        </w:rPr>
      </w:pPr>
      <w:r w:rsidRPr="00262BC9">
        <w:rPr>
          <w:b/>
        </w:rPr>
        <w:t>Napiš správný slovosled těchto vět</w:t>
      </w:r>
    </w:p>
    <w:p w:rsidR="001803D4" w:rsidRDefault="001803D4" w:rsidP="001803D4">
      <w:pPr>
        <w:pStyle w:val="Odstavecseseznamem"/>
      </w:pPr>
    </w:p>
    <w:p w:rsidR="001803D4" w:rsidRDefault="001803D4" w:rsidP="001803D4">
      <w:pPr>
        <w:pStyle w:val="Odstavecseseznamem"/>
        <w:jc w:val="center"/>
      </w:pPr>
      <w:r>
        <w:t>MĚL STO JEDEN OVCÍ PASTÝŘ</w:t>
      </w:r>
    </w:p>
    <w:p w:rsidR="001803D4" w:rsidRDefault="001803D4" w:rsidP="001803D4">
      <w:pPr>
        <w:pStyle w:val="Odstavecseseznamem"/>
        <w:jc w:val="center"/>
      </w:pPr>
    </w:p>
    <w:p w:rsidR="001803D4" w:rsidRDefault="001803D4" w:rsidP="001803D4">
      <w:pPr>
        <w:pStyle w:val="Odstavecseseznamem"/>
        <w:jc w:val="center"/>
      </w:pPr>
    </w:p>
    <w:p w:rsidR="001803D4" w:rsidRDefault="001803D4" w:rsidP="001803D4">
      <w:pPr>
        <w:pStyle w:val="Odstavecseseznamem"/>
        <w:jc w:val="center"/>
      </w:pPr>
    </w:p>
    <w:p w:rsidR="001803D4" w:rsidRDefault="001803D4" w:rsidP="001803D4">
      <w:pPr>
        <w:pStyle w:val="Odstavecseseznamem"/>
        <w:jc w:val="center"/>
      </w:pPr>
    </w:p>
    <w:p w:rsidR="00262BC9" w:rsidRDefault="00262BC9" w:rsidP="001803D4">
      <w:pPr>
        <w:pStyle w:val="Odstavecseseznamem"/>
        <w:jc w:val="center"/>
      </w:pPr>
      <w:r>
        <w:t>VYPRÁVĚL JEŽÍŠ PŘÍBĚH</w:t>
      </w:r>
    </w:p>
    <w:p w:rsidR="00262BC9" w:rsidRDefault="00262BC9" w:rsidP="001803D4">
      <w:pPr>
        <w:pStyle w:val="Odstavecseseznamem"/>
        <w:jc w:val="center"/>
      </w:pPr>
    </w:p>
    <w:p w:rsidR="00262BC9" w:rsidRDefault="00262BC9" w:rsidP="001803D4">
      <w:pPr>
        <w:pStyle w:val="Odstavecseseznamem"/>
        <w:jc w:val="center"/>
      </w:pPr>
    </w:p>
    <w:p w:rsidR="00262BC9" w:rsidRDefault="00262BC9" w:rsidP="001803D4">
      <w:pPr>
        <w:pStyle w:val="Odstavecseseznamem"/>
        <w:jc w:val="center"/>
      </w:pPr>
    </w:p>
    <w:p w:rsidR="001803D4" w:rsidRDefault="001803D4" w:rsidP="00262BC9">
      <w:pPr>
        <w:pStyle w:val="Odstavecseseznamem"/>
        <w:jc w:val="center"/>
      </w:pPr>
      <w:r>
        <w:br/>
      </w:r>
      <w:r w:rsidR="00262BC9">
        <w:t>PŘÁTELŮM POVĚDĚL O TOM SVÝM VŠEM</w:t>
      </w:r>
    </w:p>
    <w:p w:rsidR="00262BC9" w:rsidRDefault="00262BC9" w:rsidP="00262BC9">
      <w:pPr>
        <w:pStyle w:val="Odstavecseseznamem"/>
        <w:jc w:val="center"/>
      </w:pPr>
    </w:p>
    <w:p w:rsidR="00262BC9" w:rsidRDefault="00262BC9" w:rsidP="00262BC9">
      <w:pPr>
        <w:pStyle w:val="Odstavecseseznamem"/>
        <w:jc w:val="center"/>
      </w:pPr>
    </w:p>
    <w:p w:rsidR="00262BC9" w:rsidRPr="00262BC9" w:rsidRDefault="00262BC9" w:rsidP="00262BC9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262BC9">
        <w:rPr>
          <w:b/>
        </w:rPr>
        <w:t>Převyprávěj příběh vlastními slovy</w:t>
      </w:r>
    </w:p>
    <w:p w:rsidR="001803D4" w:rsidRDefault="001803D4" w:rsidP="001803D4">
      <w:pPr>
        <w:pStyle w:val="Odstavecseseznamem"/>
        <w:jc w:val="center"/>
      </w:pPr>
    </w:p>
    <w:p w:rsidR="001803D4" w:rsidRDefault="001803D4" w:rsidP="001803D4">
      <w:pPr>
        <w:pStyle w:val="Odstavecseseznamem"/>
        <w:jc w:val="center"/>
      </w:pPr>
    </w:p>
    <w:sectPr w:rsidR="001803D4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40A"/>
    <w:multiLevelType w:val="hybridMultilevel"/>
    <w:tmpl w:val="221603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14EAD"/>
    <w:rsid w:val="000D10FB"/>
    <w:rsid w:val="001803D4"/>
    <w:rsid w:val="00262BC9"/>
    <w:rsid w:val="005B636A"/>
    <w:rsid w:val="00686D89"/>
    <w:rsid w:val="00737EC9"/>
    <w:rsid w:val="00846C87"/>
    <w:rsid w:val="00914EAD"/>
    <w:rsid w:val="00AA68D7"/>
    <w:rsid w:val="00B07B40"/>
    <w:rsid w:val="00B33893"/>
    <w:rsid w:val="00B770D6"/>
    <w:rsid w:val="00BB7CFF"/>
    <w:rsid w:val="00CD2F82"/>
    <w:rsid w:val="00CE7CE1"/>
    <w:rsid w:val="00E438F6"/>
    <w:rsid w:val="00EB5B19"/>
    <w:rsid w:val="00F900FA"/>
    <w:rsid w:val="00FC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03D4"/>
    <w:pPr>
      <w:spacing w:after="200" w:line="276" w:lineRule="auto"/>
    </w:pPr>
    <w:rPr>
      <w:rFonts w:ascii="Arial" w:hAnsi="Arial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1">
    <w:name w:val="Bez mezer1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basedOn w:val="Standardnpsmoodstavce"/>
    <w:rsid w:val="00EB5B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1803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</Template>
  <TotalTime>17</TotalTime>
  <Pages>2</Pages>
  <Words>172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NÁZEV ŠKOLY</vt:lpstr>
      <vt:lpstr>NÁZEV ŠKOLY</vt:lpstr>
    </vt:vector>
  </TitlesOfParts>
  <Company>Gymnázium a SOŠPg Jeronýmova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ZŠ Brána</cp:lastModifiedBy>
  <cp:revision>4</cp:revision>
  <dcterms:created xsi:type="dcterms:W3CDTF">2015-01-01T17:22:00Z</dcterms:created>
  <dcterms:modified xsi:type="dcterms:W3CDTF">2015-01-06T10:12:00Z</dcterms:modified>
</cp:coreProperties>
</file>