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/>
      </w:tblPr>
      <w:tblGrid>
        <w:gridCol w:w="2129"/>
        <w:gridCol w:w="6238"/>
      </w:tblGrid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B5B19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EB5B19" w:rsidRDefault="00EB5B19" w:rsidP="00E438F6">
            <w:pPr>
              <w:pStyle w:val="Bezmezer1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sz w:val="24"/>
              </w:rPr>
            </w:pPr>
            <w:r w:rsidRPr="00B770D6">
              <w:rPr>
                <w:sz w:val="24"/>
              </w:rPr>
              <w:t>I/2  Inovace a zkvalitnění výuky směřující k rozvoji čtenářské a informační gramotnost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BB7CFF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Pavlína Bulušková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0A1901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B770D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B770D6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TÉMATICKÝ OKRUH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B770D6" w:rsidRPr="00F900FA" w:rsidRDefault="000A1901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Křesťanská výchova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846C87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0A1901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Stvoření</w:t>
            </w:r>
          </w:p>
        </w:tc>
      </w:tr>
      <w:tr w:rsidR="00E438F6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E438F6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438F6" w:rsidRPr="00F900FA" w:rsidRDefault="000A1901" w:rsidP="00E438F6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3.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795D7F" w:rsidP="00E438F6">
            <w:pPr>
              <w:pStyle w:val="Bezmezer1"/>
              <w:rPr>
                <w:b/>
                <w:sz w:val="24"/>
              </w:rPr>
            </w:pPr>
            <w:r>
              <w:rPr>
                <w:b/>
                <w:sz w:val="24"/>
              </w:rPr>
              <w:t>VY_12_INOVACE_04_26</w:t>
            </w:r>
            <w:bookmarkStart w:id="0" w:name="_GoBack"/>
            <w:bookmarkEnd w:id="0"/>
            <w:r w:rsidR="000A1901">
              <w:rPr>
                <w:b/>
                <w:sz w:val="24"/>
              </w:rPr>
              <w:t>_ČJ</w:t>
            </w:r>
            <w:r w:rsidR="005B636A" w:rsidRPr="00F900FA">
              <w:rPr>
                <w:b/>
                <w:sz w:val="24"/>
              </w:rPr>
              <w:t>_</w:t>
            </w:r>
            <w:r w:rsidR="000A1901">
              <w:rPr>
                <w:b/>
                <w:sz w:val="24"/>
              </w:rPr>
              <w:t>Stvoření 2</w:t>
            </w:r>
          </w:p>
        </w:tc>
      </w:tr>
      <w:tr w:rsidR="005B636A" w:rsidRPr="00F900FA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5B636A" w:rsidRPr="00F900FA" w:rsidRDefault="000A1901" w:rsidP="000A1901">
            <w:pPr>
              <w:pStyle w:val="Bezmezer1"/>
              <w:rPr>
                <w:sz w:val="24"/>
              </w:rPr>
            </w:pPr>
            <w:r w:rsidRPr="000A1901">
              <w:rPr>
                <w:sz w:val="24"/>
              </w:rPr>
              <w:t>1.</w:t>
            </w:r>
            <w:r>
              <w:rPr>
                <w:sz w:val="24"/>
              </w:rPr>
              <w:t xml:space="preserve">  1. 2015</w:t>
            </w:r>
          </w:p>
        </w:tc>
      </w:tr>
      <w:tr w:rsidR="005B636A" w:rsidRPr="00F900FA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5B636A" w:rsidP="00E438F6">
            <w:pPr>
              <w:pStyle w:val="Bezmezer1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B636A" w:rsidRPr="00F900FA" w:rsidRDefault="000A1901" w:rsidP="00846C87">
            <w:pPr>
              <w:pStyle w:val="Bezmezer1"/>
              <w:rPr>
                <w:sz w:val="24"/>
              </w:rPr>
            </w:pPr>
            <w:r>
              <w:rPr>
                <w:sz w:val="24"/>
              </w:rPr>
              <w:t>Tento materiál slouží k opakování vyjmenovaných slov . Zařazuje se do oblasti Křesťanská výchova 2.</w:t>
            </w:r>
          </w:p>
        </w:tc>
      </w:tr>
    </w:tbl>
    <w:p w:rsidR="00D45595" w:rsidRPr="006D19FC" w:rsidRDefault="000A1901" w:rsidP="006D19FC">
      <w:r>
        <w:rPr>
          <w:noProof/>
          <w:lang w:eastAsia="cs-CZ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191135</wp:posOffset>
            </wp:positionH>
            <wp:positionV relativeFrom="paragraph">
              <wp:posOffset>36830</wp:posOffset>
            </wp:positionV>
            <wp:extent cx="5433060" cy="1049655"/>
            <wp:effectExtent l="19050" t="0" r="0" b="0"/>
            <wp:wrapSquare wrapText="bothSides"/>
            <wp:docPr id="2" name="Picture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060" cy="1049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5595" w:rsidRDefault="00D45595" w:rsidP="00D45595">
      <w:pPr>
        <w:pStyle w:val="Odstavecseseznamem"/>
        <w:spacing w:after="0" w:line="240" w:lineRule="auto"/>
        <w:rPr>
          <w:rFonts w:cs="Arial"/>
          <w:b/>
        </w:rPr>
      </w:pPr>
    </w:p>
    <w:p w:rsidR="000A1901" w:rsidRPr="000A1901" w:rsidRDefault="000A1901" w:rsidP="000A1901">
      <w:pPr>
        <w:pStyle w:val="Odstavecseseznamem"/>
        <w:numPr>
          <w:ilvl w:val="0"/>
          <w:numId w:val="3"/>
        </w:numPr>
        <w:spacing w:after="0" w:line="240" w:lineRule="auto"/>
        <w:rPr>
          <w:rFonts w:cs="Arial"/>
          <w:b/>
        </w:rPr>
      </w:pPr>
      <w:r w:rsidRPr="000A1901">
        <w:rPr>
          <w:rFonts w:cs="Arial"/>
          <w:b/>
        </w:rPr>
        <w:t>Přečti si následující příběh</w:t>
      </w:r>
    </w:p>
    <w:p w:rsidR="000A1901" w:rsidRPr="00D04697" w:rsidRDefault="000A1901" w:rsidP="000A1901">
      <w:pPr>
        <w:pStyle w:val="Odstavecseseznamem"/>
        <w:spacing w:after="0" w:line="240" w:lineRule="auto"/>
        <w:rPr>
          <w:rFonts w:cs="Arial"/>
          <w:sz w:val="28"/>
        </w:rPr>
      </w:pPr>
    </w:p>
    <w:p w:rsidR="000A1901" w:rsidRPr="006D19FC" w:rsidRDefault="00D12565">
      <w:pPr>
        <w:spacing w:after="0" w:line="240" w:lineRule="auto"/>
        <w:rPr>
          <w:rFonts w:cs="Arial"/>
          <w:sz w:val="32"/>
        </w:rPr>
      </w:pPr>
      <w:r>
        <w:rPr>
          <w:rFonts w:cs="Arial"/>
          <w:noProof/>
          <w:sz w:val="28"/>
          <w:lang w:eastAsia="cs-CZ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5000625</wp:posOffset>
            </wp:positionH>
            <wp:positionV relativeFrom="paragraph">
              <wp:posOffset>1344295</wp:posOffset>
            </wp:positionV>
            <wp:extent cx="1109345" cy="880110"/>
            <wp:effectExtent l="19050" t="0" r="0" b="0"/>
            <wp:wrapNone/>
            <wp:docPr id="1" name="Picture 0" descr="black-capped-chickadee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ck-capped-chickadee-md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9345" cy="880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1901" w:rsidRPr="00D04697">
        <w:rPr>
          <w:rFonts w:cs="Arial"/>
          <w:sz w:val="28"/>
        </w:rPr>
        <w:t>Bůh stvořil nebe a zemi. Země byla pustá a prázdná, nikdo v ní nebydlel</w:t>
      </w:r>
      <w:r w:rsidR="00D47ACB" w:rsidRPr="00D04697">
        <w:rPr>
          <w:rFonts w:cs="Arial"/>
          <w:sz w:val="28"/>
        </w:rPr>
        <w:t xml:space="preserve"> a nikde nikoho nebylo slyšet</w:t>
      </w:r>
      <w:r w:rsidR="000A1901" w:rsidRPr="00D04697">
        <w:rPr>
          <w:rFonts w:cs="Arial"/>
          <w:sz w:val="28"/>
        </w:rPr>
        <w:t>. Všude byla tma. Proto Bůh řekl: „Buď světlo!“</w:t>
      </w:r>
      <w:r w:rsidR="00D47ACB" w:rsidRPr="00D04697">
        <w:rPr>
          <w:rFonts w:cs="Arial"/>
          <w:sz w:val="28"/>
        </w:rPr>
        <w:t xml:space="preserve"> . </w:t>
      </w:r>
      <w:r w:rsidR="005822AB" w:rsidRPr="00D04697">
        <w:rPr>
          <w:rFonts w:cs="Arial"/>
          <w:sz w:val="28"/>
        </w:rPr>
        <w:t xml:space="preserve">A bylo světlo. </w:t>
      </w:r>
      <w:r w:rsidR="000A1901" w:rsidRPr="00D04697">
        <w:rPr>
          <w:rFonts w:cs="Arial"/>
          <w:sz w:val="28"/>
        </w:rPr>
        <w:t xml:space="preserve">To stvořil první den. Dalších 5 dní Bůh stvořil všechna moře a </w:t>
      </w:r>
      <w:r w:rsidR="005822AB" w:rsidRPr="00D04697">
        <w:rPr>
          <w:rFonts w:cs="Arial"/>
          <w:sz w:val="28"/>
        </w:rPr>
        <w:t xml:space="preserve">plynoucí </w:t>
      </w:r>
      <w:r w:rsidR="000A1901" w:rsidRPr="00D04697">
        <w:rPr>
          <w:rFonts w:cs="Arial"/>
          <w:sz w:val="28"/>
        </w:rPr>
        <w:t>řeky, všechny byliny</w:t>
      </w:r>
      <w:r w:rsidR="005822AB" w:rsidRPr="00D04697">
        <w:rPr>
          <w:rFonts w:cs="Arial"/>
          <w:sz w:val="28"/>
        </w:rPr>
        <w:t xml:space="preserve"> a stromy, všechny býky a kobyly. Všechen hmyz a hlemýždy. Veškeré sýčky, myši, </w:t>
      </w:r>
      <w:r w:rsidR="00D45595" w:rsidRPr="00D04697">
        <w:rPr>
          <w:rFonts w:cs="Arial"/>
          <w:sz w:val="28"/>
        </w:rPr>
        <w:t xml:space="preserve">vydry a </w:t>
      </w:r>
      <w:r w:rsidR="005822AB" w:rsidRPr="00D04697">
        <w:rPr>
          <w:rFonts w:cs="Arial"/>
          <w:sz w:val="28"/>
        </w:rPr>
        <w:t>ostatní zvířata. N</w:t>
      </w:r>
      <w:r w:rsidR="000A1901" w:rsidRPr="00D04697">
        <w:rPr>
          <w:rFonts w:cs="Arial"/>
          <w:sz w:val="28"/>
        </w:rPr>
        <w:t xml:space="preserve">akonec Bůh stvořil člověka. Jmenoval se Adam. Adam byl první obyvatel země. </w:t>
      </w:r>
      <w:r w:rsidR="005822AB" w:rsidRPr="00D04697">
        <w:rPr>
          <w:rFonts w:cs="Arial"/>
          <w:sz w:val="28"/>
        </w:rPr>
        <w:t xml:space="preserve">Brzy mu </w:t>
      </w:r>
      <w:r w:rsidR="000A1901" w:rsidRPr="00D04697">
        <w:rPr>
          <w:rFonts w:cs="Arial"/>
          <w:sz w:val="28"/>
        </w:rPr>
        <w:t>stvořil manželku se jménem Eva. Viděl, že co stvořil, bylo dobré! Sedmý den odpočíval</w:t>
      </w:r>
      <w:r w:rsidR="000A1901" w:rsidRPr="006D19FC">
        <w:rPr>
          <w:rFonts w:cs="Arial"/>
          <w:sz w:val="32"/>
        </w:rPr>
        <w:t>.</w:t>
      </w:r>
    </w:p>
    <w:p w:rsidR="00737EC9" w:rsidRDefault="00737EC9"/>
    <w:p w:rsidR="00D45595" w:rsidRDefault="00D45595" w:rsidP="00D45595">
      <w:pPr>
        <w:pStyle w:val="Odstavecseseznamem"/>
        <w:numPr>
          <w:ilvl w:val="0"/>
          <w:numId w:val="3"/>
        </w:numPr>
        <w:rPr>
          <w:b/>
        </w:rPr>
      </w:pPr>
      <w:r w:rsidRPr="006D19FC">
        <w:rPr>
          <w:b/>
        </w:rPr>
        <w:t>Podrthni všechna vyjmenovaná slova</w:t>
      </w:r>
      <w:r w:rsidR="006D19FC" w:rsidRPr="006D19FC">
        <w:rPr>
          <w:b/>
        </w:rPr>
        <w:t xml:space="preserve"> v</w:t>
      </w:r>
      <w:r w:rsidR="006D19FC">
        <w:rPr>
          <w:b/>
        </w:rPr>
        <w:t> </w:t>
      </w:r>
      <w:r w:rsidR="006D19FC" w:rsidRPr="006D19FC">
        <w:rPr>
          <w:b/>
        </w:rPr>
        <w:t>textu</w:t>
      </w:r>
      <w:r w:rsidR="006D19FC">
        <w:rPr>
          <w:b/>
        </w:rPr>
        <w:t>.</w:t>
      </w:r>
    </w:p>
    <w:p w:rsidR="006D19FC" w:rsidRPr="006D19FC" w:rsidRDefault="006D19FC" w:rsidP="006D19FC">
      <w:pPr>
        <w:rPr>
          <w:b/>
        </w:rPr>
      </w:pPr>
    </w:p>
    <w:p w:rsidR="006D19FC" w:rsidRDefault="006D19FC" w:rsidP="006D19FC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Pán Bůh stvořil všechna zvířata. Vzpomeň</w:t>
      </w:r>
      <w:r w:rsidR="00386B36">
        <w:rPr>
          <w:b/>
        </w:rPr>
        <w:t xml:space="preserve"> si a napiš zvířata z vyjmenova</w:t>
      </w:r>
      <w:r>
        <w:rPr>
          <w:b/>
        </w:rPr>
        <w:t>ných slov, která nejsou v textu.</w:t>
      </w:r>
    </w:p>
    <w:p w:rsidR="006D19FC" w:rsidRDefault="006D19FC" w:rsidP="006D19FC">
      <w:pPr>
        <w:pStyle w:val="Odstavecseseznamem"/>
        <w:rPr>
          <w:b/>
        </w:rPr>
      </w:pPr>
    </w:p>
    <w:p w:rsidR="00D04697" w:rsidRDefault="00D04697" w:rsidP="006D19FC">
      <w:pPr>
        <w:pStyle w:val="Odstavecseseznamem"/>
        <w:rPr>
          <w:b/>
        </w:rPr>
      </w:pPr>
    </w:p>
    <w:p w:rsidR="00D04697" w:rsidRDefault="00D04697" w:rsidP="006D19FC">
      <w:pPr>
        <w:pStyle w:val="Odstavecseseznamem"/>
        <w:rPr>
          <w:b/>
        </w:rPr>
      </w:pPr>
    </w:p>
    <w:p w:rsidR="00D04697" w:rsidRPr="006D19FC" w:rsidRDefault="00D04697" w:rsidP="006D19FC">
      <w:pPr>
        <w:pStyle w:val="Odstavecseseznamem"/>
        <w:rPr>
          <w:b/>
        </w:rPr>
      </w:pPr>
    </w:p>
    <w:p w:rsidR="006D19FC" w:rsidRDefault="006D19FC" w:rsidP="006D19FC">
      <w:pPr>
        <w:rPr>
          <w:b/>
        </w:rPr>
      </w:pPr>
    </w:p>
    <w:p w:rsidR="006D19FC" w:rsidRDefault="006D19FC" w:rsidP="006D19FC">
      <w:pPr>
        <w:rPr>
          <w:b/>
        </w:rPr>
      </w:pPr>
    </w:p>
    <w:p w:rsidR="006D19FC" w:rsidRDefault="006D19FC" w:rsidP="006D19FC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Napiš celou větou, která vyjmenovaná slova ti jdou nejhůře.</w:t>
      </w:r>
    </w:p>
    <w:p w:rsidR="006D19FC" w:rsidRDefault="006D19FC" w:rsidP="006D19FC">
      <w:pPr>
        <w:pStyle w:val="Odstavecseseznamem"/>
        <w:rPr>
          <w:b/>
        </w:rPr>
      </w:pPr>
    </w:p>
    <w:p w:rsidR="006D19FC" w:rsidRDefault="006D19FC" w:rsidP="006D19FC">
      <w:pPr>
        <w:rPr>
          <w:b/>
        </w:rPr>
      </w:pPr>
    </w:p>
    <w:p w:rsidR="006D19FC" w:rsidRDefault="006D19FC" w:rsidP="006D19FC">
      <w:pPr>
        <w:rPr>
          <w:b/>
        </w:rPr>
      </w:pPr>
    </w:p>
    <w:p w:rsidR="006D19FC" w:rsidRDefault="006D19FC" w:rsidP="006D19FC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Vyjmenuj je.</w:t>
      </w:r>
    </w:p>
    <w:p w:rsidR="006D19FC" w:rsidRDefault="006D19FC" w:rsidP="006D19FC">
      <w:pPr>
        <w:rPr>
          <w:b/>
        </w:rPr>
      </w:pPr>
    </w:p>
    <w:p w:rsidR="006D19FC" w:rsidRDefault="006D19FC" w:rsidP="006D19FC">
      <w:pPr>
        <w:rPr>
          <w:b/>
        </w:rPr>
      </w:pPr>
    </w:p>
    <w:p w:rsidR="006D19FC" w:rsidRDefault="00D12565" w:rsidP="006D19FC">
      <w:pPr>
        <w:rPr>
          <w:b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4312144</wp:posOffset>
            </wp:positionH>
            <wp:positionV relativeFrom="paragraph">
              <wp:posOffset>142036</wp:posOffset>
            </wp:positionV>
            <wp:extent cx="1798461" cy="1704622"/>
            <wp:effectExtent l="19050" t="0" r="0" b="0"/>
            <wp:wrapNone/>
            <wp:docPr id="5" name="Picture 3" descr="otter-m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tter-md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8461" cy="1704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19FC" w:rsidRDefault="006D19FC" w:rsidP="006D19FC">
      <w:pPr>
        <w:rPr>
          <w:b/>
        </w:rPr>
      </w:pPr>
    </w:p>
    <w:p w:rsidR="006D19FC" w:rsidRDefault="006D19FC" w:rsidP="006D19FC">
      <w:pPr>
        <w:jc w:val="center"/>
        <w:rPr>
          <w:b/>
        </w:rPr>
      </w:pPr>
    </w:p>
    <w:p w:rsidR="00D12565" w:rsidRDefault="00D12565" w:rsidP="006D19FC">
      <w:pPr>
        <w:jc w:val="center"/>
        <w:rPr>
          <w:b/>
        </w:rPr>
      </w:pPr>
    </w:p>
    <w:p w:rsidR="00D12565" w:rsidRDefault="00D12565" w:rsidP="006D19FC">
      <w:pPr>
        <w:jc w:val="center"/>
        <w:rPr>
          <w:b/>
        </w:rPr>
      </w:pPr>
    </w:p>
    <w:p w:rsidR="00D12565" w:rsidRDefault="00D12565" w:rsidP="00D12565">
      <w:pPr>
        <w:rPr>
          <w:b/>
        </w:rPr>
      </w:pPr>
      <w:r>
        <w:rPr>
          <w:b/>
        </w:rPr>
        <w:lastRenderedPageBreak/>
        <w:t>Použité zdroje:</w:t>
      </w:r>
    </w:p>
    <w:p w:rsidR="00D12565" w:rsidRDefault="00D12565" w:rsidP="00D12565">
      <w:r>
        <w:t>Volně převyprávěný text z Bible (Ge</w:t>
      </w:r>
      <w:r w:rsidR="007F163F">
        <w:t>nesis 1. kapitola)</w:t>
      </w:r>
    </w:p>
    <w:p w:rsidR="007F163F" w:rsidRPr="00D12565" w:rsidRDefault="007F163F" w:rsidP="00D12565">
      <w:r>
        <w:t>www.clker.com</w:t>
      </w:r>
    </w:p>
    <w:p w:rsidR="00D12565" w:rsidRPr="006D19FC" w:rsidRDefault="00D12565" w:rsidP="00D12565">
      <w:pPr>
        <w:jc w:val="both"/>
        <w:rPr>
          <w:b/>
        </w:rPr>
      </w:pPr>
    </w:p>
    <w:sectPr w:rsidR="00D12565" w:rsidRPr="006D19FC" w:rsidSect="000D1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34C7" w:rsidRDefault="006634C7" w:rsidP="00D47ACB">
      <w:pPr>
        <w:spacing w:after="0" w:line="240" w:lineRule="auto"/>
      </w:pPr>
      <w:r>
        <w:separator/>
      </w:r>
    </w:p>
  </w:endnote>
  <w:endnote w:type="continuationSeparator" w:id="0">
    <w:p w:rsidR="006634C7" w:rsidRDefault="006634C7" w:rsidP="00D47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34C7" w:rsidRDefault="006634C7" w:rsidP="00D47ACB">
      <w:pPr>
        <w:spacing w:after="0" w:line="240" w:lineRule="auto"/>
      </w:pPr>
      <w:r>
        <w:separator/>
      </w:r>
    </w:p>
  </w:footnote>
  <w:footnote w:type="continuationSeparator" w:id="0">
    <w:p w:rsidR="006634C7" w:rsidRDefault="006634C7" w:rsidP="00D47A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67821"/>
    <w:multiLevelType w:val="hybridMultilevel"/>
    <w:tmpl w:val="5AA60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F96701"/>
    <w:multiLevelType w:val="hybridMultilevel"/>
    <w:tmpl w:val="6EF04972"/>
    <w:lvl w:ilvl="0" w:tplc="1E5C13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620312"/>
    <w:multiLevelType w:val="hybridMultilevel"/>
    <w:tmpl w:val="F384C5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1901"/>
    <w:rsid w:val="000A1901"/>
    <w:rsid w:val="000D10FB"/>
    <w:rsid w:val="00386B36"/>
    <w:rsid w:val="005822AB"/>
    <w:rsid w:val="005B636A"/>
    <w:rsid w:val="006634C7"/>
    <w:rsid w:val="006D19FC"/>
    <w:rsid w:val="00737EC9"/>
    <w:rsid w:val="00795D7F"/>
    <w:rsid w:val="007F163F"/>
    <w:rsid w:val="00846C87"/>
    <w:rsid w:val="00873F35"/>
    <w:rsid w:val="00AA68D7"/>
    <w:rsid w:val="00B07B40"/>
    <w:rsid w:val="00B770D6"/>
    <w:rsid w:val="00BB7CFF"/>
    <w:rsid w:val="00CE7CE1"/>
    <w:rsid w:val="00D04697"/>
    <w:rsid w:val="00D12565"/>
    <w:rsid w:val="00D32160"/>
    <w:rsid w:val="00D45595"/>
    <w:rsid w:val="00D47ACB"/>
    <w:rsid w:val="00E438F6"/>
    <w:rsid w:val="00E47995"/>
    <w:rsid w:val="00EB5B19"/>
    <w:rsid w:val="00F900FA"/>
    <w:rsid w:val="00FC0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5595"/>
    <w:pPr>
      <w:spacing w:after="200" w:line="276" w:lineRule="auto"/>
    </w:pPr>
    <w:rPr>
      <w:rFonts w:ascii="Arial" w:hAnsi="Arial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B636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5B636A"/>
    <w:rPr>
      <w:rFonts w:ascii="Tahoma" w:hAnsi="Tahoma" w:cs="Tahoma"/>
      <w:sz w:val="16"/>
      <w:szCs w:val="16"/>
    </w:rPr>
  </w:style>
  <w:style w:type="paragraph" w:customStyle="1" w:styleId="Bezmezer1">
    <w:name w:val="Bez mezer1"/>
    <w:uiPriority w:val="1"/>
    <w:qFormat/>
    <w:rsid w:val="00E438F6"/>
    <w:rPr>
      <w:sz w:val="22"/>
      <w:szCs w:val="22"/>
      <w:lang w:eastAsia="en-US"/>
    </w:rPr>
  </w:style>
  <w:style w:type="character" w:customStyle="1" w:styleId="apple-style-span">
    <w:name w:val="apple-style-span"/>
    <w:basedOn w:val="Standardnpsmoodstavce"/>
    <w:rsid w:val="00EB5B19"/>
  </w:style>
  <w:style w:type="paragraph" w:customStyle="1" w:styleId="name">
    <w:name w:val="name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paragraph" w:customStyle="1" w:styleId="address">
    <w:name w:val="address"/>
    <w:basedOn w:val="Normln"/>
    <w:rsid w:val="00EB5B19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EB5B19"/>
  </w:style>
  <w:style w:type="character" w:styleId="Hypertextovodkaz">
    <w:name w:val="Hyperlink"/>
    <w:basedOn w:val="Standardnpsmoodstavce"/>
    <w:rsid w:val="00EB5B1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A190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D47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47ACB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D47A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47ACB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4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9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Plocha\Pr&#225;ce\DUMY\&#353;ablona%20na%20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na word</Template>
  <TotalTime>0</TotalTime>
  <Pages>3</Pages>
  <Words>215</Words>
  <Characters>1273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NÁZEV ŠKOLY</vt:lpstr>
      <vt:lpstr>NÁZEV ŠKOLY</vt:lpstr>
    </vt:vector>
  </TitlesOfParts>
  <Company>Gymnázium a SOŠPg Jeronýmova</Company>
  <LinksUpToDate>false</LinksUpToDate>
  <CharactersWithSpaces>1486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PC</dc:creator>
  <cp:keywords/>
  <cp:lastModifiedBy>Dum</cp:lastModifiedBy>
  <cp:revision>2</cp:revision>
  <dcterms:created xsi:type="dcterms:W3CDTF">2015-01-23T16:17:00Z</dcterms:created>
  <dcterms:modified xsi:type="dcterms:W3CDTF">2015-01-23T16:17:00Z</dcterms:modified>
</cp:coreProperties>
</file>