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134B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F134B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A5A3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Tři muži v ohnivé peci 1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F134B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A5A3D" w:rsidP="00F134BD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VY_12_INOVACE_04_32</w:t>
            </w:r>
            <w:bookmarkStart w:id="0" w:name="_GoBack"/>
            <w:bookmarkEnd w:id="0"/>
            <w:r w:rsidR="00F134BD">
              <w:rPr>
                <w:b/>
                <w:sz w:val="24"/>
              </w:rPr>
              <w:t>_ČJ</w:t>
            </w:r>
            <w:r w:rsidR="005B636A"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Tři muži v ohnivé peci 1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134B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3.1.2015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F134BD" w:rsidP="00846C87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Tento materiál slouží k procvičování seřazová</w:t>
            </w:r>
            <w:r w:rsidR="003F2A94">
              <w:rPr>
                <w:sz w:val="24"/>
              </w:rPr>
              <w:t>ní slov podle abecedy. Je zařaze</w:t>
            </w:r>
            <w:r>
              <w:rPr>
                <w:sz w:val="24"/>
              </w:rPr>
              <w:t>n do oblasti Křesťanská výchova 2.</w:t>
            </w:r>
          </w:p>
        </w:tc>
      </w:tr>
    </w:tbl>
    <w:p w:rsidR="00F134BD" w:rsidRDefault="00F134BD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157480</wp:posOffset>
            </wp:positionH>
            <wp:positionV relativeFrom="paragraph">
              <wp:posOffset>-245110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34BD" w:rsidRDefault="00F134BD">
      <w:pPr>
        <w:spacing w:after="0" w:line="240" w:lineRule="auto"/>
      </w:pPr>
      <w:r>
        <w:br w:type="page"/>
      </w:r>
    </w:p>
    <w:p w:rsidR="00737EC9" w:rsidRPr="00F134BD" w:rsidRDefault="00F134BD" w:rsidP="00F134BD">
      <w:pPr>
        <w:rPr>
          <w:b/>
        </w:rPr>
      </w:pPr>
      <w:r w:rsidRPr="00F134BD">
        <w:rPr>
          <w:b/>
        </w:rPr>
        <w:lastRenderedPageBreak/>
        <w:t>Pozorně si přečti text</w:t>
      </w:r>
    </w:p>
    <w:p w:rsidR="00F134BD" w:rsidRDefault="00F134BD" w:rsidP="00F134BD"/>
    <w:p w:rsidR="00F134BD" w:rsidRDefault="00F134BD" w:rsidP="00F134BD">
      <w:r w:rsidRPr="00F134BD">
        <w:t xml:space="preserve">V </w:t>
      </w:r>
      <w:r w:rsidRPr="00F134BD">
        <w:rPr>
          <w:b/>
        </w:rPr>
        <w:t>době</w:t>
      </w:r>
      <w:r w:rsidRPr="00F134BD">
        <w:t xml:space="preserve">, kdy byl </w:t>
      </w:r>
      <w:r w:rsidRPr="00F134BD">
        <w:rPr>
          <w:b/>
        </w:rPr>
        <w:t>Izrael</w:t>
      </w:r>
      <w:r w:rsidRPr="00F134BD">
        <w:t xml:space="preserve"> v zajetí Persie</w:t>
      </w:r>
      <w:r w:rsidR="007F7766">
        <w:t>,</w:t>
      </w:r>
      <w:r w:rsidRPr="00F134BD">
        <w:t xml:space="preserve"> sloužili u </w:t>
      </w:r>
      <w:r w:rsidRPr="00F134BD">
        <w:rPr>
          <w:b/>
        </w:rPr>
        <w:t>krále</w:t>
      </w:r>
      <w:r w:rsidRPr="00F134BD">
        <w:t xml:space="preserve"> tři muži – Šadrak, </w:t>
      </w:r>
      <w:r w:rsidRPr="00F134BD">
        <w:rPr>
          <w:b/>
        </w:rPr>
        <w:t>Méšak</w:t>
      </w:r>
      <w:r w:rsidRPr="00F134BD">
        <w:t xml:space="preserve"> a </w:t>
      </w:r>
      <w:r w:rsidRPr="00F134BD">
        <w:rPr>
          <w:b/>
        </w:rPr>
        <w:t>Abednego</w:t>
      </w:r>
      <w:r w:rsidRPr="00F134BD">
        <w:t xml:space="preserve">. Král postavil velikou </w:t>
      </w:r>
      <w:r w:rsidRPr="00F134BD">
        <w:rPr>
          <w:b/>
        </w:rPr>
        <w:t>sochu</w:t>
      </w:r>
      <w:r w:rsidRPr="00F134BD">
        <w:t xml:space="preserve"> a vydal </w:t>
      </w:r>
      <w:r w:rsidRPr="00F134BD">
        <w:rPr>
          <w:b/>
        </w:rPr>
        <w:t>rozkaz</w:t>
      </w:r>
      <w:r w:rsidRPr="00F134BD">
        <w:t xml:space="preserve">, že se jí každý musí v určitou dobu </w:t>
      </w:r>
      <w:r w:rsidRPr="00F134BD">
        <w:rPr>
          <w:b/>
        </w:rPr>
        <w:t>klanět</w:t>
      </w:r>
      <w:r w:rsidRPr="00F134BD">
        <w:t xml:space="preserve">. Jenže ti tři </w:t>
      </w:r>
      <w:r w:rsidRPr="00F134BD">
        <w:rPr>
          <w:b/>
        </w:rPr>
        <w:t>muži</w:t>
      </w:r>
      <w:r w:rsidRPr="00F134BD">
        <w:t xml:space="preserve"> sloužili </w:t>
      </w:r>
      <w:r w:rsidRPr="00F134BD">
        <w:rPr>
          <w:b/>
        </w:rPr>
        <w:t xml:space="preserve">Hospodinu </w:t>
      </w:r>
      <w:r w:rsidRPr="00F134BD">
        <w:t xml:space="preserve">a soše se nepoklonili. Proto je král nechal vhodit do ohnivé </w:t>
      </w:r>
      <w:r w:rsidRPr="00F134BD">
        <w:rPr>
          <w:b/>
        </w:rPr>
        <w:t>pece</w:t>
      </w:r>
      <w:r w:rsidRPr="00F134BD">
        <w:t xml:space="preserve">. </w:t>
      </w:r>
      <w:r w:rsidRPr="00F134BD">
        <w:rPr>
          <w:b/>
        </w:rPr>
        <w:t>Bůh</w:t>
      </w:r>
      <w:r w:rsidRPr="00F134BD">
        <w:t xml:space="preserve"> je však zachránil a </w:t>
      </w:r>
      <w:r w:rsidRPr="00F134BD">
        <w:rPr>
          <w:b/>
        </w:rPr>
        <w:t>oheň</w:t>
      </w:r>
      <w:r w:rsidRPr="00F134BD">
        <w:t xml:space="preserve"> se jich ani nedotkl. Když to král viděl, </w:t>
      </w:r>
      <w:r w:rsidRPr="00F134BD">
        <w:rPr>
          <w:b/>
        </w:rPr>
        <w:t>zvolal</w:t>
      </w:r>
      <w:r w:rsidRPr="00F134BD">
        <w:t xml:space="preserve">: „Ať je požehnán váš Bůh, který vás </w:t>
      </w:r>
      <w:r w:rsidRPr="00F134BD">
        <w:rPr>
          <w:b/>
        </w:rPr>
        <w:t>zachránil</w:t>
      </w:r>
      <w:r w:rsidRPr="00F134BD">
        <w:t>!“</w:t>
      </w:r>
    </w:p>
    <w:p w:rsidR="00F134BD" w:rsidRPr="00F134BD" w:rsidRDefault="00F134BD" w:rsidP="00F134BD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4455344</wp:posOffset>
            </wp:positionH>
            <wp:positionV relativeFrom="paragraph">
              <wp:posOffset>74013</wp:posOffset>
            </wp:positionV>
            <wp:extent cx="1700395" cy="2438400"/>
            <wp:effectExtent l="19050" t="0" r="0" b="0"/>
            <wp:wrapNone/>
            <wp:docPr id="1" name="Picture 0" descr="1197124782941834478Sabathius_Fire_warning_symbol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7124782941834478Sabathius_Fire_warning_symbol.svg.me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338" cy="2438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34BD" w:rsidRDefault="00F134BD" w:rsidP="00F134BD">
      <w:pPr>
        <w:rPr>
          <w:b/>
        </w:rPr>
      </w:pPr>
      <w:r w:rsidRPr="00F134BD">
        <w:rPr>
          <w:b/>
        </w:rPr>
        <w:t>Vyznačená slova seřaď podle abecedy</w:t>
      </w: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  <w:r>
        <w:rPr>
          <w:b/>
        </w:rPr>
        <w:t>Vytvoř věty s těmito slovy: OHEŇ, BŮH, KRÁL</w:t>
      </w:r>
    </w:p>
    <w:p w:rsidR="003B3D8E" w:rsidRDefault="003B3D8E" w:rsidP="00F134BD">
      <w:pPr>
        <w:rPr>
          <w:b/>
        </w:rPr>
      </w:pPr>
    </w:p>
    <w:p w:rsidR="003B3D8E" w:rsidRDefault="003B3D8E" w:rsidP="00F134BD">
      <w:pPr>
        <w:rPr>
          <w:b/>
        </w:rPr>
      </w:pPr>
    </w:p>
    <w:p w:rsidR="003B3D8E" w:rsidRDefault="003B3D8E" w:rsidP="00F134BD">
      <w:pPr>
        <w:rPr>
          <w:b/>
        </w:rPr>
      </w:pPr>
    </w:p>
    <w:p w:rsidR="003B3D8E" w:rsidRDefault="003B3D8E" w:rsidP="00F134BD">
      <w:pPr>
        <w:rPr>
          <w:b/>
        </w:rPr>
      </w:pPr>
    </w:p>
    <w:p w:rsidR="003B3D8E" w:rsidRDefault="003B3D8E" w:rsidP="00F134BD">
      <w:pPr>
        <w:rPr>
          <w:b/>
        </w:rPr>
      </w:pPr>
    </w:p>
    <w:p w:rsidR="003B3D8E" w:rsidRDefault="003B3D8E" w:rsidP="00F134BD">
      <w:pPr>
        <w:rPr>
          <w:b/>
        </w:rPr>
      </w:pPr>
      <w:r>
        <w:rPr>
          <w:b/>
        </w:rPr>
        <w:t>Jednu větu si vyber a seřaď slova podle abecedy</w:t>
      </w: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3B3D8E" w:rsidRDefault="003B3D8E" w:rsidP="00F134BD">
      <w:pPr>
        <w:rPr>
          <w:b/>
        </w:rPr>
      </w:pPr>
    </w:p>
    <w:p w:rsidR="00F134BD" w:rsidRDefault="00F134BD" w:rsidP="00F134BD">
      <w:pPr>
        <w:rPr>
          <w:b/>
        </w:rPr>
      </w:pPr>
      <w:r>
        <w:rPr>
          <w:b/>
        </w:rPr>
        <w:lastRenderedPageBreak/>
        <w:t>Použité zdroje</w:t>
      </w:r>
    </w:p>
    <w:p w:rsidR="00F134BD" w:rsidRDefault="00F134BD" w:rsidP="00F134BD">
      <w:r w:rsidRPr="00F134BD">
        <w:t>www.clker.com</w:t>
      </w:r>
    </w:p>
    <w:p w:rsidR="00F134BD" w:rsidRPr="00F134BD" w:rsidRDefault="00F134BD" w:rsidP="00F134BD">
      <w:r>
        <w:t>Volně převyprávěný text z Bible (Daniel 3. kapitola)</w:t>
      </w:r>
    </w:p>
    <w:sectPr w:rsidR="00F134BD" w:rsidRPr="00F134BD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6538"/>
    <w:multiLevelType w:val="hybridMultilevel"/>
    <w:tmpl w:val="91086A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attachedTemplate r:id="rId1"/>
  <w:defaultTabStop w:val="708"/>
  <w:hyphenationZone w:val="425"/>
  <w:characterSpacingControl w:val="doNotCompress"/>
  <w:compat/>
  <w:rsids>
    <w:rsidRoot w:val="00F134BD"/>
    <w:rsid w:val="000D10FB"/>
    <w:rsid w:val="003B3D8E"/>
    <w:rsid w:val="003F2A94"/>
    <w:rsid w:val="005B636A"/>
    <w:rsid w:val="0067142B"/>
    <w:rsid w:val="00690E78"/>
    <w:rsid w:val="00737EC9"/>
    <w:rsid w:val="007F7766"/>
    <w:rsid w:val="00846C87"/>
    <w:rsid w:val="009A5A3D"/>
    <w:rsid w:val="00A636E3"/>
    <w:rsid w:val="00AA68D7"/>
    <w:rsid w:val="00B07B40"/>
    <w:rsid w:val="00B770D6"/>
    <w:rsid w:val="00BB7CFF"/>
    <w:rsid w:val="00CE7CE1"/>
    <w:rsid w:val="00E438F6"/>
    <w:rsid w:val="00EA6A5A"/>
    <w:rsid w:val="00EB5B19"/>
    <w:rsid w:val="00F134BD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34BD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134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1</TotalTime>
  <Pages>3</Pages>
  <Words>188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Gymnázium a SOŠPg Jeronýmova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Dum</cp:lastModifiedBy>
  <cp:revision>2</cp:revision>
  <dcterms:created xsi:type="dcterms:W3CDTF">2015-01-22T17:37:00Z</dcterms:created>
  <dcterms:modified xsi:type="dcterms:W3CDTF">2015-01-22T17:37:00Z</dcterms:modified>
</cp:coreProperties>
</file>