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BEBCF" w14:textId="77777777" w:rsidR="00D778EF" w:rsidRPr="009C6A6C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4B6220E4" w14:textId="77777777"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t>Dotkněte se inovací CZ.1.07/1.3.00/51.0024</w:t>
      </w:r>
      <w:bookmarkStart w:id="0" w:name="_GoBack"/>
      <w:bookmarkEnd w:id="0"/>
    </w:p>
    <w:p w14:paraId="0E94A99E" w14:textId="77777777" w:rsidR="00050719" w:rsidRPr="009C6A6C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783BBD41" w14:textId="77777777"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26D862EC" w14:textId="4E9E8974" w:rsidR="00C0310F" w:rsidRPr="009C6A6C" w:rsidRDefault="00D34BA8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ZVUK A ZVUKOVÉ EFEKTY</w:t>
      </w:r>
    </w:p>
    <w:p w14:paraId="5657B865" w14:textId="77777777"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7E49F186" w14:textId="77777777" w:rsidR="00C0310F" w:rsidRDefault="004A4070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Pr="009C6A6C">
        <w:rPr>
          <w:sz w:val="24"/>
          <w:szCs w:val="24"/>
        </w:rPr>
        <w:instrText xml:space="preserve"> FORMTEXT </w:instrText>
      </w:r>
      <w:r w:rsidRPr="009C6A6C">
        <w:rPr>
          <w:sz w:val="24"/>
          <w:szCs w:val="24"/>
        </w:rPr>
      </w:r>
      <w:r w:rsidRPr="009C6A6C">
        <w:rPr>
          <w:sz w:val="24"/>
          <w:szCs w:val="24"/>
        </w:rPr>
        <w:fldChar w:fldCharType="separate"/>
      </w:r>
      <w:r w:rsidRPr="009C6A6C">
        <w:rPr>
          <w:noProof/>
          <w:sz w:val="24"/>
          <w:szCs w:val="24"/>
        </w:rPr>
        <w:t>Mgr. Karel Znamenáček</w:t>
      </w:r>
      <w:r w:rsidRPr="009C6A6C">
        <w:rPr>
          <w:sz w:val="24"/>
          <w:szCs w:val="24"/>
        </w:rPr>
        <w:fldChar w:fldCharType="end"/>
      </w:r>
      <w:bookmarkEnd w:id="1"/>
    </w:p>
    <w:p w14:paraId="56F3A75C" w14:textId="5C68474B" w:rsidR="006500B2" w:rsidRPr="009C6A6C" w:rsidRDefault="006500B2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znamenacek@lupacovka.cz</w:t>
      </w:r>
    </w:p>
    <w:p w14:paraId="75C3A507" w14:textId="77777777"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6D9EE76A" w14:textId="77777777" w:rsidR="00C0310F" w:rsidRPr="009C6A6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1E8E751E" w14:textId="4F2FCBF1" w:rsidR="00EC29D7" w:rsidRPr="009C6A6C" w:rsidRDefault="00D01453" w:rsidP="00EC29D7">
      <w:pPr>
        <w:pStyle w:val="Zhlav"/>
        <w:jc w:val="both"/>
        <w:rPr>
          <w:b/>
          <w:sz w:val="24"/>
          <w:szCs w:val="24"/>
        </w:rPr>
      </w:pPr>
      <w:r w:rsidRPr="009C6A6C">
        <w:rPr>
          <w:sz w:val="24"/>
          <w:szCs w:val="24"/>
        </w:rPr>
        <w:t>Předmět</w:t>
      </w:r>
      <w:r w:rsidR="006F19D1" w:rsidRPr="009C6A6C">
        <w:rPr>
          <w:sz w:val="24"/>
          <w:szCs w:val="24"/>
        </w:rPr>
        <w:t>:</w:t>
      </w:r>
      <w:r w:rsidR="00197832" w:rsidRPr="009C6A6C">
        <w:rPr>
          <w:sz w:val="24"/>
          <w:szCs w:val="24"/>
        </w:rPr>
        <w:t xml:space="preserve"> </w:t>
      </w:r>
      <w:r w:rsidR="00E30E61" w:rsidRPr="009C6A6C">
        <w:rPr>
          <w:sz w:val="24"/>
          <w:szCs w:val="24"/>
        </w:rPr>
        <w:t xml:space="preserve"> </w:t>
      </w:r>
      <w:proofErr w:type="gramStart"/>
      <w:r w:rsidR="00D34BA8">
        <w:rPr>
          <w:b/>
          <w:sz w:val="24"/>
          <w:szCs w:val="24"/>
        </w:rPr>
        <w:t>Fyzika</w:t>
      </w:r>
      <w:r w:rsidR="00EC29D7" w:rsidRPr="009C6A6C">
        <w:rPr>
          <w:b/>
          <w:sz w:val="24"/>
          <w:szCs w:val="24"/>
        </w:rPr>
        <w:t xml:space="preserve"> </w:t>
      </w:r>
      <w:r w:rsidR="00D34BA8">
        <w:rPr>
          <w:b/>
          <w:sz w:val="24"/>
          <w:szCs w:val="24"/>
        </w:rPr>
        <w:t>8</w:t>
      </w:r>
      <w:r w:rsidR="00C06D71" w:rsidRPr="009C6A6C">
        <w:rPr>
          <w:b/>
          <w:sz w:val="24"/>
          <w:szCs w:val="24"/>
        </w:rPr>
        <w:t>-9</w:t>
      </w:r>
      <w:r w:rsidR="00EC29D7" w:rsidRPr="009C6A6C">
        <w:rPr>
          <w:b/>
          <w:sz w:val="24"/>
          <w:szCs w:val="24"/>
        </w:rPr>
        <w:t>.ročník</w:t>
      </w:r>
      <w:proofErr w:type="gramEnd"/>
      <w:r w:rsidR="00EC29D7" w:rsidRPr="009C6A6C">
        <w:rPr>
          <w:b/>
          <w:sz w:val="24"/>
          <w:szCs w:val="24"/>
        </w:rPr>
        <w:t xml:space="preserve"> </w:t>
      </w:r>
    </w:p>
    <w:p w14:paraId="0420C0AD" w14:textId="0CD9E763"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778C675D" w14:textId="77777777"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606655AA" w14:textId="0DCB9CD0"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9C6A6C">
        <w:rPr>
          <w:i/>
          <w:sz w:val="24"/>
          <w:szCs w:val="24"/>
        </w:rPr>
        <w:t>Klíčová slova:</w:t>
      </w:r>
      <w:r w:rsidR="00BB147B" w:rsidRPr="009C6A6C">
        <w:rPr>
          <w:i/>
          <w:sz w:val="24"/>
          <w:szCs w:val="24"/>
        </w:rPr>
        <w:t xml:space="preserve"> </w:t>
      </w:r>
      <w:r w:rsidR="00D34BA8">
        <w:rPr>
          <w:i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 smatrphone, phablet, tablet"/>
            </w:textInput>
          </w:ffData>
        </w:fldChar>
      </w:r>
      <w:bookmarkStart w:id="2" w:name="Text4"/>
      <w:r w:rsidR="00D34BA8">
        <w:rPr>
          <w:i/>
          <w:sz w:val="24"/>
          <w:szCs w:val="24"/>
        </w:rPr>
        <w:instrText xml:space="preserve"> FORMTEXT </w:instrText>
      </w:r>
      <w:r w:rsidR="00D34BA8">
        <w:rPr>
          <w:i/>
          <w:sz w:val="24"/>
          <w:szCs w:val="24"/>
        </w:rPr>
      </w:r>
      <w:r w:rsidR="00D34BA8">
        <w:rPr>
          <w:i/>
          <w:sz w:val="24"/>
          <w:szCs w:val="24"/>
        </w:rPr>
        <w:fldChar w:fldCharType="separate"/>
      </w:r>
      <w:r w:rsidR="00D34BA8">
        <w:rPr>
          <w:i/>
          <w:noProof/>
          <w:sz w:val="24"/>
          <w:szCs w:val="24"/>
        </w:rPr>
        <w:t xml:space="preserve"> smatrphone, phablet, tablet</w:t>
      </w:r>
      <w:r w:rsidR="00D34BA8">
        <w:rPr>
          <w:i/>
          <w:sz w:val="24"/>
          <w:szCs w:val="24"/>
        </w:rPr>
        <w:fldChar w:fldCharType="end"/>
      </w:r>
      <w:bookmarkEnd w:id="2"/>
    </w:p>
    <w:p w14:paraId="50F156C3" w14:textId="77777777"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14:paraId="559A6848" w14:textId="77777777"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5E37C13B" w14:textId="66EC7049"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  <w:r w:rsidRPr="009C6A6C">
        <w:rPr>
          <w:b/>
          <w:bCs/>
          <w:sz w:val="24"/>
          <w:szCs w:val="24"/>
          <w:shd w:val="clear" w:color="auto" w:fill="FFFFFF"/>
        </w:rPr>
        <w:t xml:space="preserve">Pomůcky: tablet, </w:t>
      </w:r>
      <w:proofErr w:type="spellStart"/>
      <w:r w:rsidR="00C06D71" w:rsidRPr="009C6A6C">
        <w:rPr>
          <w:b/>
          <w:bCs/>
          <w:sz w:val="24"/>
          <w:szCs w:val="24"/>
          <w:shd w:val="clear" w:color="auto" w:fill="FFFFFF"/>
        </w:rPr>
        <w:t>phablet</w:t>
      </w:r>
      <w:proofErr w:type="spellEnd"/>
      <w:r w:rsidR="00C06D71" w:rsidRPr="009C6A6C">
        <w:rPr>
          <w:b/>
          <w:bCs/>
          <w:sz w:val="24"/>
          <w:szCs w:val="24"/>
          <w:shd w:val="clear" w:color="auto" w:fill="FFFFFF"/>
        </w:rPr>
        <w:t>,</w:t>
      </w:r>
      <w:r w:rsidRPr="009C6A6C"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C6A6C">
        <w:rPr>
          <w:b/>
          <w:bCs/>
          <w:sz w:val="24"/>
          <w:szCs w:val="24"/>
          <w:shd w:val="clear" w:color="auto" w:fill="FFFFFF"/>
        </w:rPr>
        <w:t>smartphone</w:t>
      </w:r>
      <w:proofErr w:type="spellEnd"/>
      <w:r w:rsidRPr="009C6A6C">
        <w:rPr>
          <w:b/>
          <w:bCs/>
          <w:sz w:val="24"/>
          <w:szCs w:val="24"/>
          <w:shd w:val="clear" w:color="auto" w:fill="FFFFFF"/>
        </w:rPr>
        <w:t xml:space="preserve">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internet</w:t>
      </w:r>
      <w:r w:rsidRPr="009C6A6C">
        <w:rPr>
          <w:b/>
          <w:bCs/>
          <w:sz w:val="24"/>
          <w:szCs w:val="24"/>
          <w:shd w:val="clear" w:color="auto" w:fill="FFFFFF"/>
        </w:rPr>
        <w:t>.</w:t>
      </w:r>
    </w:p>
    <w:p w14:paraId="1BFCE8E0" w14:textId="77777777" w:rsidR="00EC29D7" w:rsidRDefault="00EC29D7" w:rsidP="00EC29D7">
      <w:pPr>
        <w:rPr>
          <w:b/>
          <w:bCs/>
          <w:sz w:val="24"/>
          <w:szCs w:val="24"/>
          <w:shd w:val="clear" w:color="auto" w:fill="FFFFFF"/>
        </w:rPr>
      </w:pPr>
    </w:p>
    <w:p w14:paraId="33A295E4" w14:textId="77777777" w:rsidR="00FD1DAD" w:rsidRDefault="00FD1DAD" w:rsidP="00EC29D7">
      <w:pPr>
        <w:rPr>
          <w:b/>
          <w:bCs/>
          <w:sz w:val="24"/>
          <w:szCs w:val="24"/>
          <w:shd w:val="clear" w:color="auto" w:fill="FFFFFF"/>
        </w:rPr>
      </w:pPr>
    </w:p>
    <w:p w14:paraId="1079D8BA" w14:textId="296980BD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Zvuk</w:t>
      </w:r>
      <w:r>
        <w:rPr>
          <w:rFonts w:asciiTheme="minorHAnsi" w:hAnsiTheme="minorHAnsi"/>
          <w:bCs/>
          <w:sz w:val="24"/>
          <w:szCs w:val="24"/>
          <w:shd w:val="clear" w:color="auto" w:fill="FFFFFF"/>
        </w:rPr>
        <w:t>:</w:t>
      </w:r>
    </w:p>
    <w:p w14:paraId="04DE10D3" w14:textId="0A4DA235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Zvuk 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je mechanické vlnění v látkovém prostředí, které je schopno vyvolat sluchový vjem. Frekvence tohoto vlnění, které je člověk schopen vnímat, jsou značně individuální a leží v intervalu přibližně 16 Hz až 20 000 Hz. Mechanické vlnění mimo tento frekvenční rozsah sluchový vjem nevyvolává, přesto se někdy také označuje jako zvuk.</w:t>
      </w:r>
    </w:p>
    <w:p w14:paraId="6EFB6616" w14:textId="77777777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7DA318BF" w14:textId="77777777" w:rsidR="00220C87" w:rsidRPr="00220C87" w:rsidRDefault="00220C87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Infrazvuk:</w:t>
      </w:r>
    </w:p>
    <w:p w14:paraId="1A6BC728" w14:textId="77777777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Frekvenci nižší než 16 Hz má infrazvuk, slyší jej např. sloni. </w:t>
      </w:r>
    </w:p>
    <w:p w14:paraId="3D884A29" w14:textId="77777777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03C4E543" w14:textId="77777777" w:rsidR="00220C87" w:rsidRPr="00220C87" w:rsidRDefault="00220C87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Ultrazvuk:</w:t>
      </w:r>
    </w:p>
    <w:p w14:paraId="7E03722B" w14:textId="77777777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Frekvenci vyšší než 20 kHz má ultrazvuk, který mohou vnímat např. psi, delfíni či netopýři. </w:t>
      </w:r>
    </w:p>
    <w:p w14:paraId="5A6BA73B" w14:textId="77777777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3091DD96" w14:textId="77777777" w:rsidR="00220C87" w:rsidRPr="00220C87" w:rsidRDefault="00220C87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Akustika:</w:t>
      </w:r>
    </w:p>
    <w:p w14:paraId="563834B6" w14:textId="66EEA366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Děje, které jsou spojeny se vznikem zvuku jeho šířením a vnímáním, se nazývají akustika a stejný název má i věda, která tyto děje zkoumá.</w:t>
      </w:r>
    </w:p>
    <w:p w14:paraId="7F5D0D50" w14:textId="1BEB1F83" w:rsidR="00FD1DAD" w:rsidRDefault="00FD1DAD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35633EFC" w14:textId="4F7C8ADB" w:rsidR="00FD1DAD" w:rsidRPr="00220C87" w:rsidRDefault="00220C87" w:rsidP="00EC29D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Hluk:</w:t>
      </w:r>
    </w:p>
    <w:p w14:paraId="38C80840" w14:textId="6A42CA37" w:rsidR="00FD1DAD" w:rsidRPr="00220C87" w:rsidRDefault="00FD1DAD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Hlukem nazýváme každý zvuk, který má rušivý, nebo obtěžující charakter, nebo který má škodlivé účinky, bez ohledu na jeho intenzitu, která v mnohých případech nehraje hlavní roli. Ve vnímání zvuku existují značné </w:t>
      </w:r>
      <w:proofErr w:type="spellStart"/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interindividuální</w:t>
      </w:r>
      <w:proofErr w:type="spellEnd"/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 rozdíly.</w:t>
      </w:r>
    </w:p>
    <w:p w14:paraId="01C6742B" w14:textId="77777777" w:rsidR="00FD1DAD" w:rsidRDefault="00FD1DAD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777DA314" w14:textId="7E125ECA" w:rsidR="00FD1DAD" w:rsidRPr="00220C87" w:rsidRDefault="00FD1DAD" w:rsidP="00EC29D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Zdroje hluku:</w:t>
      </w:r>
    </w:p>
    <w:p w14:paraId="0C48BAC7" w14:textId="77777777" w:rsidR="00FD1DAD" w:rsidRPr="00FD1DAD" w:rsidRDefault="00FD1DAD" w:rsidP="00FD1DAD">
      <w:pPr>
        <w:shd w:val="clear" w:color="auto" w:fill="FFFFFF"/>
        <w:spacing w:before="96" w:after="120" w:line="288" w:lineRule="atLeast"/>
        <w:rPr>
          <w:rFonts w:ascii="Arial" w:hAnsi="Arial" w:cs="Arial"/>
          <w:color w:val="000000"/>
          <w:sz w:val="19"/>
          <w:szCs w:val="19"/>
        </w:rPr>
      </w:pPr>
      <w:r w:rsidRPr="00FD1DAD">
        <w:rPr>
          <w:rFonts w:ascii="Arial" w:hAnsi="Arial" w:cs="Arial"/>
          <w:color w:val="000000"/>
          <w:sz w:val="19"/>
          <w:szCs w:val="19"/>
        </w:rPr>
        <w:t>V naší populaci je</w:t>
      </w:r>
      <w:r w:rsidRPr="00220C87">
        <w:rPr>
          <w:rFonts w:ascii="Arial" w:hAnsi="Arial" w:cs="Arial"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Cs/>
          <w:color w:val="000000"/>
          <w:sz w:val="19"/>
          <w:szCs w:val="19"/>
        </w:rPr>
        <w:t>hluková zátěž</w:t>
      </w:r>
      <w:r w:rsidRPr="00220C87">
        <w:rPr>
          <w:rFonts w:ascii="Arial" w:hAnsi="Arial" w:cs="Arial"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color w:val="000000"/>
          <w:sz w:val="19"/>
          <w:szCs w:val="19"/>
        </w:rPr>
        <w:t>způsobena v průměru asi ze 40 %</w:t>
      </w:r>
      <w:r w:rsidRPr="00220C87">
        <w:rPr>
          <w:rFonts w:ascii="Arial" w:hAnsi="Arial" w:cs="Arial"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Cs/>
          <w:color w:val="000000"/>
          <w:sz w:val="19"/>
          <w:szCs w:val="19"/>
        </w:rPr>
        <w:t>z pracovního prostředí</w:t>
      </w:r>
      <w:r w:rsidRPr="00220C87">
        <w:rPr>
          <w:rFonts w:ascii="Arial" w:hAnsi="Arial" w:cs="Arial"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color w:val="000000"/>
          <w:sz w:val="19"/>
          <w:szCs w:val="19"/>
        </w:rPr>
        <w:t>a z 60 %</w:t>
      </w:r>
      <w:r w:rsidRPr="00220C87">
        <w:rPr>
          <w:rFonts w:ascii="Arial" w:hAnsi="Arial" w:cs="Arial"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Cs/>
          <w:color w:val="000000"/>
          <w:sz w:val="19"/>
          <w:szCs w:val="19"/>
        </w:rPr>
        <w:t>z mimopracovního prostředí</w:t>
      </w:r>
      <w:r w:rsidRPr="00FD1DAD">
        <w:rPr>
          <w:rFonts w:ascii="Arial" w:hAnsi="Arial" w:cs="Arial"/>
          <w:color w:val="000000"/>
          <w:sz w:val="19"/>
          <w:szCs w:val="19"/>
        </w:rPr>
        <w:t>.</w:t>
      </w:r>
    </w:p>
    <w:p w14:paraId="5D3225B4" w14:textId="77777777" w:rsidR="00FD1DAD" w:rsidRPr="00FD1DAD" w:rsidRDefault="00FD1DAD" w:rsidP="00FD1DAD">
      <w:pPr>
        <w:numPr>
          <w:ilvl w:val="0"/>
          <w:numId w:val="41"/>
        </w:numPr>
        <w:shd w:val="clear" w:color="auto" w:fill="FFFFFF"/>
        <w:spacing w:before="100" w:beforeAutospacing="1" w:after="24" w:line="288" w:lineRule="atLeast"/>
        <w:ind w:left="384"/>
        <w:rPr>
          <w:rFonts w:ascii="Arial" w:hAnsi="Arial" w:cs="Arial"/>
          <w:color w:val="000000"/>
          <w:sz w:val="19"/>
          <w:szCs w:val="19"/>
        </w:rPr>
      </w:pPr>
      <w:r w:rsidRPr="00FD1DAD">
        <w:rPr>
          <w:rFonts w:ascii="Arial" w:hAnsi="Arial" w:cs="Arial"/>
          <w:b/>
          <w:bCs/>
          <w:color w:val="000000"/>
          <w:sz w:val="19"/>
          <w:szCs w:val="19"/>
        </w:rPr>
        <w:t>Dopravní</w:t>
      </w:r>
      <w:r w:rsidRPr="00836950">
        <w:rPr>
          <w:rFonts w:ascii="Arial" w:hAnsi="Arial" w:cs="Arial"/>
          <w:b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/>
          <w:color w:val="000000"/>
          <w:sz w:val="19"/>
          <w:szCs w:val="19"/>
        </w:rPr>
        <w:t>hluky</w:t>
      </w:r>
      <w:r w:rsidRPr="00FD1DAD">
        <w:rPr>
          <w:rFonts w:ascii="Arial" w:hAnsi="Arial" w:cs="Arial"/>
          <w:color w:val="000000"/>
          <w:sz w:val="19"/>
          <w:szCs w:val="19"/>
        </w:rPr>
        <w:t xml:space="preserve"> – až 70–85 dB, automobilová, kolejová a letecká doprava.</w:t>
      </w:r>
    </w:p>
    <w:p w14:paraId="67DD5A2E" w14:textId="77777777" w:rsidR="00FD1DAD" w:rsidRPr="00FD1DAD" w:rsidRDefault="00FD1DAD" w:rsidP="00FD1DAD">
      <w:pPr>
        <w:numPr>
          <w:ilvl w:val="0"/>
          <w:numId w:val="41"/>
        </w:numPr>
        <w:shd w:val="clear" w:color="auto" w:fill="FFFFFF"/>
        <w:spacing w:before="100" w:beforeAutospacing="1" w:after="24" w:line="288" w:lineRule="atLeast"/>
        <w:ind w:left="384"/>
        <w:rPr>
          <w:rFonts w:ascii="Arial" w:hAnsi="Arial" w:cs="Arial"/>
          <w:color w:val="000000"/>
          <w:sz w:val="19"/>
          <w:szCs w:val="19"/>
        </w:rPr>
      </w:pPr>
      <w:r w:rsidRPr="00FD1DAD">
        <w:rPr>
          <w:rFonts w:ascii="Arial" w:hAnsi="Arial" w:cs="Arial"/>
          <w:b/>
          <w:color w:val="000000"/>
          <w:sz w:val="19"/>
          <w:szCs w:val="19"/>
        </w:rPr>
        <w:t>Hluky</w:t>
      </w:r>
      <w:r w:rsidRPr="00836950">
        <w:rPr>
          <w:rFonts w:ascii="Arial" w:hAnsi="Arial" w:cs="Arial"/>
          <w:b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/>
          <w:bCs/>
          <w:color w:val="000000"/>
          <w:sz w:val="19"/>
          <w:szCs w:val="19"/>
        </w:rPr>
        <w:t>ve výrobě</w:t>
      </w:r>
      <w:r w:rsidRPr="00FD1DAD">
        <w:rPr>
          <w:rFonts w:ascii="Arial" w:hAnsi="Arial" w:cs="Arial"/>
          <w:color w:val="000000"/>
          <w:sz w:val="19"/>
          <w:szCs w:val="19"/>
        </w:rPr>
        <w:t> – mechanizované nářadí, důlní stroje, strojírenství.</w:t>
      </w:r>
    </w:p>
    <w:p w14:paraId="31D99737" w14:textId="77777777" w:rsidR="00FD1DAD" w:rsidRPr="00FD1DAD" w:rsidRDefault="00FD1DAD" w:rsidP="00FD1DAD">
      <w:pPr>
        <w:numPr>
          <w:ilvl w:val="0"/>
          <w:numId w:val="41"/>
        </w:numPr>
        <w:shd w:val="clear" w:color="auto" w:fill="FFFFFF"/>
        <w:spacing w:before="100" w:beforeAutospacing="1" w:after="24" w:line="288" w:lineRule="atLeast"/>
        <w:ind w:left="384"/>
        <w:rPr>
          <w:rFonts w:ascii="Arial" w:hAnsi="Arial" w:cs="Arial"/>
          <w:color w:val="000000"/>
          <w:sz w:val="19"/>
          <w:szCs w:val="19"/>
        </w:rPr>
      </w:pPr>
      <w:r w:rsidRPr="00FD1DAD">
        <w:rPr>
          <w:rFonts w:ascii="Arial" w:hAnsi="Arial" w:cs="Arial"/>
          <w:b/>
          <w:color w:val="000000"/>
          <w:sz w:val="19"/>
          <w:szCs w:val="19"/>
        </w:rPr>
        <w:t>Hluky související</w:t>
      </w:r>
      <w:r w:rsidRPr="00836950">
        <w:rPr>
          <w:rFonts w:ascii="Arial" w:hAnsi="Arial" w:cs="Arial"/>
          <w:b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/>
          <w:bCs/>
          <w:color w:val="000000"/>
          <w:sz w:val="19"/>
          <w:szCs w:val="19"/>
        </w:rPr>
        <w:t>s bydlením</w:t>
      </w:r>
      <w:r w:rsidRPr="00FD1DAD">
        <w:rPr>
          <w:rFonts w:ascii="Arial" w:hAnsi="Arial" w:cs="Arial"/>
          <w:color w:val="000000"/>
          <w:sz w:val="19"/>
          <w:szCs w:val="19"/>
        </w:rPr>
        <w:t> – technické vybavení domu, činnost osob, sanitární vybavení.</w:t>
      </w:r>
    </w:p>
    <w:p w14:paraId="038AE02B" w14:textId="09116536" w:rsidR="00FD1DAD" w:rsidRPr="00FD1DAD" w:rsidRDefault="00FD1DAD" w:rsidP="00FD1DAD">
      <w:pPr>
        <w:numPr>
          <w:ilvl w:val="0"/>
          <w:numId w:val="41"/>
        </w:numPr>
        <w:shd w:val="clear" w:color="auto" w:fill="FFFFFF"/>
        <w:spacing w:before="100" w:beforeAutospacing="1" w:after="24" w:line="288" w:lineRule="atLeast"/>
        <w:ind w:left="384"/>
        <w:rPr>
          <w:rFonts w:ascii="Arial" w:hAnsi="Arial" w:cs="Arial"/>
          <w:color w:val="000000"/>
          <w:sz w:val="19"/>
          <w:szCs w:val="19"/>
        </w:rPr>
      </w:pPr>
      <w:r w:rsidRPr="00FD1DAD">
        <w:rPr>
          <w:rFonts w:ascii="Arial" w:hAnsi="Arial" w:cs="Arial"/>
          <w:b/>
          <w:color w:val="000000"/>
          <w:sz w:val="19"/>
          <w:szCs w:val="19"/>
        </w:rPr>
        <w:lastRenderedPageBreak/>
        <w:t>Hluky související</w:t>
      </w:r>
      <w:r w:rsidRPr="00836950">
        <w:rPr>
          <w:rFonts w:ascii="Arial" w:hAnsi="Arial" w:cs="Arial"/>
          <w:b/>
          <w:color w:val="000000"/>
          <w:sz w:val="19"/>
          <w:szCs w:val="19"/>
        </w:rPr>
        <w:t> </w:t>
      </w:r>
      <w:r w:rsidRPr="00FD1DAD">
        <w:rPr>
          <w:rFonts w:ascii="Arial" w:hAnsi="Arial" w:cs="Arial"/>
          <w:b/>
          <w:bCs/>
          <w:color w:val="000000"/>
          <w:sz w:val="19"/>
          <w:szCs w:val="19"/>
        </w:rPr>
        <w:t>s trávením volného času</w:t>
      </w:r>
      <w:r w:rsidRPr="00FD1DAD">
        <w:rPr>
          <w:rFonts w:ascii="Arial" w:hAnsi="Arial" w:cs="Arial"/>
          <w:color w:val="000000"/>
          <w:sz w:val="19"/>
          <w:szCs w:val="19"/>
        </w:rPr>
        <w:t xml:space="preserve"> – sportovní události, kulturní a společenské akce.</w:t>
      </w:r>
    </w:p>
    <w:p w14:paraId="2B984DB0" w14:textId="77777777" w:rsidR="00FD1DAD" w:rsidRDefault="00FD1DAD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29E62B28" w14:textId="44D49D03" w:rsidR="00FD1DAD" w:rsidRPr="00220C87" w:rsidRDefault="00FD1DAD" w:rsidP="00EC29D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Hlasitost zvuku:</w:t>
      </w:r>
    </w:p>
    <w:p w14:paraId="7702E33D" w14:textId="77777777" w:rsidR="00FD1DAD" w:rsidRDefault="00FD1DAD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671D4A4C" w14:textId="77777777" w:rsidR="00FD1DAD" w:rsidRPr="00FD1DAD" w:rsidRDefault="00FD1DAD" w:rsidP="00FD1DAD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Dané intenzitě zvuku o určité frekvenci přiřazujeme subjektivně hlasitost.</w:t>
      </w:r>
    </w:p>
    <w:p w14:paraId="69B82870" w14:textId="68313AC4" w:rsidR="00FD1DAD" w:rsidRPr="00FD1DAD" w:rsidRDefault="00FD1DAD" w:rsidP="00FD1DAD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Pro kvantitativní vyjádření hlasitosti se používá jednotka fón (</w:t>
      </w:r>
      <w:proofErr w:type="spellStart"/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Ph</w:t>
      </w:r>
      <w:proofErr w:type="spellEnd"/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), která byla určena měřením křivek stejné hladiny hlasitosti (</w:t>
      </w:r>
      <w:proofErr w:type="spellStart"/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izofóny</w:t>
      </w:r>
      <w:proofErr w:type="spellEnd"/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) u zdravých osob. Každá křivka odpovídá stejnému sluchovému vjemu při různých frekvencích. Počet fónu byl každé křivce přiřazen podle počtu dB při frekvenci 1 kHz.</w:t>
      </w:r>
    </w:p>
    <w:p w14:paraId="58F440EE" w14:textId="77777777" w:rsidR="00FD1DAD" w:rsidRPr="00FD1DAD" w:rsidRDefault="00FD1DAD" w:rsidP="00FD1DAD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FD1DAD">
        <w:rPr>
          <w:rFonts w:asciiTheme="minorHAnsi" w:hAnsiTheme="minorHAnsi"/>
          <w:bCs/>
          <w:sz w:val="24"/>
          <w:szCs w:val="24"/>
          <w:shd w:val="clear" w:color="auto" w:fill="FFFFFF"/>
        </w:rPr>
        <w:t>Hladinu hlasitosti tedy u libovolného tónu určíme tak, že intenzitu referenčního tónu (f = 1 kHz) měníme tak dlouho, dokud nemá stejnou hlasitost jako určovaný tón a počet fónu určovaného tónu se rovná počtu absolutních dB referenčního tónu.</w:t>
      </w:r>
    </w:p>
    <w:p w14:paraId="3B740737" w14:textId="77777777" w:rsidR="00FD1DAD" w:rsidRDefault="00FD1DAD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7FD670C2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Příznaky poškození sluchu hlukem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:</w:t>
      </w:r>
    </w:p>
    <w:p w14:paraId="60B0B2B8" w14:textId="77777777" w:rsidR="00220C87" w:rsidRPr="00220C87" w:rsidRDefault="00220C87" w:rsidP="00220C87">
      <w:pPr>
        <w:numPr>
          <w:ilvl w:val="0"/>
          <w:numId w:val="42"/>
        </w:num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Nedoslýchavost (převodní, percepční - nitroušní)</w:t>
      </w:r>
    </w:p>
    <w:p w14:paraId="75C51A93" w14:textId="044176AD" w:rsidR="00220C87" w:rsidRPr="00220C87" w:rsidRDefault="00220C87" w:rsidP="00220C87">
      <w:pPr>
        <w:numPr>
          <w:ilvl w:val="0"/>
          <w:numId w:val="42"/>
        </w:numPr>
        <w:rPr>
          <w:rFonts w:asciiTheme="minorHAnsi" w:hAnsiTheme="minorHAnsi"/>
          <w:bCs/>
          <w:sz w:val="24"/>
          <w:szCs w:val="24"/>
          <w:shd w:val="clear" w:color="auto" w:fill="FFFFFF"/>
        </w:rPr>
      </w:pPr>
      <w:r>
        <w:rPr>
          <w:rFonts w:asciiTheme="minorHAnsi" w:hAnsiTheme="minorHAnsi"/>
          <w:bCs/>
          <w:sz w:val="24"/>
          <w:szCs w:val="24"/>
          <w:shd w:val="clear" w:color="auto" w:fill="FFFFFF"/>
        </w:rPr>
        <w:t>Šelest ušní</w:t>
      </w:r>
    </w:p>
    <w:p w14:paraId="25998286" w14:textId="77777777" w:rsidR="00220C87" w:rsidRPr="00220C87" w:rsidRDefault="00220C87" w:rsidP="00220C87">
      <w:pPr>
        <w:numPr>
          <w:ilvl w:val="0"/>
          <w:numId w:val="42"/>
        </w:num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Závratě</w:t>
      </w:r>
    </w:p>
    <w:p w14:paraId="0D3111BE" w14:textId="77777777" w:rsidR="00220C87" w:rsidRPr="00220C87" w:rsidRDefault="00220C87" w:rsidP="00220C87">
      <w:pPr>
        <w:numPr>
          <w:ilvl w:val="0"/>
          <w:numId w:val="42"/>
        </w:num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Další (bolest, teploty, ušní výtok, svědění)</w:t>
      </w:r>
    </w:p>
    <w:p w14:paraId="64B1AE70" w14:textId="77777777" w:rsidR="00220C87" w:rsidRDefault="00220C87" w:rsidP="00EC29D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31A1D3ED" w14:textId="517177E5" w:rsidR="00220C87" w:rsidRDefault="00220C87" w:rsidP="00EC29D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Měření hluku</w:t>
      </w:r>
      <w:r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:</w:t>
      </w:r>
    </w:p>
    <w:p w14:paraId="17A0C731" w14:textId="77777777" w:rsidR="00220C87" w:rsidRDefault="00220C87" w:rsidP="00EC29D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1412C478" w14:textId="284C0922" w:rsidR="00220C87" w:rsidRDefault="00220C87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Měření hluku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 se provádí v zájmu ochrany lidského zdraví a přijatelných podmínek k životu. V obecném smyslu slova je hlukem jakýkoli nežádoucí, a tudíž potenciálně rušivý či obtěžující zvuk.</w:t>
      </w:r>
    </w:p>
    <w:p w14:paraId="0E065FA5" w14:textId="77777777" w:rsidR="00220C87" w:rsidRDefault="00220C87" w:rsidP="00EC29D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00BF059E" w14:textId="241BA1B1" w:rsidR="00220C87" w:rsidRPr="00220C87" w:rsidRDefault="00220C87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dB</w:t>
      </w:r>
      <w:r w:rsidRPr="00220C87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ab/>
        <w:t>Příklady a vnímání člověkem</w:t>
      </w:r>
    </w:p>
    <w:p w14:paraId="3B473180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práh slyšitelnosti</w:t>
      </w:r>
    </w:p>
    <w:p w14:paraId="3542D0B2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20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hluboké ticho, bezvětří, akustické studio</w:t>
      </w:r>
    </w:p>
    <w:p w14:paraId="5F4D0FC2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30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šepot, velmi tichý byt či velmi tichá ulice</w:t>
      </w:r>
    </w:p>
    <w:p w14:paraId="2A62702D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40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tlumený hovor, šum v bytě, tikot budíku</w:t>
      </w:r>
    </w:p>
    <w:p w14:paraId="1D763B00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50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klid, tichá pracovna, obracení stránek novin</w:t>
      </w:r>
    </w:p>
    <w:p w14:paraId="5BC241DF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60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běžný hovor</w:t>
      </w:r>
    </w:p>
    <w:p w14:paraId="4665DDCE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70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mírný hluk, hlučná ulice, běžný poslech televize</w:t>
      </w:r>
    </w:p>
    <w:p w14:paraId="4CFB00DA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80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velmi silná reprodukovaná hudba, vysavač v blízkosti</w:t>
      </w:r>
    </w:p>
    <w:p w14:paraId="545C7CF1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90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silný hluk, jedoucí vlak</w:t>
      </w:r>
    </w:p>
    <w:p w14:paraId="7B3209E8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100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sbíječka, přádelna, maximální hluk motoru</w:t>
      </w:r>
    </w:p>
    <w:p w14:paraId="49B2F9C0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110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velmi silný hluk, živá rocková hudba, kovárna kotlů</w:t>
      </w:r>
    </w:p>
    <w:p w14:paraId="722406F3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120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startující proudové letadlo ve vzdálenosti 300 m</w:t>
      </w:r>
    </w:p>
    <w:p w14:paraId="6B2B8E10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130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práh bolestivosti</w:t>
      </w:r>
    </w:p>
    <w:p w14:paraId="00F5EA56" w14:textId="77777777" w:rsidR="00220C87" w:rsidRP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140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akustické trauma, startující proudové letadlo ve vzdálenosti 10 m</w:t>
      </w:r>
    </w:p>
    <w:p w14:paraId="20DB69F4" w14:textId="752B95B8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>170</w:t>
      </w:r>
      <w:r w:rsidRPr="00220C87">
        <w:rPr>
          <w:rFonts w:asciiTheme="minorHAnsi" w:hAnsiTheme="minorHAnsi"/>
          <w:bCs/>
          <w:sz w:val="24"/>
          <w:szCs w:val="24"/>
          <w:shd w:val="clear" w:color="auto" w:fill="FFFFFF"/>
        </w:rPr>
        <w:tab/>
        <w:t>zábleskový granát</w:t>
      </w:r>
    </w:p>
    <w:p w14:paraId="5316CD41" w14:textId="77777777" w:rsidR="00220C87" w:rsidRDefault="00220C87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2CCD1B2B" w14:textId="53981151" w:rsidR="00220C87" w:rsidRPr="00567496" w:rsidRDefault="00220C87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567496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Možnosti měření hluku:</w:t>
      </w:r>
    </w:p>
    <w:p w14:paraId="72BE127E" w14:textId="77777777" w:rsidR="00567496" w:rsidRDefault="00567496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5D2225D5" w14:textId="167DCA14" w:rsidR="00567496" w:rsidRDefault="00567496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567496">
        <w:rPr>
          <w:rFonts w:asciiTheme="minorHAnsi" w:hAnsiTheme="minorHAnsi"/>
          <w:bCs/>
          <w:sz w:val="24"/>
          <w:szCs w:val="24"/>
          <w:shd w:val="clear" w:color="auto" w:fill="FFFFFF"/>
        </w:rPr>
        <w:t>V České republice a mnoha dalších zemích existují hlukové limity, které nesmějí být v určitých prostorech, kde je žádoucí ochrana proti hluku, překročeny. V ČR jsou </w:t>
      </w:r>
      <w:r w:rsidRPr="00BC0A3E">
        <w:rPr>
          <w:rFonts w:asciiTheme="minorHAnsi" w:hAnsiTheme="minorHAnsi"/>
          <w:b/>
          <w:bCs/>
          <w:i/>
          <w:iCs/>
          <w:sz w:val="24"/>
          <w:szCs w:val="24"/>
          <w:shd w:val="clear" w:color="auto" w:fill="FFFFFF"/>
        </w:rPr>
        <w:t xml:space="preserve">hygienické </w:t>
      </w:r>
      <w:r w:rsidRPr="00BC0A3E">
        <w:rPr>
          <w:rFonts w:asciiTheme="minorHAnsi" w:hAnsiTheme="minorHAnsi"/>
          <w:b/>
          <w:bCs/>
          <w:i/>
          <w:iCs/>
          <w:sz w:val="24"/>
          <w:szCs w:val="24"/>
          <w:shd w:val="clear" w:color="auto" w:fill="FFFFFF"/>
        </w:rPr>
        <w:lastRenderedPageBreak/>
        <w:t>limity hluku</w:t>
      </w:r>
      <w:r w:rsidRPr="00567496">
        <w:rPr>
          <w:rFonts w:asciiTheme="minorHAnsi" w:hAnsiTheme="minorHAnsi"/>
          <w:bCs/>
          <w:sz w:val="24"/>
          <w:szCs w:val="24"/>
          <w:shd w:val="clear" w:color="auto" w:fill="FFFFFF"/>
        </w:rPr>
        <w:t> na straně příjemce v současné době dány nařízením vlády č. 272/2011 Sb. „o ochraně zdraví před nepříznivými účinky hluku a vibrací“.</w:t>
      </w:r>
    </w:p>
    <w:p w14:paraId="05E4B356" w14:textId="1F849FF4" w:rsidR="00567496" w:rsidRDefault="00567496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V hodinách fyziky si můžeme změřit hladinu zvuku pomocí aplikací určené pro </w:t>
      </w:r>
      <w:proofErr w:type="spellStart"/>
      <w:r>
        <w:rPr>
          <w:rFonts w:asciiTheme="minorHAnsi" w:hAnsiTheme="minorHAnsi"/>
          <w:bCs/>
          <w:sz w:val="24"/>
          <w:szCs w:val="24"/>
          <w:shd w:val="clear" w:color="auto" w:fill="FFFFFF"/>
        </w:rPr>
        <w:t>smartphony</w:t>
      </w:r>
      <w:proofErr w:type="spellEnd"/>
      <w:r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Theme="minorHAnsi" w:hAnsiTheme="minorHAnsi"/>
          <w:bCs/>
          <w:sz w:val="24"/>
          <w:szCs w:val="24"/>
          <w:shd w:val="clear" w:color="auto" w:fill="FFFFFF"/>
        </w:rPr>
        <w:t>phablety</w:t>
      </w:r>
      <w:proofErr w:type="spellEnd"/>
      <w:r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 nebo tablety s operačním </w:t>
      </w:r>
      <w:r w:rsidR="00BC0A3E">
        <w:rPr>
          <w:rFonts w:asciiTheme="minorHAnsi" w:hAnsiTheme="minorHAnsi"/>
          <w:bCs/>
          <w:sz w:val="24"/>
          <w:szCs w:val="24"/>
          <w:shd w:val="clear" w:color="auto" w:fill="FFFFFF"/>
        </w:rPr>
        <w:t>systémem android a udělat si přehledovou tabulku všech hluků při vyučování nebo o přestávce.</w:t>
      </w:r>
    </w:p>
    <w:p w14:paraId="09720C0E" w14:textId="77777777" w:rsidR="00567496" w:rsidRDefault="00567496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3CE83538" w14:textId="77777777" w:rsidR="00567496" w:rsidRDefault="00567496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Zvukoměr</w:t>
      </w:r>
      <w:r w:rsidRPr="00567496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:</w:t>
      </w:r>
    </w:p>
    <w:p w14:paraId="3DF92503" w14:textId="77777777" w:rsidR="00BC0A3E" w:rsidRDefault="00BC0A3E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35039909" w14:textId="08DCA320" w:rsidR="00567496" w:rsidRDefault="00567496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proofErr w:type="spellStart"/>
      <w:r w:rsidRPr="00567496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Sound</w:t>
      </w:r>
      <w:proofErr w:type="spellEnd"/>
      <w:r w:rsidRPr="00567496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 xml:space="preserve"> Meter</w:t>
      </w:r>
      <w:r w:rsidR="005C6FC2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1</w:t>
      </w:r>
    </w:p>
    <w:p w14:paraId="3ACA1503" w14:textId="5458DCE7" w:rsidR="00567496" w:rsidRPr="00567496" w:rsidRDefault="00372ECB" w:rsidP="00220C87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8" w:history="1">
        <w:r w:rsidR="00567496" w:rsidRPr="00567496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https://play.google.com/store/apps/details?id=kr.sira.sound&amp;hl=cs</w:t>
        </w:r>
      </w:hyperlink>
    </w:p>
    <w:p w14:paraId="132F6755" w14:textId="77777777" w:rsidR="00567496" w:rsidRPr="00567496" w:rsidRDefault="00567496" w:rsidP="00220C87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5A593FC2" w14:textId="250F5671" w:rsidR="00567496" w:rsidRDefault="00567496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5873FDF9" wp14:editId="79262926">
            <wp:extent cx="5762625" cy="18097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0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8428A" w14:textId="77777777" w:rsidR="00567496" w:rsidRDefault="00567496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155EA84E" w14:textId="77777777" w:rsidR="00567496" w:rsidRDefault="00567496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134799E9" w14:textId="06B192A5" w:rsidR="00567496" w:rsidRPr="00567496" w:rsidRDefault="00567496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567496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Decibel meter:</w:t>
      </w:r>
    </w:p>
    <w:p w14:paraId="757AE509" w14:textId="26BFCBBC" w:rsidR="00567496" w:rsidRDefault="00372ECB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10" w:history="1">
        <w:r w:rsidR="00567496" w:rsidRPr="00CC756D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https://play.google.com/store/apps/details?id=cn.menue.decibelmeter&amp;hl=cs</w:t>
        </w:r>
      </w:hyperlink>
    </w:p>
    <w:p w14:paraId="3C18BDB4" w14:textId="77777777" w:rsidR="00567496" w:rsidRDefault="00567496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26F7C2BD" w14:textId="38C18DE8" w:rsidR="00567496" w:rsidRDefault="00567496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746DCF8D" wp14:editId="5A0CCB5B">
            <wp:extent cx="5760720" cy="2272196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7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9E93" w14:textId="77777777" w:rsidR="00567496" w:rsidRDefault="00567496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7B2A96B9" w14:textId="77777777" w:rsidR="00836950" w:rsidRPr="005C6FC2" w:rsidRDefault="00836950" w:rsidP="00836950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proofErr w:type="spellStart"/>
      <w:r w:rsidRPr="005C6FC2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Noise</w:t>
      </w:r>
      <w:proofErr w:type="spellEnd"/>
      <w:r w:rsidRPr="005C6FC2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 xml:space="preserve"> Meter:</w:t>
      </w:r>
    </w:p>
    <w:p w14:paraId="2BE53BAF" w14:textId="77777777" w:rsidR="00836950" w:rsidRDefault="00372ECB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12" w:history="1">
        <w:r w:rsidR="00836950" w:rsidRPr="00CC756D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https://play.google.com/store/apps/details?id=com.pjw.noisemeter&amp;hl=cs</w:t>
        </w:r>
      </w:hyperlink>
    </w:p>
    <w:p w14:paraId="142F6173" w14:textId="77777777" w:rsidR="00836950" w:rsidRDefault="00836950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78BA2714" w14:textId="77777777" w:rsidR="00836950" w:rsidRDefault="00836950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187A3436" wp14:editId="2331BE88">
            <wp:extent cx="5743575" cy="1273046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1676" cy="127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8CF4D" w14:textId="32D81F5A" w:rsidR="00567496" w:rsidRPr="00836950" w:rsidRDefault="00567496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 w:rsidRPr="00836950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Nejlepší Hlukoměr</w:t>
      </w:r>
      <w:r w:rsidR="005C6FC2" w:rsidRPr="00836950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:</w:t>
      </w:r>
    </w:p>
    <w:p w14:paraId="44D82389" w14:textId="12FCD93F" w:rsidR="005C6FC2" w:rsidRDefault="00372ECB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14" w:history="1">
        <w:r w:rsidR="005C6FC2" w:rsidRPr="00CC756D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https://play.google.com/store/apps/details?id=pl.netigen.soundmeter&amp;hl=cs</w:t>
        </w:r>
      </w:hyperlink>
    </w:p>
    <w:p w14:paraId="6AB2E16A" w14:textId="77777777" w:rsidR="005C6FC2" w:rsidRDefault="005C6FC2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09270A9A" w14:textId="69BF8590" w:rsidR="005C6FC2" w:rsidRDefault="005C6FC2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7373C42B" wp14:editId="78AAF50E">
            <wp:extent cx="5539393" cy="2199031"/>
            <wp:effectExtent l="0" t="0" r="444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41559" cy="2199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2C890" w14:textId="77777777" w:rsidR="005C6FC2" w:rsidRDefault="005C6FC2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37A5037F" w14:textId="77777777" w:rsidR="005C6FC2" w:rsidRDefault="005C6FC2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136AAEFC" w14:textId="14A3776B" w:rsidR="005C6FC2" w:rsidRDefault="005C6FC2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proofErr w:type="spellStart"/>
      <w:r w:rsidRPr="005C6FC2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>Sound</w:t>
      </w:r>
      <w:proofErr w:type="spellEnd"/>
      <w:r w:rsidRPr="005C6FC2">
        <w:rPr>
          <w:rFonts w:asciiTheme="minorHAnsi" w:hAnsiTheme="minorHAnsi"/>
          <w:b/>
          <w:bCs/>
          <w:sz w:val="24"/>
          <w:szCs w:val="24"/>
          <w:shd w:val="clear" w:color="auto" w:fill="FFFFFF"/>
        </w:rPr>
        <w:t xml:space="preserve"> Meter2:</w:t>
      </w:r>
    </w:p>
    <w:p w14:paraId="6CC9FF34" w14:textId="1235845D" w:rsidR="005C6FC2" w:rsidRDefault="00372ECB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hyperlink r:id="rId16" w:history="1">
        <w:r w:rsidR="00836950" w:rsidRPr="00CC756D">
          <w:rPr>
            <w:rStyle w:val="Hypertextovodkaz"/>
            <w:rFonts w:asciiTheme="minorHAnsi" w:hAnsiTheme="minorHAnsi"/>
            <w:b/>
            <w:bCs/>
            <w:sz w:val="24"/>
            <w:szCs w:val="24"/>
            <w:shd w:val="clear" w:color="auto" w:fill="FFFFFF"/>
          </w:rPr>
          <w:t>https://play.google.com/store/apps/details?id=com.bti.soundMeter&amp;hl=cs</w:t>
        </w:r>
      </w:hyperlink>
    </w:p>
    <w:p w14:paraId="573E5E01" w14:textId="77777777" w:rsidR="00836950" w:rsidRDefault="00836950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5E2902CF" w14:textId="77777777" w:rsidR="005C6FC2" w:rsidRDefault="005C6FC2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</w:p>
    <w:p w14:paraId="665DAF37" w14:textId="0AF7C278" w:rsidR="005C6FC2" w:rsidRPr="005C6FC2" w:rsidRDefault="005C6FC2">
      <w:pPr>
        <w:rPr>
          <w:rFonts w:asciiTheme="minorHAnsi" w:hAnsiTheme="minorHAnsi"/>
          <w:b/>
          <w:bCs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5DEC27DF" wp14:editId="7FADDA61">
            <wp:extent cx="3933825" cy="2095443"/>
            <wp:effectExtent l="0" t="0" r="0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095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C5D89" w14:textId="77777777" w:rsidR="00836950" w:rsidRDefault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00D1035D" w14:textId="77777777" w:rsidR="00836950" w:rsidRDefault="00836950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</w:p>
    <w:p w14:paraId="45696E8B" w14:textId="335DBD6C" w:rsidR="00836950" w:rsidRPr="00836950" w:rsidRDefault="00836950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r w:rsidRPr="00836950">
        <w:rPr>
          <w:rFonts w:asciiTheme="minorHAnsi" w:hAnsiTheme="minorHAnsi"/>
          <w:bCs/>
          <w:sz w:val="24"/>
          <w:szCs w:val="24"/>
          <w:shd w:val="clear" w:color="auto" w:fill="FFFFFF"/>
        </w:rPr>
        <w:t>Hlukoměr a jemu podobné aplikace, používají pro měření hladiny hluku mikrofon telefonu a ukazuje hodnoty okolního hluku, které zobrazí v decibelech (</w:t>
      </w:r>
      <w:proofErr w:type="gramStart"/>
      <w:r w:rsidRPr="00836950">
        <w:rPr>
          <w:rFonts w:asciiTheme="minorHAnsi" w:hAnsiTheme="minorHAnsi"/>
          <w:bCs/>
          <w:sz w:val="24"/>
          <w:szCs w:val="24"/>
          <w:shd w:val="clear" w:color="auto" w:fill="FFFFFF"/>
        </w:rPr>
        <w:t>dB)</w:t>
      </w:r>
      <w:r w:rsidR="00095073">
        <w:rPr>
          <w:rFonts w:asciiTheme="minorHAnsi" w:hAnsiTheme="minorHAnsi"/>
          <w:bCs/>
          <w:sz w:val="24"/>
          <w:szCs w:val="24"/>
          <w:shd w:val="clear" w:color="auto" w:fill="FFFFFF"/>
        </w:rPr>
        <w:t>_(pouze</w:t>
      </w:r>
      <w:proofErr w:type="gramEnd"/>
      <w:r w:rsidR="00095073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 do 100dB)</w:t>
      </w:r>
      <w:r w:rsidRPr="00836950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. </w:t>
      </w:r>
    </w:p>
    <w:p w14:paraId="122CB23D" w14:textId="0288A4E9" w:rsidR="005C6FC2" w:rsidRDefault="005C6FC2">
      <w:pPr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</w:pPr>
      <w:r w:rsidRPr="00836950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Musíme mít však na paměti, že pouze některá zařízení mají kalibrovaný, tedy vhodný mikrofon, a </w:t>
      </w:r>
      <w:r w:rsidRPr="00836950"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 xml:space="preserve">že jsou tyto zařízení určené pro orientační a zábavná měření. Můžeme je </w:t>
      </w:r>
      <w:r w:rsidR="00836950"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 xml:space="preserve">tedy </w:t>
      </w:r>
      <w:r w:rsidRPr="00836950"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>použít pouze jako</w:t>
      </w:r>
      <w:r w:rsidR="00836950"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 xml:space="preserve"> orientační měřící</w:t>
      </w:r>
      <w:r w:rsidRPr="00836950"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 xml:space="preserve"> pomocný nástroj.</w:t>
      </w:r>
    </w:p>
    <w:p w14:paraId="4F2B2C93" w14:textId="77777777" w:rsidR="00836950" w:rsidRDefault="00836950">
      <w:pPr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</w:pPr>
    </w:p>
    <w:p w14:paraId="4659EA82" w14:textId="741DB77F" w:rsidR="00836950" w:rsidRDefault="00836950">
      <w:pPr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</w:pPr>
      <w:r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lastRenderedPageBreak/>
        <w:t xml:space="preserve">Obrázky </w:t>
      </w:r>
      <w:proofErr w:type="spellStart"/>
      <w:r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>screen</w:t>
      </w:r>
      <w:proofErr w:type="spellEnd"/>
      <w:r>
        <w:rPr>
          <w:rFonts w:asciiTheme="minorHAnsi" w:hAnsiTheme="minorHAnsi" w:cs="Arial"/>
          <w:color w:val="333333"/>
          <w:sz w:val="24"/>
          <w:szCs w:val="24"/>
          <w:shd w:val="clear" w:color="auto" w:fill="F5F5F5"/>
        </w:rPr>
        <w:t>:</w:t>
      </w:r>
    </w:p>
    <w:p w14:paraId="582F0DF4" w14:textId="77777777" w:rsidR="00836950" w:rsidRPr="00567496" w:rsidRDefault="00372ECB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18" w:history="1">
        <w:r w:rsidR="00836950" w:rsidRPr="00567496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https://play.google.com/store/apps/details?id=kr.sira.sound&amp;hl=cs</w:t>
        </w:r>
      </w:hyperlink>
    </w:p>
    <w:p w14:paraId="0044813F" w14:textId="77777777" w:rsidR="00836950" w:rsidRDefault="00372ECB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19" w:history="1">
        <w:r w:rsidR="00836950" w:rsidRPr="00CC756D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https://play.google.com/store/apps/details?id=cn.menue.decibelmeter&amp;hl=cs</w:t>
        </w:r>
      </w:hyperlink>
    </w:p>
    <w:p w14:paraId="415397AD" w14:textId="77777777" w:rsidR="00836950" w:rsidRDefault="00372ECB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20" w:history="1">
        <w:r w:rsidR="00836950" w:rsidRPr="00CC756D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https://play.google.com/store/apps/details?id=com.pjw.noisemeter&amp;hl=cs</w:t>
        </w:r>
      </w:hyperlink>
    </w:p>
    <w:p w14:paraId="6586BA0B" w14:textId="77777777" w:rsidR="00836950" w:rsidRDefault="00372ECB" w:rsidP="00836950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21" w:history="1">
        <w:r w:rsidR="00836950" w:rsidRPr="00CC756D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https://play.google.com/store/apps/details?id=pl.netigen.soundmeter&amp;hl=cs</w:t>
        </w:r>
      </w:hyperlink>
    </w:p>
    <w:p w14:paraId="02864550" w14:textId="551994E2" w:rsidR="00836950" w:rsidRPr="00836950" w:rsidRDefault="00372ECB">
      <w:pPr>
        <w:rPr>
          <w:rFonts w:asciiTheme="minorHAnsi" w:hAnsiTheme="minorHAnsi"/>
          <w:bCs/>
          <w:sz w:val="24"/>
          <w:szCs w:val="24"/>
          <w:shd w:val="clear" w:color="auto" w:fill="FFFFFF"/>
        </w:rPr>
      </w:pPr>
      <w:hyperlink r:id="rId22" w:history="1">
        <w:r w:rsidR="00836950" w:rsidRPr="00836950">
          <w:rPr>
            <w:rStyle w:val="Hypertextovodkaz"/>
            <w:rFonts w:asciiTheme="minorHAnsi" w:hAnsiTheme="minorHAnsi"/>
            <w:bCs/>
            <w:sz w:val="24"/>
            <w:szCs w:val="24"/>
            <w:shd w:val="clear" w:color="auto" w:fill="FFFFFF"/>
          </w:rPr>
          <w:t>https://play.google.com/store/apps/details?id=com.bti.soundMeter&amp;hl=cs</w:t>
        </w:r>
      </w:hyperlink>
    </w:p>
    <w:sectPr w:rsidR="00836950" w:rsidRPr="00836950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68B92D" w14:textId="77777777" w:rsidR="00372ECB" w:rsidRDefault="00372ECB">
      <w:r>
        <w:separator/>
      </w:r>
    </w:p>
  </w:endnote>
  <w:endnote w:type="continuationSeparator" w:id="0">
    <w:p w14:paraId="22F84E7A" w14:textId="77777777" w:rsidR="00372ECB" w:rsidRDefault="00372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11A8C" w14:textId="77777777"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F5E8F19" wp14:editId="69A49D4D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D5A7BE" w14:textId="77777777" w:rsidR="00372ECB" w:rsidRDefault="00372ECB">
      <w:r>
        <w:separator/>
      </w:r>
    </w:p>
  </w:footnote>
  <w:footnote w:type="continuationSeparator" w:id="0">
    <w:p w14:paraId="21C01B66" w14:textId="77777777" w:rsidR="00372ECB" w:rsidRDefault="00372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B5043" w14:textId="77777777"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675B4B7D" wp14:editId="346BEB4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B2CE538" wp14:editId="74626F8E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12FE99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4FBDE868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4389B9CB" w14:textId="77777777"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CEA75D2"/>
    <w:multiLevelType w:val="multilevel"/>
    <w:tmpl w:val="90EE8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7337DEC"/>
    <w:multiLevelType w:val="hybridMultilevel"/>
    <w:tmpl w:val="5AA02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B04A9F"/>
    <w:multiLevelType w:val="hybridMultilevel"/>
    <w:tmpl w:val="624EB16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575D47"/>
    <w:multiLevelType w:val="multilevel"/>
    <w:tmpl w:val="52841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09C1B7B"/>
    <w:multiLevelType w:val="hybridMultilevel"/>
    <w:tmpl w:val="02D87B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6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CC5D60"/>
    <w:multiLevelType w:val="hybridMultilevel"/>
    <w:tmpl w:val="1A0EC9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1"/>
  </w:num>
  <w:num w:numId="14">
    <w:abstractNumId w:val="26"/>
  </w:num>
  <w:num w:numId="15">
    <w:abstractNumId w:val="13"/>
  </w:num>
  <w:num w:numId="16">
    <w:abstractNumId w:val="21"/>
  </w:num>
  <w:num w:numId="17">
    <w:abstractNumId w:val="30"/>
  </w:num>
  <w:num w:numId="18">
    <w:abstractNumId w:val="15"/>
  </w:num>
  <w:num w:numId="19">
    <w:abstractNumId w:val="12"/>
  </w:num>
  <w:num w:numId="20">
    <w:abstractNumId w:val="39"/>
  </w:num>
  <w:num w:numId="21">
    <w:abstractNumId w:val="41"/>
  </w:num>
  <w:num w:numId="22">
    <w:abstractNumId w:val="10"/>
  </w:num>
  <w:num w:numId="23">
    <w:abstractNumId w:val="22"/>
  </w:num>
  <w:num w:numId="24">
    <w:abstractNumId w:val="25"/>
  </w:num>
  <w:num w:numId="25">
    <w:abstractNumId w:val="16"/>
  </w:num>
  <w:num w:numId="26">
    <w:abstractNumId w:val="37"/>
  </w:num>
  <w:num w:numId="27">
    <w:abstractNumId w:val="32"/>
  </w:num>
  <w:num w:numId="28">
    <w:abstractNumId w:val="18"/>
  </w:num>
  <w:num w:numId="29">
    <w:abstractNumId w:val="23"/>
  </w:num>
  <w:num w:numId="30">
    <w:abstractNumId w:val="14"/>
  </w:num>
  <w:num w:numId="31">
    <w:abstractNumId w:val="27"/>
  </w:num>
  <w:num w:numId="32">
    <w:abstractNumId w:val="29"/>
  </w:num>
  <w:num w:numId="33">
    <w:abstractNumId w:val="38"/>
  </w:num>
  <w:num w:numId="34">
    <w:abstractNumId w:val="34"/>
  </w:num>
  <w:num w:numId="35">
    <w:abstractNumId w:val="31"/>
  </w:num>
  <w:num w:numId="36">
    <w:abstractNumId w:val="36"/>
  </w:num>
  <w:num w:numId="37">
    <w:abstractNumId w:val="19"/>
  </w:num>
  <w:num w:numId="38">
    <w:abstractNumId w:val="33"/>
  </w:num>
  <w:num w:numId="39">
    <w:abstractNumId w:val="24"/>
  </w:num>
  <w:num w:numId="40">
    <w:abstractNumId w:val="40"/>
  </w:num>
  <w:num w:numId="41">
    <w:abstractNumId w:val="28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2F15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5073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06ED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6060"/>
    <w:rsid w:val="00136FD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69B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A77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0C87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E748D"/>
    <w:rsid w:val="002F1D91"/>
    <w:rsid w:val="002F1F3F"/>
    <w:rsid w:val="002F27D7"/>
    <w:rsid w:val="002F62EB"/>
    <w:rsid w:val="002F6968"/>
    <w:rsid w:val="00300581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65A82"/>
    <w:rsid w:val="0037150A"/>
    <w:rsid w:val="00372ECB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1AE2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97592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1F64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67496"/>
    <w:rsid w:val="00570392"/>
    <w:rsid w:val="00574976"/>
    <w:rsid w:val="00581CE3"/>
    <w:rsid w:val="00585A00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C6FC2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4EAB"/>
    <w:rsid w:val="00641DD6"/>
    <w:rsid w:val="0064212F"/>
    <w:rsid w:val="00642CD7"/>
    <w:rsid w:val="00643AFE"/>
    <w:rsid w:val="0064557B"/>
    <w:rsid w:val="006500B2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06A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6950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2444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07843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6A6C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150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3E11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4FB7"/>
    <w:rsid w:val="00BA53BE"/>
    <w:rsid w:val="00BA5B58"/>
    <w:rsid w:val="00BA720B"/>
    <w:rsid w:val="00BA7D06"/>
    <w:rsid w:val="00BB147B"/>
    <w:rsid w:val="00BB24AF"/>
    <w:rsid w:val="00BC0A3E"/>
    <w:rsid w:val="00BC4D99"/>
    <w:rsid w:val="00BC58EC"/>
    <w:rsid w:val="00BD0821"/>
    <w:rsid w:val="00BD0D76"/>
    <w:rsid w:val="00BD1AC4"/>
    <w:rsid w:val="00BD1BCA"/>
    <w:rsid w:val="00BD256B"/>
    <w:rsid w:val="00BD3767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D71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040"/>
    <w:rsid w:val="00CD4678"/>
    <w:rsid w:val="00CD6CBD"/>
    <w:rsid w:val="00CE0574"/>
    <w:rsid w:val="00CE29BE"/>
    <w:rsid w:val="00CE5B4D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46AB"/>
    <w:rsid w:val="00D30B9F"/>
    <w:rsid w:val="00D322B7"/>
    <w:rsid w:val="00D34BA8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3C44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076EC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3907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1DAD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3A7BAD"/>
  <w15:docId w15:val="{A480596E-BC71-4B72-A921-3B6FE21E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C06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7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7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8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apps/details?id=kr.sira.sound&amp;hl=cs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play.google.com/store/apps/details?id=kr.sira.sound&amp;hl=c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lay.google.com/store/apps/details?id=pl.netigen.soundmeter&amp;hl=c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lay.google.com/store/apps/details?id=com.pjw.noisemeter&amp;hl=cs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lay.google.com/store/apps/details?id=com.bti.soundMeter&amp;hl=cs" TargetMode="External"/><Relationship Id="rId20" Type="http://schemas.openxmlformats.org/officeDocument/2006/relationships/hyperlink" Target="https://play.google.com/store/apps/details?id=com.pjw.noisemeter&amp;hl=c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hyperlink" Target="https://play.google.com/store/apps/details?id=cn.menue.decibelmeter&amp;hl=cs" TargetMode="External"/><Relationship Id="rId19" Type="http://schemas.openxmlformats.org/officeDocument/2006/relationships/hyperlink" Target="https://play.google.com/store/apps/details?id=cn.menue.decibelmeter&amp;hl=c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play.google.com/store/apps/details?id=pl.netigen.soundmeter&amp;hl=cs" TargetMode="External"/><Relationship Id="rId22" Type="http://schemas.openxmlformats.org/officeDocument/2006/relationships/hyperlink" Target="https://play.google.com/store/apps/details?id=com.bti.soundMeter&amp;hl=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F886E-829B-461F-83D4-6380A512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články.dotx</Template>
  <TotalTime>3</TotalTime>
  <Pages>5</Pages>
  <Words>865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Účet Microsoft</cp:lastModifiedBy>
  <cp:revision>3</cp:revision>
  <cp:lastPrinted>2014-10-08T16:27:00Z</cp:lastPrinted>
  <dcterms:created xsi:type="dcterms:W3CDTF">2015-01-27T11:25:00Z</dcterms:created>
  <dcterms:modified xsi:type="dcterms:W3CDTF">2015-02-03T12:31:00Z</dcterms:modified>
</cp:coreProperties>
</file>