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C478AA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Internetové prohlížeče na </w:t>
      </w:r>
      <w:proofErr w:type="spellStart"/>
      <w:r>
        <w:rPr>
          <w:rFonts w:ascii="Arial" w:hAnsi="Arial" w:cs="Arial"/>
          <w:sz w:val="28"/>
          <w:szCs w:val="28"/>
        </w:rPr>
        <w:t>tabletech</w:t>
      </w:r>
      <w:proofErr w:type="spellEnd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C478AA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Jana Vaňková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E30E61" w:rsidRPr="00197832">
        <w:rPr>
          <w:sz w:val="22"/>
          <w:szCs w:val="22"/>
        </w:rPr>
        <w:t xml:space="preserve"> </w:t>
      </w:r>
      <w:r w:rsidR="00C478AA">
        <w:rPr>
          <w:sz w:val="22"/>
          <w:szCs w:val="22"/>
        </w:rPr>
        <w:t>Volba internetového prohlížeče pro váš tablet.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</w:t>
      </w:r>
      <w:r w:rsidR="00C478AA">
        <w:rPr>
          <w:i/>
        </w:rPr>
        <w:t>: internetové prohlížeče, aplikace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C478AA" w:rsidRDefault="00D91CD6" w:rsidP="00C478AA">
      <w:r>
        <w:t xml:space="preserve">Po pořízení tabletu </w:t>
      </w:r>
      <w:r w:rsidR="00C478AA" w:rsidRPr="004E69F0">
        <w:t>má uživatel potřebu plně využít jeho možností a vlastností</w:t>
      </w:r>
      <w:r w:rsidR="00C227D1">
        <w:t>,</w:t>
      </w:r>
      <w:r w:rsidR="006D3783">
        <w:t xml:space="preserve"> </w:t>
      </w:r>
      <w:r w:rsidR="00C478AA">
        <w:t>mezi</w:t>
      </w:r>
      <w:r w:rsidR="00842141">
        <w:t xml:space="preserve"> ně</w:t>
      </w:r>
      <w:r w:rsidR="00C227D1">
        <w:t xml:space="preserve"> </w:t>
      </w:r>
      <w:r w:rsidR="00C478AA">
        <w:t xml:space="preserve">patří i prohlížení webových stránek.  </w:t>
      </w:r>
      <w:r w:rsidR="00C478AA" w:rsidRPr="004E69F0">
        <w:t>Aplikace, které prohlížení internetu umožňují</w:t>
      </w:r>
      <w:r>
        <w:t>,</w:t>
      </w:r>
      <w:r w:rsidR="00C478AA">
        <w:t xml:space="preserve"> jsou</w:t>
      </w:r>
      <w:r>
        <w:t xml:space="preserve"> již součástí nového zařízení, </w:t>
      </w:r>
      <w:r w:rsidR="00C478AA">
        <w:t xml:space="preserve">jiné je podle zájmu, potřeb a požadavků uživatele nutné nainstalovat. </w:t>
      </w:r>
    </w:p>
    <w:p w:rsidR="00C478AA" w:rsidRDefault="00C478AA" w:rsidP="00C478AA">
      <w:r>
        <w:t>V základní výbavě tab</w:t>
      </w:r>
      <w:r w:rsidR="00C227D1">
        <w:t>letu je i internetový prohlížeč</w:t>
      </w:r>
      <w:r>
        <w:t>.</w:t>
      </w:r>
      <w:r w:rsidR="006D3783">
        <w:t xml:space="preserve"> Někteří uživatelé </w:t>
      </w:r>
      <w:r>
        <w:t>se spokojí s původním nastaveným prohlížečem, jiní budou hledat d</w:t>
      </w:r>
      <w:r w:rsidR="006D3783">
        <w:t xml:space="preserve">alší možnosti.   Podle nároků každého uživatele </w:t>
      </w:r>
      <w:r>
        <w:t xml:space="preserve">je možné internetový prohlížeč vybrat z vcelku široké nabídky.  Některé webové prohlížeče v sobě obsahují tzv. </w:t>
      </w:r>
      <w:proofErr w:type="spellStart"/>
      <w:r>
        <w:t>pluginy</w:t>
      </w:r>
      <w:proofErr w:type="spellEnd"/>
      <w:r>
        <w:t>, které umožňují spouštět</w:t>
      </w:r>
      <w:r w:rsidR="006D3783">
        <w:t xml:space="preserve"> </w:t>
      </w:r>
      <w:r w:rsidR="00D91CD6">
        <w:t xml:space="preserve">i </w:t>
      </w:r>
      <w:r>
        <w:t xml:space="preserve">nadstavbové prvky, jako např. </w:t>
      </w:r>
      <w:proofErr w:type="spellStart"/>
      <w:r>
        <w:t>flashové</w:t>
      </w:r>
      <w:proofErr w:type="spellEnd"/>
      <w:r>
        <w:t xml:space="preserve"> </w:t>
      </w:r>
      <w:proofErr w:type="spellStart"/>
      <w:r>
        <w:t>applety</w:t>
      </w:r>
      <w:proofErr w:type="spellEnd"/>
      <w:r>
        <w:t>.</w:t>
      </w:r>
    </w:p>
    <w:p w:rsidR="00C478AA" w:rsidRDefault="00C478AA" w:rsidP="00C478AA">
      <w:r>
        <w:t>Internetové prohlíže</w:t>
      </w:r>
      <w:r w:rsidR="00C227D1">
        <w:t>če nabízejí širokou řadu voleb,</w:t>
      </w:r>
      <w:r w:rsidR="00D91CD6">
        <w:t xml:space="preserve"> možností a funkcí, </w:t>
      </w:r>
      <w:r>
        <w:t>každý je něčím jiný, jedinečný, zvláštní</w:t>
      </w:r>
      <w:r w:rsidR="006D3783">
        <w:t>. Má-li uživatel správně vybrat</w:t>
      </w:r>
      <w:r w:rsidR="00D91CD6">
        <w:t xml:space="preserve"> prohlížeč </w:t>
      </w:r>
      <w:r>
        <w:t>pro své zařízení, může se spolehnout na informace z komentářů, fór, či od člověka, který má s využíváním konkrétního prohlížeče web</w:t>
      </w:r>
      <w:r w:rsidR="00A347D5">
        <w:t>ových stránek zkušenosti. Časov</w:t>
      </w:r>
      <w:r>
        <w:t>ě nejnáročnější je vlastní zkouše</w:t>
      </w:r>
      <w:r w:rsidR="00D91CD6">
        <w:t xml:space="preserve">ní prohlížečů a tedy spolehnutí na vlastní </w:t>
      </w:r>
      <w:r>
        <w:t xml:space="preserve">úsudek. Ne všechny prohlížeče spolehlivě pracují na všech typech </w:t>
      </w:r>
      <w:proofErr w:type="spellStart"/>
      <w:r w:rsidR="00C227D1">
        <w:t>tabletů</w:t>
      </w:r>
      <w:proofErr w:type="spellEnd"/>
      <w:r w:rsidRPr="004E69F0">
        <w:t xml:space="preserve">, </w:t>
      </w:r>
      <w:r>
        <w:t>záleží na typu tabletu stejně i na operačním systému tabletu.</w:t>
      </w:r>
    </w:p>
    <w:p w:rsidR="00C478AA" w:rsidRDefault="00C478AA" w:rsidP="00C478AA"/>
    <w:p w:rsidR="00C478AA" w:rsidRPr="004E69F0" w:rsidRDefault="00C478AA" w:rsidP="00C478AA">
      <w:pPr>
        <w:rPr>
          <w:b/>
        </w:rPr>
      </w:pPr>
      <w:r>
        <w:rPr>
          <w:b/>
          <w:noProof/>
        </w:rPr>
        <w:drawing>
          <wp:inline distT="0" distB="0" distL="0" distR="0">
            <wp:extent cx="609600" cy="609600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proofErr w:type="spellStart"/>
      <w:r w:rsidR="00516803">
        <w:rPr>
          <w:b/>
        </w:rPr>
        <w:t>Maxthon</w:t>
      </w:r>
      <w:proofErr w:type="spellEnd"/>
    </w:p>
    <w:p w:rsidR="00C478AA" w:rsidRDefault="00C478AA" w:rsidP="00C478AA">
      <w:r>
        <w:t xml:space="preserve">Pro platformu </w:t>
      </w:r>
      <w:proofErr w:type="spellStart"/>
      <w:r>
        <w:t>iOS</w:t>
      </w:r>
      <w:proofErr w:type="spellEnd"/>
      <w:r>
        <w:t xml:space="preserve"> a Android se nabízí internetový prohlížeč  </w:t>
      </w:r>
      <w:proofErr w:type="spellStart"/>
      <w:r>
        <w:t>Maxthon</w:t>
      </w:r>
      <w:proofErr w:type="spellEnd"/>
      <w:r>
        <w:t>. Je doplněný některý</w:t>
      </w:r>
      <w:r w:rsidR="00D91CD6">
        <w:t xml:space="preserve">mi užitečnými funkcemi. Nabízí využití </w:t>
      </w:r>
      <w:proofErr w:type="spellStart"/>
      <w:r w:rsidR="00D91CD6">
        <w:t>cloudových</w:t>
      </w:r>
      <w:proofErr w:type="spellEnd"/>
      <w:r w:rsidR="00D91CD6">
        <w:t xml:space="preserve"> funkcí, </w:t>
      </w:r>
      <w:r>
        <w:t>které lze synchronizovat s více osobními zařízeními. Praktickou funkcí tohoto prohlížeče je možnost otevření více samostatných karet při prohlížení. Dovoluje, v so</w:t>
      </w:r>
      <w:r w:rsidR="00D91CD6">
        <w:t xml:space="preserve">učasné době užitečnou, možnost </w:t>
      </w:r>
      <w:r>
        <w:t xml:space="preserve">filtrování reklamy z internetových stránek, čili pohodlnější prohlížení obsahu. V nabídce je také možnost ukládání záložek. Ovládání a nastavení prohlížeče </w:t>
      </w:r>
      <w:proofErr w:type="spellStart"/>
      <w:r>
        <w:t>Maxthon</w:t>
      </w:r>
      <w:proofErr w:type="spellEnd"/>
      <w:r>
        <w:t xml:space="preserve">  je v českém jazyce, je velmi přehledné a pohodlné.</w:t>
      </w:r>
    </w:p>
    <w:p w:rsidR="00C478AA" w:rsidRPr="004E69F0" w:rsidRDefault="00C478AA" w:rsidP="00C478AA">
      <w:pPr>
        <w:rPr>
          <w:b/>
        </w:rPr>
      </w:pPr>
      <w:r>
        <w:rPr>
          <w:b/>
          <w:noProof/>
        </w:rPr>
        <w:drawing>
          <wp:inline distT="0" distB="0" distL="0" distR="0">
            <wp:extent cx="609600" cy="609600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 w:rsidRPr="004E69F0">
        <w:rPr>
          <w:b/>
        </w:rPr>
        <w:t>Opera Mini</w:t>
      </w:r>
    </w:p>
    <w:p w:rsidR="00C478AA" w:rsidRDefault="00C478AA" w:rsidP="00C478AA">
      <w:r>
        <w:t xml:space="preserve">Prohlížeč Opera Mini je znám z chytrých mobilních telefonů, je také velmi vhodný i pro využití na </w:t>
      </w:r>
      <w:proofErr w:type="spellStart"/>
      <w:r>
        <w:t>tabletech</w:t>
      </w:r>
      <w:proofErr w:type="spellEnd"/>
      <w:r>
        <w:t xml:space="preserve">.  Nemá sice v nabídce bohatou škálu funkcí, ale umožňuje rychlé načítání obsahu internetových stránek i při pomalém internetovém připojení. Obsah internetových stránek je při přenosu vhodně komprimován, je zmenšena jeho datová velikost. </w:t>
      </w:r>
      <w:r w:rsidRPr="004E69F0">
        <w:t xml:space="preserve">Výborně </w:t>
      </w:r>
      <w:r>
        <w:t>je přenášen především textový obsah webových stránek.</w:t>
      </w:r>
    </w:p>
    <w:p w:rsidR="00C478AA" w:rsidRPr="004E69F0" w:rsidRDefault="00C478AA" w:rsidP="00C478AA">
      <w:pPr>
        <w:rPr>
          <w:b/>
        </w:rPr>
      </w:pPr>
      <w:r>
        <w:rPr>
          <w:b/>
          <w:noProof/>
        </w:rPr>
        <w:drawing>
          <wp:inline distT="0" distB="0" distL="0" distR="0">
            <wp:extent cx="609600" cy="602012"/>
            <wp:effectExtent l="19050" t="0" r="0" b="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30" cy="60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4E69F0">
        <w:rPr>
          <w:b/>
        </w:rPr>
        <w:t>Firefox</w:t>
      </w:r>
      <w:proofErr w:type="spellEnd"/>
    </w:p>
    <w:p w:rsidR="00C478AA" w:rsidRDefault="00C478AA" w:rsidP="00C478AA">
      <w:proofErr w:type="spellStart"/>
      <w:r>
        <w:t>Firefox</w:t>
      </w:r>
      <w:proofErr w:type="spellEnd"/>
      <w:r>
        <w:t xml:space="preserve"> je prohlížeč, který nabízí možnost synchronizace tabletu s počítačem a dalšími zařízeními. Nevýhodnější je využití prohlížeče </w:t>
      </w:r>
      <w:proofErr w:type="spellStart"/>
      <w:r>
        <w:t>Firefox</w:t>
      </w:r>
      <w:proofErr w:type="spellEnd"/>
      <w:r>
        <w:t xml:space="preserve"> pro tablety s operačním systémem Android, kde jsou podpořeny funkce pro ochranu soukromí, pro snadné čtení, umí, po rozšíření funkcí, blokovat nechtěnou reklamu.</w:t>
      </w:r>
    </w:p>
    <w:p w:rsidR="00C478AA" w:rsidRDefault="00C478AA" w:rsidP="00C478AA">
      <w:pPr>
        <w:rPr>
          <w:b/>
        </w:rPr>
      </w:pPr>
    </w:p>
    <w:p w:rsidR="00C478AA" w:rsidRDefault="00C478AA" w:rsidP="00C478AA">
      <w:pPr>
        <w:rPr>
          <w:b/>
        </w:rPr>
      </w:pPr>
    </w:p>
    <w:p w:rsidR="00C478AA" w:rsidRPr="004E69F0" w:rsidRDefault="00C478AA" w:rsidP="00C478AA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1619250" cy="490478"/>
            <wp:effectExtent l="19050" t="0" r="0" b="0"/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490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69F0">
        <w:rPr>
          <w:b/>
        </w:rPr>
        <w:t>Chrome</w:t>
      </w:r>
    </w:p>
    <w:p w:rsidR="00C478AA" w:rsidRDefault="00C478AA" w:rsidP="00C478AA">
      <w:r>
        <w:t>Prohlížeč Chrome, známý především z využití na počítačích, nabízí své služby i pro tablety. Lze jej synchronizovat s využívanou službou Chromu na PC, přenášet prostřednictvím</w:t>
      </w:r>
      <w:r w:rsidR="00D91CD6">
        <w:t xml:space="preserve"> něj aktuální využívané stránky</w:t>
      </w:r>
      <w:r>
        <w:t xml:space="preserve"> i záložky.  Lze využít i synchronní použití hesel k nejrůznějším internetovým službám.</w:t>
      </w:r>
    </w:p>
    <w:p w:rsidR="00C478AA" w:rsidRPr="004E69F0" w:rsidRDefault="00C478AA" w:rsidP="00C478AA">
      <w:pPr>
        <w:rPr>
          <w:b/>
        </w:rPr>
      </w:pPr>
      <w:r>
        <w:rPr>
          <w:b/>
          <w:noProof/>
        </w:rPr>
        <w:drawing>
          <wp:inline distT="0" distB="0" distL="0" distR="0">
            <wp:extent cx="561975" cy="550068"/>
            <wp:effectExtent l="19050" t="0" r="9525" b="0"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013" cy="55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proofErr w:type="spellStart"/>
      <w:r w:rsidRPr="004E69F0">
        <w:rPr>
          <w:b/>
        </w:rPr>
        <w:t>Dolphin</w:t>
      </w:r>
      <w:proofErr w:type="spellEnd"/>
    </w:p>
    <w:p w:rsidR="00C478AA" w:rsidRDefault="00C478AA" w:rsidP="00C478AA">
      <w:proofErr w:type="spellStart"/>
      <w:r>
        <w:t>Dolphin</w:t>
      </w:r>
      <w:proofErr w:type="spellEnd"/>
      <w:r>
        <w:t xml:space="preserve"> je internetový prohlížeč vytvořený především pro mobilní zařízení s menší obrazovkou. Dá se říci, že se jedná o univerzální prohlížeč, který využívá různá nastavení. Dovoluje rychlé načítání internetových stránek. </w:t>
      </w:r>
    </w:p>
    <w:p w:rsidR="00C478AA" w:rsidRDefault="00C478AA" w:rsidP="00C478AA">
      <w:pPr>
        <w:rPr>
          <w:b/>
        </w:rPr>
      </w:pPr>
      <w:r>
        <w:rPr>
          <w:b/>
          <w:noProof/>
        </w:rPr>
        <w:drawing>
          <wp:inline distT="0" distB="0" distL="0" distR="0">
            <wp:extent cx="561975" cy="557550"/>
            <wp:effectExtent l="19050" t="0" r="9525" b="0"/>
            <wp:docPr id="9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 w:rsidRPr="003C5DEF">
        <w:rPr>
          <w:b/>
        </w:rPr>
        <w:t>Internet Explorer</w:t>
      </w:r>
    </w:p>
    <w:p w:rsidR="00C478AA" w:rsidRPr="007A2A50" w:rsidRDefault="00C478AA" w:rsidP="00C478AA">
      <w:r w:rsidRPr="007A2A50">
        <w:t>Int</w:t>
      </w:r>
      <w:r>
        <w:t>e</w:t>
      </w:r>
      <w:r w:rsidRPr="007A2A50">
        <w:t xml:space="preserve">rnetový prohlížeč Internet Explorer </w:t>
      </w:r>
      <w:r>
        <w:t>je nejpoužívanějším prohlížečem na zařízeních s operačním systémem Windows.</w:t>
      </w:r>
    </w:p>
    <w:p w:rsidR="00C478AA" w:rsidRDefault="00C478AA" w:rsidP="00C478AA"/>
    <w:p w:rsidR="00C478AA" w:rsidRDefault="00C478AA" w:rsidP="00C478AA">
      <w:r>
        <w:t>Každý uživatel ocení jiné vlastnosti a přidané funkce prohlížeče, stačí správně vybrat.</w:t>
      </w:r>
    </w:p>
    <w:p w:rsidR="00516803" w:rsidRDefault="00516803" w:rsidP="006F19D1">
      <w:pPr>
        <w:pStyle w:val="Zhlav"/>
        <w:tabs>
          <w:tab w:val="clear" w:pos="4536"/>
          <w:tab w:val="clear" w:pos="9072"/>
        </w:tabs>
        <w:jc w:val="both"/>
      </w:pPr>
    </w:p>
    <w:p w:rsidR="00516803" w:rsidRDefault="00516803" w:rsidP="006F19D1">
      <w:pPr>
        <w:pStyle w:val="Zhlav"/>
        <w:tabs>
          <w:tab w:val="clear" w:pos="4536"/>
          <w:tab w:val="clear" w:pos="9072"/>
        </w:tabs>
        <w:jc w:val="both"/>
      </w:pPr>
    </w:p>
    <w:p w:rsidR="00635B3E" w:rsidRPr="00635B3E" w:rsidRDefault="00635B3E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>
        <w:rPr>
          <w:i/>
        </w:rPr>
        <w:t>Zdrojem obrázků ikon prohlížečů je play.google.com</w:t>
      </w:r>
    </w:p>
    <w:p w:rsidR="00CC7F04" w:rsidRDefault="00AC5F6B" w:rsidP="006F19D1">
      <w:pPr>
        <w:pStyle w:val="Zhlav"/>
        <w:tabs>
          <w:tab w:val="clear" w:pos="4536"/>
          <w:tab w:val="clear" w:pos="9072"/>
        </w:tabs>
        <w:jc w:val="both"/>
      </w:pPr>
      <w:hyperlink r:id="rId14" w:history="1">
        <w:r w:rsidR="00D07791" w:rsidRPr="00E55779">
          <w:rPr>
            <w:rStyle w:val="Hypertextovodkaz"/>
          </w:rPr>
          <w:t>https://play.google.com/store/apps/details?id=org.mozilla.firefox&amp;hl=cs</w:t>
        </w:r>
      </w:hyperlink>
    </w:p>
    <w:p w:rsidR="00D07791" w:rsidRDefault="00AC5F6B" w:rsidP="006F19D1">
      <w:pPr>
        <w:pStyle w:val="Zhlav"/>
        <w:tabs>
          <w:tab w:val="clear" w:pos="4536"/>
          <w:tab w:val="clear" w:pos="9072"/>
        </w:tabs>
        <w:jc w:val="both"/>
      </w:pPr>
      <w:hyperlink r:id="rId15" w:history="1">
        <w:r w:rsidR="00D07791" w:rsidRPr="00E55779">
          <w:rPr>
            <w:rStyle w:val="Hypertextovodkaz"/>
          </w:rPr>
          <w:t>https://play.google.com/store/apps/details?id=com.opera.mini.android&amp;hl=cs</w:t>
        </w:r>
      </w:hyperlink>
    </w:p>
    <w:p w:rsidR="00D07791" w:rsidRDefault="00AC5F6B" w:rsidP="006F19D1">
      <w:pPr>
        <w:pStyle w:val="Zhlav"/>
        <w:tabs>
          <w:tab w:val="clear" w:pos="4536"/>
          <w:tab w:val="clear" w:pos="9072"/>
        </w:tabs>
        <w:jc w:val="both"/>
      </w:pPr>
      <w:hyperlink r:id="rId16" w:history="1">
        <w:r w:rsidR="00D07791" w:rsidRPr="00E55779">
          <w:rPr>
            <w:rStyle w:val="Hypertextovodkaz"/>
          </w:rPr>
          <w:t>https://play.google.com/store/apps/details?id=mobi.mgeek.TunnyBrowser&amp;hl=cs</w:t>
        </w:r>
      </w:hyperlink>
    </w:p>
    <w:p w:rsidR="00D07791" w:rsidRDefault="00AC5F6B" w:rsidP="006F19D1">
      <w:pPr>
        <w:pStyle w:val="Zhlav"/>
        <w:tabs>
          <w:tab w:val="clear" w:pos="4536"/>
          <w:tab w:val="clear" w:pos="9072"/>
        </w:tabs>
        <w:jc w:val="both"/>
      </w:pPr>
      <w:hyperlink r:id="rId17" w:history="1">
        <w:r w:rsidR="00D07791" w:rsidRPr="00E55779">
          <w:rPr>
            <w:rStyle w:val="Hypertextovodkaz"/>
          </w:rPr>
          <w:t>https://play.google.com/store/apps/details?id=com.mx.browser&amp;hl=cs</w:t>
        </w:r>
      </w:hyperlink>
    </w:p>
    <w:p w:rsidR="00D07791" w:rsidRDefault="00AC5F6B" w:rsidP="006F19D1">
      <w:pPr>
        <w:pStyle w:val="Zhlav"/>
        <w:tabs>
          <w:tab w:val="clear" w:pos="4536"/>
          <w:tab w:val="clear" w:pos="9072"/>
        </w:tabs>
        <w:jc w:val="both"/>
      </w:pPr>
      <w:hyperlink r:id="rId18" w:history="1">
        <w:r w:rsidR="00D07791" w:rsidRPr="00E55779">
          <w:rPr>
            <w:rStyle w:val="Hypertextovodkaz"/>
          </w:rPr>
          <w:t>https://play.google.com/store/apps/details?id=com.android.chrome&amp;hl=cs</w:t>
        </w:r>
      </w:hyperlink>
    </w:p>
    <w:p w:rsidR="00D07791" w:rsidRDefault="00AC5F6B" w:rsidP="006F19D1">
      <w:pPr>
        <w:pStyle w:val="Zhlav"/>
        <w:tabs>
          <w:tab w:val="clear" w:pos="4536"/>
          <w:tab w:val="clear" w:pos="9072"/>
        </w:tabs>
        <w:jc w:val="both"/>
      </w:pPr>
      <w:hyperlink r:id="rId19" w:history="1">
        <w:r w:rsidR="00D07791" w:rsidRPr="00E55779">
          <w:rPr>
            <w:rStyle w:val="Hypertextovodkaz"/>
          </w:rPr>
          <w:t>https://play.google.com/store/apps/details?id=com.suchangko.simplebrowser&amp;hl=cs</w:t>
        </w:r>
      </w:hyperlink>
    </w:p>
    <w:p w:rsidR="00D07791" w:rsidRPr="006F19D1" w:rsidRDefault="00D07791" w:rsidP="006F19D1">
      <w:pPr>
        <w:pStyle w:val="Zhlav"/>
        <w:tabs>
          <w:tab w:val="clear" w:pos="4536"/>
          <w:tab w:val="clear" w:pos="9072"/>
        </w:tabs>
        <w:jc w:val="both"/>
      </w:pPr>
    </w:p>
    <w:sectPr w:rsidR="00D07791" w:rsidRPr="006F19D1" w:rsidSect="00FF3EB9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0A45" w:rsidRDefault="00AD0A45">
      <w:r>
        <w:separator/>
      </w:r>
    </w:p>
  </w:endnote>
  <w:endnote w:type="continuationSeparator" w:id="0">
    <w:p w:rsidR="00AD0A45" w:rsidRDefault="00AD0A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0A45" w:rsidRDefault="00AD0A45">
      <w:r>
        <w:separator/>
      </w:r>
    </w:p>
  </w:footnote>
  <w:footnote w:type="continuationSeparator" w:id="0">
    <w:p w:rsidR="00AD0A45" w:rsidRDefault="00AD0A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963069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26BA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1680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35B3E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3783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42141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069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347D5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5F6B"/>
    <w:rsid w:val="00AC6CFD"/>
    <w:rsid w:val="00AC7098"/>
    <w:rsid w:val="00AC7EAD"/>
    <w:rsid w:val="00AD0A45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2E90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27D1"/>
    <w:rsid w:val="00C237C8"/>
    <w:rsid w:val="00C25EC4"/>
    <w:rsid w:val="00C2715C"/>
    <w:rsid w:val="00C27224"/>
    <w:rsid w:val="00C35848"/>
    <w:rsid w:val="00C370F0"/>
    <w:rsid w:val="00C37DD1"/>
    <w:rsid w:val="00C404F7"/>
    <w:rsid w:val="00C4075A"/>
    <w:rsid w:val="00C44D5F"/>
    <w:rsid w:val="00C478AA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07791"/>
    <w:rsid w:val="00D11D11"/>
    <w:rsid w:val="00D13BD1"/>
    <w:rsid w:val="00D14239"/>
    <w:rsid w:val="00D2239D"/>
    <w:rsid w:val="00D30B9F"/>
    <w:rsid w:val="00D322B7"/>
    <w:rsid w:val="00D3488A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1CD6"/>
    <w:rsid w:val="00D92BCF"/>
    <w:rsid w:val="00D93419"/>
    <w:rsid w:val="00DA2F2D"/>
    <w:rsid w:val="00DA7E28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3EB9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D0779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play.google.com/store/apps/details?id=com.android.chrome&amp;hl=cs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play.google.com/store/apps/details?id=com.mx.browser&amp;hl=c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lay.google.com/store/apps/details?id=mobi.mgeek.TunnyBrowser&amp;hl=cs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play.google.com/store/apps/details?id=com.opera.mini.android&amp;hl=cs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play.google.com/store/apps/details?id=com.suchangko.simplebrowser&amp;hl=c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play.google.com/store/apps/details?id=org.mozilla.firefox&amp;hl=cs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a\Desktop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07633A-4892-4D53-8CC8-05E0615A3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4</TotalTime>
  <Pages>2</Pages>
  <Words>648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4470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Jana Vaňková</dc:creator>
  <cp:keywords/>
  <cp:lastModifiedBy>Alena T.</cp:lastModifiedBy>
  <cp:revision>2</cp:revision>
  <cp:lastPrinted>2014-10-08T16:27:00Z</cp:lastPrinted>
  <dcterms:created xsi:type="dcterms:W3CDTF">2015-02-07T15:47:00Z</dcterms:created>
  <dcterms:modified xsi:type="dcterms:W3CDTF">2015-02-07T15:47:00Z</dcterms:modified>
</cp:coreProperties>
</file>