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</w:r>
            <w:proofErr w:type="spellStart"/>
            <w:r w:rsidRPr="00EB5B19">
              <w:rPr>
                <w:sz w:val="24"/>
              </w:rPr>
              <w:t>Kollárova</w:t>
            </w:r>
            <w:proofErr w:type="spellEnd"/>
            <w:r w:rsidRPr="00EB5B19">
              <w:rPr>
                <w:sz w:val="24"/>
              </w:rPr>
              <w:t xml:space="preserve">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Pavlína </w:t>
            </w:r>
            <w:proofErr w:type="spellStart"/>
            <w:r>
              <w:rPr>
                <w:sz w:val="24"/>
              </w:rPr>
              <w:t>Bulušková</w:t>
            </w:r>
            <w:proofErr w:type="spellEnd"/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22E86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Vlastivěda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0A190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0A190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Stvoření</w:t>
            </w:r>
            <w:r w:rsidR="00922E86">
              <w:rPr>
                <w:sz w:val="24"/>
              </w:rPr>
              <w:t xml:space="preserve"> 2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922E86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bookmarkStart w:id="0" w:name="_GoBack" w:colFirst="1" w:colLast="1"/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C56558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</w:t>
            </w:r>
            <w:r w:rsidR="00922E86">
              <w:rPr>
                <w:b/>
                <w:sz w:val="24"/>
              </w:rPr>
              <w:t>4_26_VL</w:t>
            </w:r>
            <w:r w:rsidR="005B636A" w:rsidRPr="00F900FA">
              <w:rPr>
                <w:b/>
                <w:sz w:val="24"/>
              </w:rPr>
              <w:t>_</w:t>
            </w:r>
            <w:r w:rsidR="000A1901">
              <w:rPr>
                <w:b/>
                <w:sz w:val="24"/>
              </w:rPr>
              <w:t>Stvoření 2</w:t>
            </w:r>
          </w:p>
        </w:tc>
      </w:tr>
      <w:bookmarkEnd w:id="0"/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0A1901" w:rsidP="000A1901">
            <w:pPr>
              <w:pStyle w:val="Bezmezer1"/>
              <w:rPr>
                <w:sz w:val="24"/>
              </w:rPr>
            </w:pPr>
            <w:r w:rsidRPr="000A1901">
              <w:rPr>
                <w:sz w:val="24"/>
              </w:rPr>
              <w:t>1.</w:t>
            </w:r>
            <w:r>
              <w:rPr>
                <w:sz w:val="24"/>
              </w:rPr>
              <w:t xml:space="preserve"> 1. 2015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0A1901" w:rsidP="00922E8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Tento materiál slouží </w:t>
            </w:r>
            <w:r w:rsidR="00922E86">
              <w:rPr>
                <w:sz w:val="24"/>
              </w:rPr>
              <w:t xml:space="preserve">k seznámení žáků s biblickým příběhem o stvoření světa. </w:t>
            </w:r>
            <w:r>
              <w:rPr>
                <w:sz w:val="24"/>
              </w:rPr>
              <w:t>Zařazuje se do oblasti Křesťanská výchova 2.</w:t>
            </w:r>
          </w:p>
        </w:tc>
      </w:tr>
    </w:tbl>
    <w:p w:rsidR="00D45595" w:rsidRPr="006D19FC" w:rsidRDefault="000A1901" w:rsidP="006D19FC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191135</wp:posOffset>
            </wp:positionH>
            <wp:positionV relativeFrom="paragraph">
              <wp:posOffset>36830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5595" w:rsidRDefault="00D45595" w:rsidP="00D45595">
      <w:pPr>
        <w:pStyle w:val="Odstavecseseznamem"/>
        <w:spacing w:after="0" w:line="240" w:lineRule="auto"/>
        <w:rPr>
          <w:rFonts w:cs="Arial"/>
          <w:b/>
        </w:rPr>
      </w:pPr>
    </w:p>
    <w:p w:rsidR="000A1901" w:rsidRPr="000A1901" w:rsidRDefault="000A1901" w:rsidP="000A1901">
      <w:pPr>
        <w:pStyle w:val="Odstavecseseznamem"/>
        <w:numPr>
          <w:ilvl w:val="0"/>
          <w:numId w:val="3"/>
        </w:numPr>
        <w:spacing w:after="0" w:line="240" w:lineRule="auto"/>
        <w:rPr>
          <w:rFonts w:cs="Arial"/>
          <w:b/>
        </w:rPr>
      </w:pPr>
      <w:r w:rsidRPr="000A1901">
        <w:rPr>
          <w:rFonts w:cs="Arial"/>
          <w:b/>
        </w:rPr>
        <w:t>Přečti si následující příběh</w:t>
      </w:r>
    </w:p>
    <w:p w:rsidR="000A1901" w:rsidRPr="00D04697" w:rsidRDefault="000A1901" w:rsidP="000A1901">
      <w:pPr>
        <w:pStyle w:val="Odstavecseseznamem"/>
        <w:spacing w:after="0" w:line="240" w:lineRule="auto"/>
        <w:rPr>
          <w:rFonts w:cs="Arial"/>
          <w:sz w:val="28"/>
        </w:rPr>
      </w:pPr>
    </w:p>
    <w:p w:rsidR="000A1901" w:rsidRDefault="00D12565">
      <w:pPr>
        <w:spacing w:after="0" w:line="240" w:lineRule="auto"/>
        <w:rPr>
          <w:rFonts w:cs="Arial"/>
          <w:sz w:val="32"/>
        </w:rPr>
      </w:pPr>
      <w:r>
        <w:rPr>
          <w:rFonts w:cs="Arial"/>
          <w:noProof/>
          <w:sz w:val="28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4657725</wp:posOffset>
            </wp:positionH>
            <wp:positionV relativeFrom="paragraph">
              <wp:posOffset>1563370</wp:posOffset>
            </wp:positionV>
            <wp:extent cx="1109345" cy="880110"/>
            <wp:effectExtent l="19050" t="0" r="0" b="0"/>
            <wp:wrapNone/>
            <wp:docPr id="1" name="Picture 0" descr="black-capped-chickadee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-capped-chickadee-md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34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1901" w:rsidRPr="00D04697">
        <w:rPr>
          <w:rFonts w:cs="Arial"/>
          <w:sz w:val="28"/>
        </w:rPr>
        <w:t>Bůh stvořil nebe a zemi. Země byla pustá a prázdná, nikdo v ní nebydlel</w:t>
      </w:r>
      <w:r w:rsidR="00D47ACB" w:rsidRPr="00D04697">
        <w:rPr>
          <w:rFonts w:cs="Arial"/>
          <w:sz w:val="28"/>
        </w:rPr>
        <w:t xml:space="preserve"> a nikde nikoho nebylo slyšet</w:t>
      </w:r>
      <w:r w:rsidR="000A1901" w:rsidRPr="00D04697">
        <w:rPr>
          <w:rFonts w:cs="Arial"/>
          <w:sz w:val="28"/>
        </w:rPr>
        <w:t>. Všude byla tma. Proto Bůh řekl: „Buď světlo!“</w:t>
      </w:r>
      <w:r w:rsidR="00D60A89">
        <w:rPr>
          <w:rFonts w:cs="Arial"/>
          <w:sz w:val="28"/>
        </w:rPr>
        <w:t xml:space="preserve"> </w:t>
      </w:r>
      <w:r w:rsidR="005822AB" w:rsidRPr="00D04697">
        <w:rPr>
          <w:rFonts w:cs="Arial"/>
          <w:sz w:val="28"/>
        </w:rPr>
        <w:t xml:space="preserve">A bylo světlo. </w:t>
      </w:r>
      <w:r w:rsidR="000A1901" w:rsidRPr="00D04697">
        <w:rPr>
          <w:rFonts w:cs="Arial"/>
          <w:sz w:val="28"/>
        </w:rPr>
        <w:t xml:space="preserve">To stvořil první den. Dalších 5 dní Bůh stvořil všechna moře a </w:t>
      </w:r>
      <w:r w:rsidR="005822AB" w:rsidRPr="00D04697">
        <w:rPr>
          <w:rFonts w:cs="Arial"/>
          <w:sz w:val="28"/>
        </w:rPr>
        <w:t xml:space="preserve">plynoucí </w:t>
      </w:r>
      <w:r w:rsidR="000A1901" w:rsidRPr="00D04697">
        <w:rPr>
          <w:rFonts w:cs="Arial"/>
          <w:sz w:val="28"/>
        </w:rPr>
        <w:t>řeky, všechny byliny</w:t>
      </w:r>
      <w:r w:rsidR="005822AB" w:rsidRPr="00D04697">
        <w:rPr>
          <w:rFonts w:cs="Arial"/>
          <w:sz w:val="28"/>
        </w:rPr>
        <w:t xml:space="preserve"> a stromy, všechny býky a</w:t>
      </w:r>
      <w:r w:rsidR="00D60A89">
        <w:rPr>
          <w:rFonts w:cs="Arial"/>
          <w:sz w:val="28"/>
        </w:rPr>
        <w:t xml:space="preserve"> kobyly. Všechen hmyz a hlemýždě</w:t>
      </w:r>
      <w:r w:rsidR="005822AB" w:rsidRPr="00D04697">
        <w:rPr>
          <w:rFonts w:cs="Arial"/>
          <w:sz w:val="28"/>
        </w:rPr>
        <w:t xml:space="preserve">. Veškeré sýčky, myši, </w:t>
      </w:r>
      <w:r w:rsidR="00D45595" w:rsidRPr="00D04697">
        <w:rPr>
          <w:rFonts w:cs="Arial"/>
          <w:sz w:val="28"/>
        </w:rPr>
        <w:t xml:space="preserve">vydry a </w:t>
      </w:r>
      <w:r w:rsidR="005822AB" w:rsidRPr="00D04697">
        <w:rPr>
          <w:rFonts w:cs="Arial"/>
          <w:sz w:val="28"/>
        </w:rPr>
        <w:t>ostatní zvířata. N</w:t>
      </w:r>
      <w:r w:rsidR="000A1901" w:rsidRPr="00D04697">
        <w:rPr>
          <w:rFonts w:cs="Arial"/>
          <w:sz w:val="28"/>
        </w:rPr>
        <w:t xml:space="preserve">akonec Bůh stvořil člověka. Jmenoval se Adam. Adam byl první obyvatel země. </w:t>
      </w:r>
      <w:r w:rsidR="005822AB" w:rsidRPr="00D04697">
        <w:rPr>
          <w:rFonts w:cs="Arial"/>
          <w:sz w:val="28"/>
        </w:rPr>
        <w:t xml:space="preserve">Brzy mu </w:t>
      </w:r>
      <w:r w:rsidR="000A1901" w:rsidRPr="00D04697">
        <w:rPr>
          <w:rFonts w:cs="Arial"/>
          <w:sz w:val="28"/>
        </w:rPr>
        <w:t>stvořil manželku se jménem Eva. Viděl, že co stvořil, bylo dobré! Sedmý den odpočíval</w:t>
      </w:r>
      <w:r w:rsidR="000A1901" w:rsidRPr="006D19FC">
        <w:rPr>
          <w:rFonts w:cs="Arial"/>
          <w:sz w:val="32"/>
        </w:rPr>
        <w:t>.</w:t>
      </w:r>
    </w:p>
    <w:p w:rsidR="00922E86" w:rsidRPr="006D19FC" w:rsidRDefault="00922E86">
      <w:pPr>
        <w:spacing w:after="0" w:line="240" w:lineRule="auto"/>
        <w:rPr>
          <w:rFonts w:cs="Arial"/>
          <w:sz w:val="32"/>
        </w:rPr>
      </w:pPr>
    </w:p>
    <w:p w:rsidR="00737EC9" w:rsidRDefault="00737EC9"/>
    <w:p w:rsidR="006D19FC" w:rsidRDefault="00922E86" w:rsidP="00922E8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Kdo stvořil nebe a zemi?</w:t>
      </w:r>
    </w:p>
    <w:p w:rsidR="00922E86" w:rsidRDefault="00922E86" w:rsidP="00922E86">
      <w:pPr>
        <w:rPr>
          <w:b/>
        </w:rPr>
      </w:pPr>
    </w:p>
    <w:p w:rsidR="00922E86" w:rsidRDefault="00922E86" w:rsidP="00922E86">
      <w:pPr>
        <w:rPr>
          <w:b/>
        </w:rPr>
      </w:pPr>
    </w:p>
    <w:p w:rsidR="00922E86" w:rsidRDefault="00922E86" w:rsidP="00922E86">
      <w:pPr>
        <w:rPr>
          <w:b/>
        </w:rPr>
      </w:pPr>
    </w:p>
    <w:p w:rsidR="00922E86" w:rsidRDefault="00922E86" w:rsidP="00922E8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Jakým rozkazem Bůh stvořil světlo?</w:t>
      </w:r>
    </w:p>
    <w:p w:rsidR="00922E86" w:rsidRDefault="00922E86" w:rsidP="00922E86">
      <w:pPr>
        <w:rPr>
          <w:b/>
        </w:rPr>
      </w:pPr>
    </w:p>
    <w:p w:rsidR="00922E86" w:rsidRDefault="00922E86" w:rsidP="00922E86">
      <w:pPr>
        <w:rPr>
          <w:b/>
        </w:rPr>
      </w:pPr>
    </w:p>
    <w:p w:rsidR="00922E86" w:rsidRDefault="00922E86" w:rsidP="00922E86">
      <w:pPr>
        <w:rPr>
          <w:b/>
        </w:rPr>
      </w:pPr>
    </w:p>
    <w:p w:rsidR="00922E86" w:rsidRDefault="00922E86" w:rsidP="00922E8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Kdo byl první obyvatel země?</w:t>
      </w:r>
    </w:p>
    <w:p w:rsidR="00922E86" w:rsidRDefault="00922E86" w:rsidP="00922E86">
      <w:pPr>
        <w:pStyle w:val="Odstavecseseznamem"/>
        <w:rPr>
          <w:b/>
        </w:rPr>
      </w:pPr>
    </w:p>
    <w:p w:rsidR="00922E86" w:rsidRDefault="00922E86" w:rsidP="00922E86">
      <w:pPr>
        <w:pStyle w:val="Odstavecseseznamem"/>
        <w:rPr>
          <w:b/>
        </w:rPr>
      </w:pPr>
    </w:p>
    <w:p w:rsidR="00922E86" w:rsidRDefault="00922E86" w:rsidP="00922E86">
      <w:pPr>
        <w:rPr>
          <w:b/>
        </w:rPr>
      </w:pPr>
    </w:p>
    <w:p w:rsidR="00922E86" w:rsidRDefault="00922E86" w:rsidP="00922E8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Jak se jmenovala jeho žena?</w:t>
      </w:r>
    </w:p>
    <w:p w:rsidR="00922E86" w:rsidRDefault="00922E86" w:rsidP="00922E86">
      <w:pPr>
        <w:pStyle w:val="Odstavecseseznamem"/>
        <w:rPr>
          <w:b/>
        </w:rPr>
      </w:pPr>
    </w:p>
    <w:p w:rsidR="00922E86" w:rsidRPr="00922E86" w:rsidRDefault="00922E86" w:rsidP="00922E86">
      <w:pPr>
        <w:pStyle w:val="Odstavecseseznamem"/>
        <w:rPr>
          <w:b/>
        </w:rPr>
      </w:pPr>
    </w:p>
    <w:p w:rsidR="00922E86" w:rsidRDefault="00922E86" w:rsidP="00922E86">
      <w:pPr>
        <w:rPr>
          <w:b/>
        </w:rPr>
      </w:pPr>
    </w:p>
    <w:p w:rsidR="00922E86" w:rsidRPr="00922E86" w:rsidRDefault="00922E86" w:rsidP="00922E8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Co řekl Bůh o všem, co stvořil?</w:t>
      </w:r>
    </w:p>
    <w:p w:rsidR="006D19FC" w:rsidRDefault="00922E86" w:rsidP="006D19FC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4006850</wp:posOffset>
            </wp:positionH>
            <wp:positionV relativeFrom="paragraph">
              <wp:posOffset>232410</wp:posOffset>
            </wp:positionV>
            <wp:extent cx="1798320" cy="1704340"/>
            <wp:effectExtent l="0" t="0" r="0" b="0"/>
            <wp:wrapNone/>
            <wp:docPr id="5" name="Picture 3" descr="otter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ter-md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9FC" w:rsidRDefault="006D19FC" w:rsidP="006D19FC">
      <w:pPr>
        <w:rPr>
          <w:b/>
        </w:rPr>
      </w:pPr>
    </w:p>
    <w:p w:rsidR="00922E86" w:rsidRDefault="00922E86" w:rsidP="00D12565">
      <w:pPr>
        <w:rPr>
          <w:b/>
        </w:rPr>
      </w:pPr>
    </w:p>
    <w:p w:rsidR="00D12565" w:rsidRDefault="00D12565" w:rsidP="00D12565">
      <w:pPr>
        <w:rPr>
          <w:b/>
        </w:rPr>
      </w:pPr>
      <w:r>
        <w:rPr>
          <w:b/>
        </w:rPr>
        <w:lastRenderedPageBreak/>
        <w:t>Použité zdroje:</w:t>
      </w:r>
    </w:p>
    <w:p w:rsidR="00D12565" w:rsidRDefault="00D12565" w:rsidP="00D12565">
      <w:r>
        <w:t>Volně převyprávěný text z Bible (Ge</w:t>
      </w:r>
      <w:r w:rsidR="007F163F">
        <w:t>nesis 1. kapitola)</w:t>
      </w:r>
    </w:p>
    <w:p w:rsidR="007F163F" w:rsidRPr="00D12565" w:rsidRDefault="007F163F" w:rsidP="00D12565">
      <w:r>
        <w:t>www.clker.com</w:t>
      </w:r>
    </w:p>
    <w:p w:rsidR="00D12565" w:rsidRPr="006D19FC" w:rsidRDefault="00D12565" w:rsidP="00D12565">
      <w:pPr>
        <w:jc w:val="both"/>
        <w:rPr>
          <w:b/>
        </w:rPr>
      </w:pPr>
    </w:p>
    <w:sectPr w:rsidR="00D12565" w:rsidRPr="006D19FC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67A" w:rsidRDefault="008B167A" w:rsidP="00D47ACB">
      <w:pPr>
        <w:spacing w:after="0" w:line="240" w:lineRule="auto"/>
      </w:pPr>
      <w:r>
        <w:separator/>
      </w:r>
    </w:p>
  </w:endnote>
  <w:endnote w:type="continuationSeparator" w:id="0">
    <w:p w:rsidR="008B167A" w:rsidRDefault="008B167A" w:rsidP="00D47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67A" w:rsidRDefault="008B167A" w:rsidP="00D47ACB">
      <w:pPr>
        <w:spacing w:after="0" w:line="240" w:lineRule="auto"/>
      </w:pPr>
      <w:r>
        <w:separator/>
      </w:r>
    </w:p>
  </w:footnote>
  <w:footnote w:type="continuationSeparator" w:id="0">
    <w:p w:rsidR="008B167A" w:rsidRDefault="008B167A" w:rsidP="00D47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67821"/>
    <w:multiLevelType w:val="hybridMultilevel"/>
    <w:tmpl w:val="5AA60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D43D1"/>
    <w:multiLevelType w:val="hybridMultilevel"/>
    <w:tmpl w:val="C5083A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96701"/>
    <w:multiLevelType w:val="hybridMultilevel"/>
    <w:tmpl w:val="6EF04972"/>
    <w:lvl w:ilvl="0" w:tplc="1E5C13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20312"/>
    <w:multiLevelType w:val="hybridMultilevel"/>
    <w:tmpl w:val="F384C5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1901"/>
    <w:rsid w:val="000A1901"/>
    <w:rsid w:val="000D10FB"/>
    <w:rsid w:val="00215299"/>
    <w:rsid w:val="004F53C3"/>
    <w:rsid w:val="005822AB"/>
    <w:rsid w:val="005B636A"/>
    <w:rsid w:val="00690437"/>
    <w:rsid w:val="006D19FC"/>
    <w:rsid w:val="00737EC9"/>
    <w:rsid w:val="007F163F"/>
    <w:rsid w:val="00846C87"/>
    <w:rsid w:val="008B167A"/>
    <w:rsid w:val="00922E86"/>
    <w:rsid w:val="00AA68D7"/>
    <w:rsid w:val="00B07B40"/>
    <w:rsid w:val="00B770D6"/>
    <w:rsid w:val="00BB7CFF"/>
    <w:rsid w:val="00C56558"/>
    <w:rsid w:val="00CE7CE1"/>
    <w:rsid w:val="00D04697"/>
    <w:rsid w:val="00D12565"/>
    <w:rsid w:val="00D32160"/>
    <w:rsid w:val="00D45595"/>
    <w:rsid w:val="00D47ACB"/>
    <w:rsid w:val="00D60A89"/>
    <w:rsid w:val="00E438F6"/>
    <w:rsid w:val="00E47995"/>
    <w:rsid w:val="00EB5B19"/>
    <w:rsid w:val="00EF033F"/>
    <w:rsid w:val="00F12F5C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5595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A190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47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47AC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D47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47AC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1</TotalTime>
  <Pages>3</Pages>
  <Words>207</Words>
  <Characters>1227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2015-04-01T12:55:00Z</dcterms:created>
  <dcterms:modified xsi:type="dcterms:W3CDTF">2015-04-01T12:55:00Z</dcterms:modified>
</cp:coreProperties>
</file>