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756" w:rsidRDefault="00B82756">
      <w:pPr>
        <w:rPr>
          <w:sz w:val="28"/>
          <w:szCs w:val="28"/>
        </w:rPr>
      </w:pPr>
      <w:r>
        <w:rPr>
          <w:sz w:val="28"/>
          <w:szCs w:val="28"/>
        </w:rPr>
        <w:t>ZÁVĚREČNÝ TEST-7.roč.</w:t>
      </w:r>
    </w:p>
    <w:p w:rsidR="00B82756" w:rsidRDefault="00B82756" w:rsidP="00A77B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 levé straně rovnoramenných vah je ocelový válec,na pravé straně je olověný válec. Vahadlo vah je v rovnovážné poloze. Který válec má větší objem? Zdůvodni.</w:t>
      </w:r>
    </w:p>
    <w:p w:rsidR="00B82756" w:rsidRDefault="00B82756" w:rsidP="00A77B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Vysvětli aspoň na jednom příkladu k čemu se používá pevná kladka.</w:t>
      </w:r>
    </w:p>
    <w:p w:rsidR="00B82756" w:rsidRDefault="00B82756" w:rsidP="00A77B2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Volná kladka má hmotnost 2kg,těleso na ní zavěšené má hmotnost 38kg. Jak velkou silou udržíš těleso v rovnováze? Tření zanedbáváme.</w:t>
      </w:r>
    </w:p>
    <w:p w:rsidR="00B82756" w:rsidRDefault="00B82756" w:rsidP="0059206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Tlak vypočítáme podle vztahu: a)p= F . S       b) p=S:F    c)p=S.m.g   d)p=F:S</w:t>
      </w:r>
    </w:p>
    <w:p w:rsidR="00B82756" w:rsidRPr="009E22BA" w:rsidRDefault="00B82756" w:rsidP="009E22B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Tři krychle: z oceli,mědi,olova mají stejný objem.Která z nich působí na podložku největší,nejmenší tlakovou silou? Zdůvodni.                                6)</w:t>
      </w:r>
      <w:r w:rsidRPr="009E22BA">
        <w:rPr>
          <w:sz w:val="28"/>
          <w:szCs w:val="28"/>
        </w:rPr>
        <w:t xml:space="preserve">Vyber 3 kovy (podle tabulky CH₁),ze kterých vyrobené </w:t>
      </w:r>
      <w:r>
        <w:rPr>
          <w:sz w:val="28"/>
          <w:szCs w:val="28"/>
        </w:rPr>
        <w:t xml:space="preserve">kuličky klesají rtuti ke dnu. Zdůvodni.ve </w:t>
      </w:r>
    </w:p>
    <w:p w:rsidR="00B82756" w:rsidRDefault="00B82756" w:rsidP="00522C97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7)Co pozoruje chlapec na stupnici aneroidu při cestě lanovkou na Ještěd?</w:t>
      </w:r>
    </w:p>
    <w:p w:rsidR="00B82756" w:rsidRPr="009E22BA" w:rsidRDefault="00B82756" w:rsidP="009E22BA">
      <w:pPr>
        <w:ind w:left="60"/>
        <w:rPr>
          <w:sz w:val="28"/>
          <w:szCs w:val="28"/>
        </w:rPr>
      </w:pPr>
      <w:r>
        <w:rPr>
          <w:sz w:val="28"/>
          <w:szCs w:val="28"/>
        </w:rPr>
        <w:t>8)</w:t>
      </w:r>
      <w:r w:rsidRPr="009E22BA">
        <w:rPr>
          <w:sz w:val="28"/>
          <w:szCs w:val="28"/>
        </w:rPr>
        <w:t>Uveď po dvou příkladech: a) přetlaku    b) podtlak</w:t>
      </w:r>
      <w:r>
        <w:rPr>
          <w:sz w:val="28"/>
          <w:szCs w:val="28"/>
        </w:rPr>
        <w:t>u</w:t>
      </w:r>
    </w:p>
    <w:p w:rsidR="00B82756" w:rsidRDefault="00B82756" w:rsidP="00522C97">
      <w:pPr>
        <w:pStyle w:val="ListParagraph"/>
        <w:ind w:left="0"/>
        <w:rPr>
          <w:sz w:val="28"/>
          <w:szCs w:val="28"/>
        </w:rPr>
      </w:pPr>
      <w:r>
        <w:rPr>
          <w:sz w:val="28"/>
          <w:szCs w:val="28"/>
        </w:rPr>
        <w:t>9)Člověk stojí 1,5m od svislého zrcadla. Jak daleko je od svého obrazu,jestliže se od zrcadla vzdálí  o 0,8m?</w:t>
      </w:r>
    </w:p>
    <w:p w:rsidR="00B82756" w:rsidRPr="009E22BA" w:rsidRDefault="00B82756" w:rsidP="009E22BA">
      <w:pPr>
        <w:ind w:left="60"/>
        <w:rPr>
          <w:sz w:val="28"/>
          <w:szCs w:val="28"/>
        </w:rPr>
      </w:pPr>
      <w:r>
        <w:rPr>
          <w:sz w:val="28"/>
          <w:szCs w:val="28"/>
        </w:rPr>
        <w:t>10)</w:t>
      </w:r>
      <w:r w:rsidRPr="009E22BA">
        <w:rPr>
          <w:sz w:val="28"/>
          <w:szCs w:val="28"/>
        </w:rPr>
        <w:t>Kde se využívá a) vypuklé  b) duté zrcadlo? Ke každému 2příklady.</w:t>
      </w:r>
    </w:p>
    <w:p w:rsidR="00B82756" w:rsidRDefault="00B82756" w:rsidP="009E22BA">
      <w:pPr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>11)</w:t>
      </w:r>
      <w:r w:rsidRPr="009E22BA">
        <w:rPr>
          <w:sz w:val="28"/>
          <w:szCs w:val="28"/>
        </w:rPr>
        <w:t>Načrtni postavení planet( S, M, Z) při zatmění Měsíce.</w:t>
      </w:r>
    </w:p>
    <w:p w:rsidR="00B82756" w:rsidRPr="009E22BA" w:rsidRDefault="00B82756" w:rsidP="009E22BA">
      <w:pPr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>12)</w:t>
      </w:r>
      <w:bookmarkStart w:id="0" w:name="_GoBack"/>
      <w:r>
        <w:rPr>
          <w:sz w:val="28"/>
          <w:szCs w:val="28"/>
        </w:rPr>
        <w:t>Na čem závisí velikost vztlakové síly na těleso v kapalině?</w:t>
      </w:r>
      <w:bookmarkEnd w:id="0"/>
    </w:p>
    <w:sectPr w:rsidR="00B82756" w:rsidRPr="009E22BA" w:rsidSect="00045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077FC"/>
    <w:multiLevelType w:val="hybridMultilevel"/>
    <w:tmpl w:val="B5D41134"/>
    <w:lvl w:ilvl="0" w:tplc="2258E36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140" w:hanging="360"/>
      </w:pPr>
    </w:lvl>
    <w:lvl w:ilvl="2" w:tplc="0405001B">
      <w:start w:val="1"/>
      <w:numFmt w:val="lowerRoman"/>
      <w:lvlText w:val="%3."/>
      <w:lvlJc w:val="right"/>
      <w:pPr>
        <w:ind w:left="1860" w:hanging="180"/>
      </w:pPr>
    </w:lvl>
    <w:lvl w:ilvl="3" w:tplc="0405000F">
      <w:start w:val="1"/>
      <w:numFmt w:val="decimal"/>
      <w:lvlText w:val="%4."/>
      <w:lvlJc w:val="left"/>
      <w:pPr>
        <w:ind w:left="2580" w:hanging="360"/>
      </w:pPr>
    </w:lvl>
    <w:lvl w:ilvl="4" w:tplc="04050019">
      <w:start w:val="1"/>
      <w:numFmt w:val="lowerLetter"/>
      <w:lvlText w:val="%5."/>
      <w:lvlJc w:val="left"/>
      <w:pPr>
        <w:ind w:left="3300" w:hanging="360"/>
      </w:pPr>
    </w:lvl>
    <w:lvl w:ilvl="5" w:tplc="0405001B">
      <w:start w:val="1"/>
      <w:numFmt w:val="lowerRoman"/>
      <w:lvlText w:val="%6."/>
      <w:lvlJc w:val="right"/>
      <w:pPr>
        <w:ind w:left="4020" w:hanging="180"/>
      </w:pPr>
    </w:lvl>
    <w:lvl w:ilvl="6" w:tplc="0405000F">
      <w:start w:val="1"/>
      <w:numFmt w:val="decimal"/>
      <w:lvlText w:val="%7."/>
      <w:lvlJc w:val="left"/>
      <w:pPr>
        <w:ind w:left="4740" w:hanging="360"/>
      </w:pPr>
    </w:lvl>
    <w:lvl w:ilvl="7" w:tplc="04050019">
      <w:start w:val="1"/>
      <w:numFmt w:val="lowerLetter"/>
      <w:lvlText w:val="%8."/>
      <w:lvlJc w:val="left"/>
      <w:pPr>
        <w:ind w:left="5460" w:hanging="360"/>
      </w:pPr>
    </w:lvl>
    <w:lvl w:ilvl="8" w:tplc="040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20"/>
    <w:rsid w:val="00045ADB"/>
    <w:rsid w:val="000E6FBD"/>
    <w:rsid w:val="00182E75"/>
    <w:rsid w:val="00295D3F"/>
    <w:rsid w:val="004E0F09"/>
    <w:rsid w:val="00522C97"/>
    <w:rsid w:val="00532013"/>
    <w:rsid w:val="0059206C"/>
    <w:rsid w:val="00851B25"/>
    <w:rsid w:val="009E22BA"/>
    <w:rsid w:val="00A77B20"/>
    <w:rsid w:val="00AB7965"/>
    <w:rsid w:val="00AE58CC"/>
    <w:rsid w:val="00AF0687"/>
    <w:rsid w:val="00B82756"/>
    <w:rsid w:val="00EF1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AD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77B2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165</Words>
  <Characters>976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PC-12QP</dc:creator>
  <cp:keywords/>
  <dc:description/>
  <cp:lastModifiedBy>user</cp:lastModifiedBy>
  <cp:revision>3</cp:revision>
  <cp:lastPrinted>2011-06-15T06:31:00Z</cp:lastPrinted>
  <dcterms:created xsi:type="dcterms:W3CDTF">2011-06-14T17:37:00Z</dcterms:created>
  <dcterms:modified xsi:type="dcterms:W3CDTF">2011-06-15T06:33:00Z</dcterms:modified>
</cp:coreProperties>
</file>