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A831F5" w:rsidRDefault="00A831F5" w:rsidP="00A831F5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A831F5" w:rsidRDefault="00A831F5" w:rsidP="00A831F5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A831F5" w:rsidRDefault="00A831F5" w:rsidP="00A831F5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A831F5" w:rsidRDefault="00A831F5" w:rsidP="00A831F5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A831F5" w:rsidRDefault="00A831F5" w:rsidP="00A831F5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A831F5" w:rsidRDefault="00A831F5" w:rsidP="00A831F5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31F5" w:rsidRDefault="00A831F5" w:rsidP="00A831F5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proofErr w:type="spellStart"/>
      <w:r>
        <w:rPr>
          <w:rFonts w:ascii="Arial" w:hAnsi="Arial" w:cs="Arial"/>
          <w:b/>
          <w:sz w:val="36"/>
          <w:szCs w:val="28"/>
        </w:rPr>
        <w:t>Colours</w:t>
      </w:r>
      <w:proofErr w:type="spellEnd"/>
    </w:p>
    <w:p w:rsidR="00A831F5" w:rsidRDefault="00A831F5" w:rsidP="00A831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31F5" w:rsidRDefault="00A831F5" w:rsidP="00A831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Cs/>
        </w:rPr>
        <w:t xml:space="preserve"> Mgr. Barbora </w:t>
      </w:r>
      <w:proofErr w:type="spellStart"/>
      <w:r>
        <w:rPr>
          <w:rFonts w:ascii="Arial" w:eastAsia="Arial" w:hAnsi="Arial" w:cs="Arial"/>
          <w:bCs/>
        </w:rPr>
        <w:t>Hladišová</w:t>
      </w:r>
      <w:proofErr w:type="spellEnd"/>
    </w:p>
    <w:p w:rsidR="00A831F5" w:rsidRDefault="00A831F5" w:rsidP="00A831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Brno, Měšťanská 21, p. o.</w:t>
      </w:r>
    </w:p>
    <w:p w:rsidR="00A831F5" w:rsidRDefault="00A831F5" w:rsidP="00A831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A831F5" w:rsidRDefault="00A831F5" w:rsidP="00A831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Předmět: </w:t>
      </w:r>
      <w:r>
        <w:rPr>
          <w:rFonts w:ascii="Arial" w:hAnsi="Arial" w:cs="Arial"/>
        </w:rPr>
        <w:t>Anglický jazyk</w:t>
      </w:r>
    </w:p>
    <w:p w:rsidR="00A831F5" w:rsidRDefault="00A831F5" w:rsidP="00A831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Ročník: </w:t>
      </w:r>
      <w:r>
        <w:rPr>
          <w:rFonts w:ascii="Arial" w:hAnsi="Arial" w:cs="Arial"/>
        </w:rPr>
        <w:t>3. ročník</w:t>
      </w:r>
      <w:bookmarkStart w:id="0" w:name="_GoBack"/>
      <w:bookmarkEnd w:id="0"/>
    </w:p>
    <w:p w:rsidR="00A831F5" w:rsidRDefault="00A831F5" w:rsidP="00A831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Colours</w:t>
      </w:r>
      <w:proofErr w:type="spellEnd"/>
    </w:p>
    <w:p w:rsidR="00A831F5" w:rsidRDefault="00A831F5" w:rsidP="00A831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A831F5" w:rsidRDefault="00A831F5" w:rsidP="00A831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Obsah: </w:t>
      </w:r>
      <w:r>
        <w:rPr>
          <w:rFonts w:ascii="Arial" w:hAnsi="Arial" w:cs="Arial"/>
        </w:rPr>
        <w:t>Opakování barev.</w:t>
      </w:r>
    </w:p>
    <w:p w:rsidR="00A831F5" w:rsidRDefault="00A831F5" w:rsidP="00A831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>Upevnění a procvičení daného učiva.</w:t>
      </w:r>
    </w:p>
    <w:p w:rsidR="00A831F5" w:rsidRDefault="00A831F5" w:rsidP="00A831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Individuální a skupinová.</w:t>
      </w:r>
    </w:p>
    <w:p w:rsidR="00A831F5" w:rsidRDefault="00A831F5" w:rsidP="00A831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Řízený rozhovor, samostatná práce s </w:t>
      </w:r>
      <w:proofErr w:type="spellStart"/>
      <w:r>
        <w:rPr>
          <w:rFonts w:ascii="Arial" w:hAnsi="Arial" w:cs="Arial"/>
        </w:rPr>
        <w:t>tabletem</w:t>
      </w:r>
      <w:proofErr w:type="spellEnd"/>
      <w:r>
        <w:rPr>
          <w:rFonts w:ascii="Arial" w:hAnsi="Arial" w:cs="Arial"/>
        </w:rPr>
        <w:t>, práce ve skupině</w:t>
      </w:r>
    </w:p>
    <w:p w:rsidR="00A831F5" w:rsidRDefault="00A831F5" w:rsidP="00A831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 xml:space="preserve">tablet, učebnice + pracovní sešit New </w:t>
      </w:r>
      <w:proofErr w:type="spellStart"/>
      <w:r>
        <w:rPr>
          <w:rFonts w:ascii="Arial" w:hAnsi="Arial" w:cs="Arial"/>
        </w:rPr>
        <w:t>English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for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you</w:t>
      </w:r>
      <w:proofErr w:type="spellEnd"/>
      <w:r>
        <w:rPr>
          <w:rFonts w:ascii="Arial" w:hAnsi="Arial" w:cs="Arial"/>
        </w:rPr>
        <w:t>,  kartičky</w:t>
      </w:r>
      <w:proofErr w:type="gramEnd"/>
      <w:r>
        <w:rPr>
          <w:rFonts w:ascii="Arial" w:hAnsi="Arial" w:cs="Arial"/>
        </w:rPr>
        <w:t xml:space="preserve"> s obrázky zvířat, CD k učebnici</w:t>
      </w:r>
    </w:p>
    <w:p w:rsidR="00A831F5" w:rsidRDefault="00A831F5" w:rsidP="00A831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hyperlink r:id="rId11" w:history="1">
        <w:r>
          <w:rPr>
            <w:rStyle w:val="Hypertextovodkaz"/>
            <w:rFonts w:ascii="Arial" w:hAnsi="Arial" w:cs="Arial"/>
          </w:rPr>
          <w:t>https://www.youtube.com/watch?v=gVIFEVLzP4o</w:t>
        </w:r>
      </w:hyperlink>
      <w:r>
        <w:rPr>
          <w:rFonts w:ascii="Arial" w:hAnsi="Arial" w:cs="Arial"/>
        </w:rPr>
        <w:tab/>
        <w:t xml:space="preserve"> (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Greetings</w:t>
      </w:r>
      <w:proofErr w:type="spellEnd"/>
      <w:r>
        <w:rPr>
          <w:rFonts w:ascii="Arial" w:hAnsi="Arial" w:cs="Arial"/>
        </w:rPr>
        <w:t xml:space="preserve"> song)</w:t>
      </w:r>
    </w:p>
    <w:p w:rsidR="00A831F5" w:rsidRDefault="00A831F5" w:rsidP="00A831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ab/>
        <w:t xml:space="preserve">aplikace: Dragon </w:t>
      </w:r>
      <w:proofErr w:type="spellStart"/>
      <w:r>
        <w:rPr>
          <w:rFonts w:ascii="Arial" w:hAnsi="Arial" w:cs="Arial"/>
        </w:rPr>
        <w:t>Match</w:t>
      </w:r>
      <w:proofErr w:type="spellEnd"/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Colours</w:t>
      </w:r>
      <w:proofErr w:type="spellEnd"/>
    </w:p>
    <w:p w:rsidR="00A831F5" w:rsidRDefault="00A831F5" w:rsidP="00A831F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A831F5" w:rsidTr="00A831F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A831F5" w:rsidTr="00A831F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8:00 – 8:04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Pozdravení se s žáky.</w:t>
            </w:r>
          </w:p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Písnička: </w:t>
            </w:r>
            <w:proofErr w:type="spellStart"/>
            <w:r>
              <w:rPr>
                <w:rFonts w:ascii="Arial" w:hAnsi="Arial" w:cs="Arial"/>
                <w:lang w:eastAsia="en-US"/>
              </w:rPr>
              <w:t>The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eastAsia="en-US"/>
              </w:rPr>
              <w:t>greetings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song (https://www.youtube.com/watch?v=gVIFEVLzP4o)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831F5" w:rsidRDefault="00A831F5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Žáci písničku doprovází pohybem.</w:t>
            </w:r>
          </w:p>
        </w:tc>
      </w:tr>
      <w:tr w:rsidR="00A831F5" w:rsidTr="00A831F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8:04 – 8:08</w:t>
            </w:r>
          </w:p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8:08 – 8:20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Opakování zvířat – kartičky s obrázky (</w:t>
            </w:r>
            <w:proofErr w:type="spellStart"/>
            <w:r>
              <w:rPr>
                <w:rFonts w:ascii="Arial" w:hAnsi="Arial" w:cs="Arial"/>
                <w:lang w:eastAsia="en-US"/>
              </w:rPr>
              <w:t>Camel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lang w:eastAsia="en-US"/>
              </w:rPr>
              <w:t>monkey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lang w:eastAsia="en-US"/>
              </w:rPr>
              <w:t>tiger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, lion, </w:t>
            </w:r>
            <w:proofErr w:type="spellStart"/>
            <w:r>
              <w:rPr>
                <w:rFonts w:ascii="Arial" w:hAnsi="Arial" w:cs="Arial"/>
                <w:lang w:eastAsia="en-US"/>
              </w:rPr>
              <w:t>elephant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lang w:eastAsia="en-US"/>
              </w:rPr>
              <w:t>hippo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, zebra, </w:t>
            </w:r>
            <w:proofErr w:type="spellStart"/>
            <w:r>
              <w:rPr>
                <w:rFonts w:ascii="Arial" w:hAnsi="Arial" w:cs="Arial"/>
                <w:lang w:eastAsia="en-US"/>
              </w:rPr>
              <w:t>giraffe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lang w:eastAsia="en-US"/>
              </w:rPr>
              <w:t>bear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lang w:eastAsia="en-US"/>
              </w:rPr>
              <w:t>rhino</w:t>
            </w:r>
            <w:proofErr w:type="spellEnd"/>
            <w:r>
              <w:rPr>
                <w:rFonts w:ascii="Arial" w:hAnsi="Arial" w:cs="Arial"/>
                <w:lang w:eastAsia="en-US"/>
              </w:rPr>
              <w:t>)</w:t>
            </w:r>
          </w:p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284" w:hanging="284"/>
              <w:jc w:val="left"/>
              <w:rPr>
                <w:rFonts w:ascii="Arial" w:hAnsi="Arial" w:cs="Arial"/>
                <w:lang w:eastAsia="en-US"/>
              </w:rPr>
            </w:pPr>
          </w:p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284" w:hanging="284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Pracovní sešit – str. 31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Učitel ukazuje kartičky a vyvolává. Název zvířete říkají individuálně a poté hromadně.</w:t>
            </w:r>
          </w:p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Doplní chybějící písmena v názvu zvířete a vytvoří větu, jaké zvíře je.</w:t>
            </w:r>
          </w:p>
        </w:tc>
      </w:tr>
      <w:tr w:rsidR="00A831F5" w:rsidTr="00A831F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8:20 – 8:23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 žáky si povíme o jejich oblíbených barvách a zjistíme, jestli znají už i anglický název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Žáci o barvách mají povědomí už z 2. třídy. Tato látka pro děti nebude zcela nová.</w:t>
            </w:r>
          </w:p>
        </w:tc>
      </w:tr>
      <w:tr w:rsidR="00A831F5" w:rsidTr="00A831F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8:23 – 8:27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lang w:eastAsia="en-US"/>
              </w:rPr>
              <w:t>Colours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– Učebnice – str. 29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Žáci na CD poslouchají jednotlivé barvy a na obrázcích ukazují, kterou barvu zaslechli.</w:t>
            </w:r>
          </w:p>
        </w:tc>
      </w:tr>
      <w:tr w:rsidR="00A831F5" w:rsidTr="00A831F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8:27 -  8:42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Dragon </w:t>
            </w:r>
            <w:proofErr w:type="spellStart"/>
            <w:r>
              <w:rPr>
                <w:rFonts w:ascii="Arial" w:hAnsi="Arial" w:cs="Arial"/>
                <w:lang w:eastAsia="en-US"/>
              </w:rPr>
              <w:t>Match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: </w:t>
            </w:r>
            <w:proofErr w:type="spellStart"/>
            <w:r>
              <w:rPr>
                <w:rFonts w:ascii="Arial" w:hAnsi="Arial" w:cs="Arial"/>
                <w:lang w:eastAsia="en-US"/>
              </w:rPr>
              <w:t>Colours</w:t>
            </w:r>
            <w:proofErr w:type="spellEnd"/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Žákům necháme 5 minut, aby si každý sám procvičil barvy. Poté bude jeden tablet do dvojice. Jeden určí název či barvu a 2. přiřadí. Střídají se vždy po 1 setu.</w:t>
            </w:r>
          </w:p>
        </w:tc>
      </w:tr>
      <w:tr w:rsidR="00A831F5" w:rsidTr="00A831F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8:42 - 8:45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Shrnutí dnešní hodiny. Rozloučení se s žáky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831F5" w:rsidRDefault="00A831F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5DC4" w:rsidRDefault="00D95DC4">
      <w:r>
        <w:separator/>
      </w:r>
    </w:p>
  </w:endnote>
  <w:endnote w:type="continuationSeparator" w:id="0">
    <w:p w:rsidR="00D95DC4" w:rsidRDefault="00D95D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5DC4" w:rsidRDefault="00D95DC4">
      <w:r>
        <w:separator/>
      </w:r>
    </w:p>
  </w:footnote>
  <w:footnote w:type="continuationSeparator" w:id="0">
    <w:p w:rsidR="00D95DC4" w:rsidRDefault="00D95D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7765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071E1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73D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15FE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2108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8F6D64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20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31F5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95DC4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A831F5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youtube.com/watch?v=gVIFEVLzP4o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C7BF36-757F-4551-ACB2-1A1EA1083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264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2015-05-18T15:44:00Z</dcterms:created>
  <dcterms:modified xsi:type="dcterms:W3CDTF">2015-05-18T15:44:00Z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