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407642" w:rsidRDefault="00407642" w:rsidP="0040764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407642" w:rsidRDefault="00407642" w:rsidP="0040764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407642" w:rsidRDefault="00407642" w:rsidP="0040764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407642" w:rsidRDefault="00407642" w:rsidP="0040764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407642" w:rsidRDefault="00407642" w:rsidP="0040764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407642" w:rsidRDefault="00407642" w:rsidP="0040764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407642" w:rsidRDefault="00407642" w:rsidP="0040764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</w:p>
    <w:p w:rsidR="00407642" w:rsidRDefault="00407642" w:rsidP="0040764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Tvrdé a měkké souhlásky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Mgr. Lucie </w:t>
      </w:r>
      <w:proofErr w:type="spellStart"/>
      <w:r>
        <w:rPr>
          <w:rFonts w:ascii="Arial" w:eastAsia="Arial" w:hAnsi="Arial" w:cs="Arial"/>
          <w:bCs/>
        </w:rPr>
        <w:t>Rozmánková</w:t>
      </w:r>
      <w:proofErr w:type="spellEnd"/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>
        <w:rPr>
          <w:rFonts w:ascii="Arial" w:hAnsi="Arial" w:cs="Arial"/>
          <w:bCs/>
          <w:iCs/>
        </w:rPr>
        <w:t xml:space="preserve">ZŠ Brno, Měšťanská 21, </w:t>
      </w:r>
      <w:proofErr w:type="spellStart"/>
      <w:proofErr w:type="gramStart"/>
      <w:r>
        <w:rPr>
          <w:rFonts w:ascii="Arial" w:hAnsi="Arial" w:cs="Arial"/>
          <w:bCs/>
          <w:iCs/>
        </w:rPr>
        <w:t>p.o</w:t>
      </w:r>
      <w:proofErr w:type="spellEnd"/>
      <w:r>
        <w:rPr>
          <w:rFonts w:ascii="Arial" w:hAnsi="Arial" w:cs="Arial"/>
          <w:bCs/>
          <w:iCs/>
        </w:rPr>
        <w:t>.</w:t>
      </w:r>
      <w:proofErr w:type="gramEnd"/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2.</w:t>
      </w:r>
      <w:r>
        <w:rPr>
          <w:rFonts w:ascii="Arial" w:hAnsi="Arial" w:cs="Arial"/>
          <w:b/>
        </w:rPr>
        <w:t xml:space="preserve"> 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Tvrdé a měkké souhlásky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Opakování tvrdých a měkkých souhlásek.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Upevnění a procvičení daného učiva.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>
        <w:rPr>
          <w:rFonts w:ascii="Arial" w:hAnsi="Arial" w:cs="Arial"/>
        </w:rPr>
        <w:t xml:space="preserve"> Individuální a skupinová.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samostatná práce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>, práce ve skupině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mazací tabulka a fixy, tablety, prezentace: Tvrdé a měkké souhlásky</w:t>
      </w:r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http://www</w:t>
        </w:r>
        <w:r>
          <w:rPr>
            <w:rStyle w:val="Hypertextovodkaz"/>
            <w:rFonts w:ascii="Arial" w:hAnsi="Arial" w:cs="Arial"/>
            <w:b/>
          </w:rPr>
          <w:t>.</w:t>
        </w:r>
        <w:r>
          <w:rPr>
            <w:rStyle w:val="Hypertextovodkaz"/>
            <w:rFonts w:ascii="Arial" w:hAnsi="Arial" w:cs="Arial"/>
          </w:rPr>
          <w:t>online.cviceni.cz</w:t>
        </w:r>
      </w:hyperlink>
    </w:p>
    <w:p w:rsidR="00407642" w:rsidRDefault="00407642" w:rsidP="0040764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 cílem a obsahem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Nadpis1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Písnička: Školička s </w:t>
            </w:r>
            <w:proofErr w:type="spellStart"/>
            <w:r>
              <w:rPr>
                <w:rFonts w:ascii="Arial" w:hAnsi="Arial" w:cs="Arial"/>
                <w:b w:val="0"/>
                <w:sz w:val="24"/>
                <w:szCs w:val="24"/>
              </w:rPr>
              <w:t>Dádou</w:t>
            </w:r>
            <w:proofErr w:type="spellEnd"/>
            <w:r>
              <w:rPr>
                <w:rFonts w:ascii="Arial" w:hAnsi="Arial" w:cs="Arial"/>
                <w:b w:val="0"/>
                <w:sz w:val="24"/>
                <w:szCs w:val="24"/>
              </w:rPr>
              <w:t>-Měkké "i" a tvrdé "y"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 (žáci sedí na koberci v kroužku) – Jaké známe tvrdé slabiky? Jaké známe měkké slabiky?</w:t>
            </w: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ve skupině - žáci mají za úkol, v daném časovém limitu, vymyslet co nejvíce slov, ve kterých se nachází tvrdá nebo měkká slabika (1 slovo = 1 bod).</w:t>
            </w: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práce ve skupině.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----------------------------------------------------------------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Práce s </w:t>
            </w:r>
            <w:proofErr w:type="spellStart"/>
            <w:r>
              <w:rPr>
                <w:rFonts w:ascii="Arial" w:hAnsi="Arial" w:cs="Arial"/>
                <w:i/>
                <w:iCs/>
                <w:sz w:val="26"/>
                <w:szCs w:val="26"/>
              </w:rPr>
              <w:t>tabletem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Doplňování i/y do slov + kontrola.</w:t>
            </w:r>
          </w:p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hyperlink r:id="rId12" w:anchor="selid" w:history="1">
              <w:r>
                <w:rPr>
                  <w:rStyle w:val="Hypertextovodkaz"/>
                  <w:rFonts w:ascii="Arial" w:hAnsi="Arial" w:cs="Arial"/>
                </w:rPr>
                <w:t>http://www.onlinecviceni.cz/exc/pub_list_exc.php?action=show&amp;class=2&amp;subject=%C4%8Cesk%C3%BD%20jazyk&amp;search1=05.+Samohl%C3%A1sky+a+souhl%C3%A1sky&amp;topic=02.+M%C4%9Bkk%C3%A9+a+tvrd%C3%A9+souhl%C3%A1sky#selid</w:t>
              </w:r>
            </w:hyperlink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407642" w:rsidTr="0040764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7642" w:rsidRDefault="0040764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21B" w:rsidRDefault="00FC221B">
      <w:r>
        <w:separator/>
      </w:r>
    </w:p>
  </w:endnote>
  <w:endnote w:type="continuationSeparator" w:id="0">
    <w:p w:rsidR="00FC221B" w:rsidRDefault="00FC22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21B" w:rsidRDefault="00FC221B">
      <w:r>
        <w:separator/>
      </w:r>
    </w:p>
  </w:footnote>
  <w:footnote w:type="continuationSeparator" w:id="0">
    <w:p w:rsidR="00FC221B" w:rsidRDefault="00FC22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642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B7E80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221B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link w:val="Nadpis1Char"/>
    <w:uiPriority w:val="9"/>
    <w:qFormat/>
    <w:rsid w:val="004076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407642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eznmek">
    <w:name w:val="Seznámek"/>
    <w:basedOn w:val="Normln"/>
    <w:uiPriority w:val="99"/>
    <w:rsid w:val="0040764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5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onlinecviceni.cz/exc/pub_list_exc.php?action=show&amp;class=2&amp;subject=%C4%8Cesk%C3%BD%20jazyk&amp;search1=05.+Samohl%C3%A1sky+a+souhl%C3%A1sky&amp;topic=02.+M%C4%9Bkk%C3%A9+a+tvrd%C3%A9+souhl%C3%A1sky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online.cviceni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081774-8940-4EE0-9E20-BB7E6737E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2015-05-18T15:37:00Z</dcterms:created>
  <dcterms:modified xsi:type="dcterms:W3CDTF">2015-05-18T15:37:00Z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