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91" w:rsidRDefault="00696191" w:rsidP="006961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96191" w:rsidRDefault="00696191" w:rsidP="006961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696191" w:rsidRDefault="00696191" w:rsidP="0069619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696191" w:rsidRDefault="00696191" w:rsidP="0069619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696191" w:rsidRDefault="00696191" w:rsidP="0069619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696191" w:rsidRDefault="00696191" w:rsidP="0069619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696191" w:rsidRDefault="00696191" w:rsidP="0069619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PODSTATNÁ JMÉNA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Mgr. </w:t>
      </w:r>
      <w:proofErr w:type="spellStart"/>
      <w:r>
        <w:rPr>
          <w:rFonts w:ascii="Arial" w:eastAsia="Arial" w:hAnsi="Arial" w:cs="Arial"/>
          <w:bCs/>
        </w:rPr>
        <w:t>Rejsová</w:t>
      </w:r>
      <w:proofErr w:type="spellEnd"/>
      <w:r>
        <w:rPr>
          <w:rFonts w:ascii="Arial" w:eastAsia="Arial" w:hAnsi="Arial" w:cs="Arial"/>
          <w:bCs/>
        </w:rPr>
        <w:t xml:space="preserve"> Jana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Brno, Měšťanská 21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3. A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Podstatná jména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Rod podstatných jmen jednotného čísla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Procvičení rodů podstatných jmen, určování rodů podstatných jmen, vymýšlení podstatných jmen daného rodu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společná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práce, samostatná práce s kartičkami, samostatná práce s aplikací, společná práce s aplikací, skupinová práce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řízený rozhovor, didaktická hra, samostatná práce, společná práce, práce ve skupině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listy, interaktivní tabule, tablety, velké papíry do skupin</w:t>
      </w: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>
          <w:rPr>
            <w:rStyle w:val="Hypertextovodkaz"/>
            <w:rFonts w:ascii="Arial" w:hAnsi="Arial" w:cs="Arial"/>
          </w:rPr>
          <w:t>http://apps.microsoft.com/windows/cs-cz/app/6961f424-1b94-4ae3-88e6-ba16d50fec7c</w:t>
        </w:r>
      </w:hyperlink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696191" w:rsidRDefault="00696191" w:rsidP="0069619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a obsahem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hádanky – odpověďmi jsou podstatná jména rodu mužského, ženského, středního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Opakování, kontrola 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Podstatná jména – didaktická hra – vyprávění příběhu, žáci stojí, jakmile zazní podstatné jméno, žáci si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čupnou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“.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Rody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podst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jmen – společné zopakování – třízení kartiček s podstatnými jmény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-----------------------------------------------------------------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Samostatná práce na tabletu – určování rodů podstatných jmen u kartiček zadané kategorie. Kontrola kladenými otázkami (Jaká jste objevili podstatná jména rodu mužského, …).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Společná práce na tabletu – vyhledávání podstatných jmen dle zadaných krité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</w:rPr>
              <w:t>rií.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</w:rPr>
            </w:pPr>
            <w:hyperlink r:id="rId12" w:history="1">
              <w:r>
                <w:rPr>
                  <w:rStyle w:val="Hypertextovodkaz"/>
                  <w:rFonts w:ascii="Arial" w:hAnsi="Arial" w:cs="Arial"/>
                  <w:sz w:val="22"/>
                </w:rPr>
                <w:t>http://apps.microsoft.com/windows/cs-cz/app/6961f424-1b94-4ae3-88e6-ba16d50fec7c</w:t>
              </w:r>
            </w:hyperlink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191" w:rsidTr="0069619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Skupinová práce – Vymýšlení a psaní vět, ve kterých jsou obsažena minimálně 3 podstatná jména odlišných rodů.</w:t>
            </w:r>
          </w:p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Zhodnocení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6191" w:rsidRDefault="0069619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5FF" w:rsidRDefault="000335FF">
      <w:r>
        <w:separator/>
      </w:r>
    </w:p>
  </w:endnote>
  <w:endnote w:type="continuationSeparator" w:id="0">
    <w:p w:rsidR="000335FF" w:rsidRDefault="00033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5FF" w:rsidRDefault="000335FF">
      <w:r>
        <w:separator/>
      </w:r>
    </w:p>
  </w:footnote>
  <w:footnote w:type="continuationSeparator" w:id="0">
    <w:p w:rsidR="000335FF" w:rsidRDefault="000335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335FF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3A56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6191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696191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apps.microsoft.com/windows/cs-cz/app/6961f424-1b94-4ae3-88e6-ba16d50fec7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6961f424-1b94-4ae3-88e6-ba16d50fec7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5BA98-566B-4E4F-80F4-57D18BA7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287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2015-05-18T15:35:00Z</dcterms:created>
  <dcterms:modified xsi:type="dcterms:W3CDTF">2015-05-18T15:35:00Z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