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78DC" w:rsidRDefault="000578DC" w:rsidP="000578D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578DC" w:rsidRDefault="000578DC" w:rsidP="000578D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578DC" w:rsidRDefault="000578DC" w:rsidP="000578D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578DC" w:rsidRDefault="000578DC" w:rsidP="000578D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578DC" w:rsidRDefault="000578DC" w:rsidP="000578D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578DC" w:rsidRDefault="000578DC" w:rsidP="000578D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>Řeky, povrch a města ČR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Jarmila </w:t>
      </w:r>
      <w:proofErr w:type="spellStart"/>
      <w:r>
        <w:rPr>
          <w:rFonts w:ascii="Arial" w:eastAsia="Arial" w:hAnsi="Arial" w:cs="Arial"/>
          <w:b/>
          <w:bCs/>
        </w:rPr>
        <w:t>Dalecká</w:t>
      </w:r>
      <w:proofErr w:type="spellEnd"/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Vlastivěda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5.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ČR - obecný zeměpis, řeky, povrch a města ČR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Řeky, povrch a města v ČR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Opakování a upevnění probraného učiva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Individuální 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Samostatná práce s vyhodnocením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Aplikace Zeměpis ČR </w:t>
      </w:r>
    </w:p>
    <w:p w:rsidR="000578DC" w:rsidRDefault="000578DC" w:rsidP="000578D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7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04"/>
        <w:gridCol w:w="5386"/>
        <w:gridCol w:w="2552"/>
      </w:tblGrid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Křížovka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VL 5, PS 30/2</w:t>
            </w: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Individuální práce s tablety - řeky, povrch a města ČR (s kontrolou)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Aplikace Zeměpis ČR</w:t>
            </w: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Individuální práce s tablety - kraje - vyber si Jihomoravský kraj (s kontrolou)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Aplikace Zeměpis ČR</w:t>
            </w: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Jihomoravský kraj - co jsi zjistil?</w:t>
            </w:r>
          </w:p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Města kraje, poloha, povrch, vodstvo - práce s mapou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Zápis do sešitu</w:t>
            </w: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Místo, kde žijeme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578DC" w:rsidTr="000578D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 </w:t>
            </w:r>
            <w:bookmarkStart w:id="0" w:name="_GoBack"/>
            <w:bookmarkEnd w:id="0"/>
            <w:r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Co jsme se učili, zjisti památky v JM kraji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78DC" w:rsidRDefault="000578D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75B" w:rsidRDefault="0016775B">
      <w:r>
        <w:separator/>
      </w:r>
    </w:p>
  </w:endnote>
  <w:endnote w:type="continuationSeparator" w:id="0">
    <w:p w:rsidR="0016775B" w:rsidRDefault="00167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75B" w:rsidRDefault="0016775B">
      <w:r>
        <w:separator/>
      </w:r>
    </w:p>
  </w:footnote>
  <w:footnote w:type="continuationSeparator" w:id="0">
    <w:p w:rsidR="0016775B" w:rsidRDefault="001677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578DC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6775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43F9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0578DC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1A17B5-90D5-4F3E-9578-C54F862F1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2015-05-18T15:25:00Z</dcterms:created>
  <dcterms:modified xsi:type="dcterms:W3CDTF">2015-05-18T15:25:00Z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