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9F0" w:rsidRDefault="009D29F0" w:rsidP="009D29F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9D29F0" w:rsidRDefault="009D29F0" w:rsidP="009D29F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9D29F0" w:rsidRPr="00A84231" w:rsidRDefault="009D29F0" w:rsidP="009D29F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9D29F0" w:rsidRDefault="009D29F0" w:rsidP="009D29F0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9D29F0" w:rsidRPr="00A84231" w:rsidRDefault="009D29F0" w:rsidP="009D29F0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9D29F0" w:rsidRPr="00A84231" w:rsidRDefault="009D29F0" w:rsidP="009D29F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9D29F0" w:rsidRPr="00A84231" w:rsidRDefault="009D29F0" w:rsidP="009D29F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9D29F0" w:rsidRPr="00A84231" w:rsidRDefault="009D29F0" w:rsidP="009D29F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</w:t>
      </w:r>
      <w:r w:rsidRPr="001978B8">
        <w:rPr>
          <w:rFonts w:ascii="Arial" w:eastAsia="Arial" w:hAnsi="Arial" w:cs="Arial"/>
          <w:bCs/>
        </w:rPr>
        <w:t>Mgr. Lenka Málková</w:t>
      </w:r>
    </w:p>
    <w:p w:rsidR="009D29F0" w:rsidRDefault="009D29F0" w:rsidP="009D29F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Brno, Měšťanská 21</w:t>
      </w:r>
    </w:p>
    <w:p w:rsidR="009D29F0" w:rsidRPr="001978B8" w:rsidRDefault="009D29F0" w:rsidP="009D29F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Chemie</w:t>
      </w:r>
    </w:p>
    <w:p w:rsidR="009D29F0" w:rsidRPr="00A84231" w:rsidRDefault="009D29F0" w:rsidP="009D29F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Pr="00CE4B84">
        <w:rPr>
          <w:rFonts w:ascii="Arial" w:hAnsi="Arial" w:cs="Arial"/>
        </w:rPr>
        <w:t>osmý</w:t>
      </w:r>
    </w:p>
    <w:p w:rsidR="009D29F0" w:rsidRPr="00A84231" w:rsidRDefault="009D29F0" w:rsidP="009D29F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 w:rsidRPr="00CE4B84">
        <w:rPr>
          <w:rFonts w:ascii="Arial" w:hAnsi="Arial" w:cs="Arial"/>
        </w:rPr>
        <w:t>orientace v periodické soustavě prvků</w:t>
      </w:r>
    </w:p>
    <w:p w:rsidR="009D29F0" w:rsidRPr="00A84231" w:rsidRDefault="009D29F0" w:rsidP="009D29F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r w:rsidRPr="00843D3A">
        <w:rPr>
          <w:rFonts w:ascii="Arial" w:hAnsi="Arial" w:cs="Arial"/>
        </w:rPr>
        <w:t>řešení, sdílení problému</w:t>
      </w:r>
      <w:r>
        <w:rPr>
          <w:rFonts w:ascii="Arial" w:hAnsi="Arial" w:cs="Arial"/>
          <w:b/>
        </w:rPr>
        <w:t xml:space="preserve">    </w:t>
      </w:r>
    </w:p>
    <w:p w:rsidR="009D29F0" w:rsidRDefault="009D29F0" w:rsidP="009D29F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Pr="00A12FDA">
        <w:rPr>
          <w:rFonts w:ascii="Arial" w:hAnsi="Arial" w:cs="Arial"/>
        </w:rPr>
        <w:t>zopakovat značky a názvy prvků, správně</w:t>
      </w:r>
      <w:r w:rsidRPr="00843D3A">
        <w:rPr>
          <w:rFonts w:ascii="Arial" w:hAnsi="Arial" w:cs="Arial"/>
        </w:rPr>
        <w:t xml:space="preserve"> zařazovat (skupina, perioda) prvky v periodické soustavě</w:t>
      </w:r>
    </w:p>
    <w:p w:rsidR="009D29F0" w:rsidRDefault="009D29F0" w:rsidP="009D29F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Pr="00843D3A">
        <w:rPr>
          <w:rFonts w:ascii="Arial" w:hAnsi="Arial" w:cs="Arial"/>
        </w:rPr>
        <w:t>skupinová</w:t>
      </w:r>
      <w:r>
        <w:rPr>
          <w:rFonts w:ascii="Arial" w:hAnsi="Arial" w:cs="Arial"/>
        </w:rPr>
        <w:t xml:space="preserve"> (dvojice žáků), individuální</w:t>
      </w:r>
    </w:p>
    <w:p w:rsidR="009D29F0" w:rsidRDefault="009D29F0" w:rsidP="009D29F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 w:rsidRPr="00843D3A">
        <w:rPr>
          <w:rFonts w:ascii="Arial" w:hAnsi="Arial" w:cs="Arial"/>
        </w:rPr>
        <w:t>slovní, názorně</w:t>
      </w:r>
      <w:r>
        <w:rPr>
          <w:rFonts w:ascii="Arial" w:hAnsi="Arial" w:cs="Arial"/>
        </w:rPr>
        <w:t xml:space="preserve"> </w:t>
      </w:r>
      <w:r w:rsidRPr="00843D3A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843D3A">
        <w:rPr>
          <w:rFonts w:ascii="Arial" w:hAnsi="Arial" w:cs="Arial"/>
        </w:rPr>
        <w:t>demonstrační</w:t>
      </w:r>
    </w:p>
    <w:p w:rsidR="009D29F0" w:rsidRPr="00843D3A" w:rsidRDefault="009D29F0" w:rsidP="009D29F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 w:rsidRPr="00843D3A">
        <w:rPr>
          <w:rFonts w:ascii="Arial" w:hAnsi="Arial" w:cs="Arial"/>
        </w:rPr>
        <w:t>tablet</w:t>
      </w:r>
    </w:p>
    <w:p w:rsidR="009D29F0" w:rsidRDefault="009D29F0" w:rsidP="009D29F0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r w:rsidRPr="00A12FDA">
        <w:rPr>
          <w:rFonts w:ascii="Arial" w:hAnsi="Arial" w:cs="Arial"/>
        </w:rPr>
        <w:t>v</w:t>
      </w:r>
      <w:r>
        <w:rPr>
          <w:rFonts w:ascii="Arial" w:hAnsi="Arial" w:cs="Arial"/>
        </w:rPr>
        <w:t xml:space="preserve">ýuková </w:t>
      </w:r>
      <w:r w:rsidRPr="00A12FDA">
        <w:rPr>
          <w:rFonts w:ascii="Arial" w:hAnsi="Arial" w:cs="Arial"/>
        </w:rPr>
        <w:t>aplikace</w:t>
      </w:r>
      <w:r>
        <w:rPr>
          <w:rFonts w:ascii="Arial" w:hAnsi="Arial" w:cs="Arial"/>
        </w:rPr>
        <w:t xml:space="preserve"> periodická tabulka </w:t>
      </w:r>
      <w:hyperlink r:id="rId11" w:history="1">
        <w:r w:rsidRPr="00734A9A">
          <w:rPr>
            <w:rStyle w:val="Hypertextovodkaz"/>
            <w:rFonts w:ascii="Arial" w:hAnsi="Arial" w:cs="Arial"/>
          </w:rPr>
          <w:t>https://play.google.com/store/apps/details?id=jqsoft.apps.periodictable.hd</w:t>
        </w:r>
      </w:hyperlink>
    </w:p>
    <w:p w:rsidR="009D29F0" w:rsidRDefault="009D29F0" w:rsidP="009D29F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9D29F0" w:rsidRDefault="009D29F0" w:rsidP="009D29F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Zahájení hodiny: </w:t>
      </w:r>
    </w:p>
    <w:p w:rsidR="009D29F0" w:rsidRDefault="009D29F0" w:rsidP="009D29F0">
      <w:pPr>
        <w:pStyle w:val="Seznmek"/>
        <w:numPr>
          <w:ilvl w:val="0"/>
          <w:numId w:val="36"/>
        </w:numPr>
        <w:spacing w:line="360" w:lineRule="auto"/>
        <w:rPr>
          <w:rFonts w:ascii="Arial" w:hAnsi="Arial" w:cs="Arial"/>
        </w:rPr>
      </w:pPr>
      <w:r w:rsidRPr="00A12FDA">
        <w:rPr>
          <w:rFonts w:ascii="Arial" w:hAnsi="Arial" w:cs="Arial"/>
        </w:rPr>
        <w:t>seznámení žáků s cílem hodiny</w:t>
      </w:r>
    </w:p>
    <w:p w:rsidR="009D29F0" w:rsidRPr="00A12FDA" w:rsidRDefault="009D29F0" w:rsidP="009D29F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  <w:r w:rsidRPr="00A12FDA">
        <w:rPr>
          <w:rFonts w:ascii="Arial" w:hAnsi="Arial" w:cs="Arial"/>
          <w:b/>
        </w:rPr>
        <w:t>Opakování:</w:t>
      </w:r>
    </w:p>
    <w:p w:rsidR="009D29F0" w:rsidRDefault="009D29F0" w:rsidP="009D29F0">
      <w:pPr>
        <w:pStyle w:val="Seznmek"/>
        <w:numPr>
          <w:ilvl w:val="0"/>
          <w:numId w:val="36"/>
        </w:numPr>
        <w:spacing w:line="360" w:lineRule="auto"/>
        <w:rPr>
          <w:rFonts w:ascii="Arial" w:hAnsi="Arial" w:cs="Arial"/>
        </w:rPr>
      </w:pPr>
      <w:r w:rsidRPr="00A12FDA">
        <w:rPr>
          <w:rFonts w:ascii="Arial" w:hAnsi="Arial" w:cs="Arial"/>
        </w:rPr>
        <w:t>opakování pojmů periodický zákon, perioda, skupina, značky a názvy prvků, protonové číslo, relativní atomová hmotnost prvku</w:t>
      </w:r>
      <w:r>
        <w:rPr>
          <w:rFonts w:ascii="Arial" w:hAnsi="Arial" w:cs="Arial"/>
        </w:rPr>
        <w:t>, rozdělení prvků do skupin</w:t>
      </w:r>
    </w:p>
    <w:p w:rsidR="009D29F0" w:rsidRDefault="009D29F0" w:rsidP="009D29F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3E5A7D">
        <w:rPr>
          <w:rFonts w:ascii="Arial" w:hAnsi="Arial" w:cs="Arial"/>
          <w:b/>
        </w:rPr>
        <w:t>Motivace:</w:t>
      </w:r>
    </w:p>
    <w:p w:rsidR="009D29F0" w:rsidRDefault="009D29F0" w:rsidP="009D29F0">
      <w:pPr>
        <w:pStyle w:val="Seznmek"/>
        <w:numPr>
          <w:ilvl w:val="0"/>
          <w:numId w:val="3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žáci pracují ve dvojicích a zadávají si vzájemně příklady prvků (značka či název), skupin prvků, rozřazují prvky do period a skupin, hledají prvky </w:t>
      </w:r>
      <w:bookmarkStart w:id="0" w:name="_GoBack"/>
      <w:bookmarkEnd w:id="0"/>
      <w:r>
        <w:rPr>
          <w:rFonts w:ascii="Arial" w:hAnsi="Arial" w:cs="Arial"/>
        </w:rPr>
        <w:t>v periodické soustavě, jejich protonová čísla …</w:t>
      </w:r>
    </w:p>
    <w:p w:rsidR="009D29F0" w:rsidRDefault="009D29F0" w:rsidP="009D29F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9D29F0" w:rsidRPr="003E5A7D" w:rsidRDefault="009D29F0" w:rsidP="009D29F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3E5A7D">
        <w:rPr>
          <w:rFonts w:ascii="Arial" w:hAnsi="Arial" w:cs="Arial"/>
          <w:b/>
        </w:rPr>
        <w:t>Aplikace:</w:t>
      </w:r>
    </w:p>
    <w:p w:rsidR="009D29F0" w:rsidRPr="003E5A7D" w:rsidRDefault="009D29F0" w:rsidP="009D29F0">
      <w:pPr>
        <w:pStyle w:val="Seznmek"/>
        <w:numPr>
          <w:ilvl w:val="0"/>
          <w:numId w:val="3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využití aplikace periodická tabulka</w:t>
      </w:r>
    </w:p>
    <w:p w:rsidR="009D29F0" w:rsidRDefault="009D29F0" w:rsidP="009D29F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9D29F0" w:rsidRDefault="009D29F0" w:rsidP="009D29F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lang w:val="en-US"/>
        </w:rPr>
      </w:pPr>
      <w:r w:rsidRPr="009A2FF3">
        <w:rPr>
          <w:rFonts w:ascii="Arial" w:hAnsi="Arial" w:cs="Arial"/>
          <w:b/>
        </w:rPr>
        <w:t>Závěr</w:t>
      </w:r>
      <w:r w:rsidRPr="009A2FF3">
        <w:rPr>
          <w:rFonts w:ascii="Arial" w:hAnsi="Arial" w:cs="Arial"/>
          <w:b/>
          <w:lang w:val="en-US"/>
        </w:rPr>
        <w:t>:</w:t>
      </w:r>
    </w:p>
    <w:p w:rsidR="009D29F0" w:rsidRPr="00636570" w:rsidRDefault="009D29F0" w:rsidP="009D29F0">
      <w:pPr>
        <w:pStyle w:val="Seznmek"/>
        <w:numPr>
          <w:ilvl w:val="0"/>
          <w:numId w:val="36"/>
        </w:numPr>
        <w:spacing w:line="360" w:lineRule="auto"/>
        <w:rPr>
          <w:rFonts w:ascii="Arial" w:hAnsi="Arial" w:cs="Arial"/>
          <w:lang w:val="en-US"/>
        </w:rPr>
      </w:pPr>
      <w:r w:rsidRPr="00636570">
        <w:rPr>
          <w:rFonts w:ascii="Arial" w:hAnsi="Arial" w:cs="Arial"/>
        </w:rPr>
        <w:t>žáci si upevní rozřazování prvků do tabulky, jejich značky či názvy</w:t>
      </w:r>
    </w:p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95F" w:rsidRDefault="004F095F">
      <w:r>
        <w:separator/>
      </w:r>
    </w:p>
  </w:endnote>
  <w:endnote w:type="continuationSeparator" w:id="0">
    <w:p w:rsidR="004F095F" w:rsidRDefault="004F09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95F" w:rsidRDefault="004F095F">
      <w:r>
        <w:separator/>
      </w:r>
    </w:p>
  </w:footnote>
  <w:footnote w:type="continuationSeparator" w:id="0">
    <w:p w:rsidR="004F095F" w:rsidRDefault="004F09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915A20"/>
    <w:multiLevelType w:val="hybridMultilevel"/>
    <w:tmpl w:val="BB7E7B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5"/>
  </w:num>
  <w:num w:numId="35">
    <w:abstractNumId w:val="25"/>
  </w:num>
  <w:num w:numId="36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1E1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15FE"/>
    <w:rsid w:val="004B524A"/>
    <w:rsid w:val="004B72CB"/>
    <w:rsid w:val="004C0552"/>
    <w:rsid w:val="004C1812"/>
    <w:rsid w:val="004C6206"/>
    <w:rsid w:val="004D07D7"/>
    <w:rsid w:val="004E28A7"/>
    <w:rsid w:val="004E6392"/>
    <w:rsid w:val="004F095F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20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29F0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C6B68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9D29F0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lay.google.com/store/apps/details?id=jqsoft.apps.periodictable.hd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D300FD2-0520-44EE-AAD2-CA76B01DC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177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2015-05-18T15:18:00Z</dcterms:created>
  <dcterms:modified xsi:type="dcterms:W3CDTF">2015-05-18T15:18:00Z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