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B46BF" w:rsidRDefault="006B46BF" w:rsidP="006B46B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B46BF" w:rsidRDefault="006B46BF" w:rsidP="006B46B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B46BF" w:rsidRDefault="006B46BF" w:rsidP="006B46B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6B46BF" w:rsidRDefault="006B46BF" w:rsidP="006B46B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6B46BF" w:rsidRDefault="006B46BF" w:rsidP="006B46BF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6B46BF" w:rsidRDefault="006B46BF" w:rsidP="006B46BF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Lucie Kučerová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Měšťanská 21, Brno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8.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Shoda podmětu s přísudkem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Opakování a procvičování shody podmětu s přísudkem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Správné určování i/y v příčestí minulém ve slovesných tvarech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6B46BF" w:rsidRDefault="006B46BF" w:rsidP="006B46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>
        <w:t xml:space="preserve"> </w:t>
      </w:r>
      <w:r>
        <w:rPr>
          <w:rFonts w:ascii="Arial" w:hAnsi="Arial" w:cs="Arial"/>
          <w:b/>
        </w:rPr>
        <w:t>http://</w:t>
      </w:r>
      <w:proofErr w:type="gramStart"/>
      <w:r>
        <w:rPr>
          <w:rFonts w:ascii="Arial" w:hAnsi="Arial" w:cs="Arial"/>
          <w:b/>
        </w:rPr>
        <w:t>dumy</w:t>
      </w:r>
      <w:proofErr w:type="gramEnd"/>
      <w:r>
        <w:rPr>
          <w:rFonts w:ascii="Arial" w:hAnsi="Arial" w:cs="Arial"/>
          <w:b/>
        </w:rPr>
        <w:t>.</w:t>
      </w:r>
      <w:proofErr w:type="gramStart"/>
      <w:r>
        <w:rPr>
          <w:rFonts w:ascii="Arial" w:hAnsi="Arial" w:cs="Arial"/>
          <w:b/>
        </w:rPr>
        <w:t>cz/material/153039-cesky-jazyk-pravopis</w:t>
      </w:r>
      <w:proofErr w:type="gramEnd"/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6B46BF" w:rsidTr="006B46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6B46BF" w:rsidTr="006B46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tématem a průběhem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6BF" w:rsidRDefault="006B46B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6B46BF" w:rsidTr="006B46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8:02-8:10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Tvorba vět se slovesným tvarem v minulém čase, určování podmětu ve větě podle rodu</w:t>
            </w:r>
          </w:p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již známých skutečností – podmět r. mužského životného a neživotného, r. ženského, r. středního a koncovka příčestí minulého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B46BF" w:rsidTr="006B46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8:11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Psaní bez pravopisných chyb, správné užití i/y v psaném projevu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B46BF" w:rsidTr="006B46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8:12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Využití aplikace k procvičování učiva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B46BF" w:rsidTr="006B46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8:15-8:35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lang w:eastAsia="en-US"/>
              </w:rPr>
              <w:t>cesky</w:t>
            </w:r>
            <w:proofErr w:type="spellEnd"/>
            <w:r>
              <w:rPr>
                <w:rFonts w:ascii="Arial" w:hAnsi="Arial" w:cs="Arial"/>
                <w:b/>
                <w:lang w:eastAsia="en-US"/>
              </w:rPr>
              <w:t>-jazyk-pravopis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B46BF" w:rsidTr="006B46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8:36-8:45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práce, rozbor chyb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6BF" w:rsidRDefault="006B46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4F7" w:rsidRDefault="00A634F7">
      <w:r>
        <w:separator/>
      </w:r>
    </w:p>
  </w:endnote>
  <w:endnote w:type="continuationSeparator" w:id="0">
    <w:p w:rsidR="00A634F7" w:rsidRDefault="00A63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4F7" w:rsidRDefault="00A634F7">
      <w:r>
        <w:separator/>
      </w:r>
    </w:p>
  </w:footnote>
  <w:footnote w:type="continuationSeparator" w:id="0">
    <w:p w:rsidR="00A634F7" w:rsidRDefault="00A63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2620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46BF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34F7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6B46BF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6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E6A661-69BB-4FBA-87EA-D3AB12487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150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2015-05-18T15:03:00Z</dcterms:created>
  <dcterms:modified xsi:type="dcterms:W3CDTF">2015-05-18T15:03:00Z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