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36BE6" w:rsidRDefault="00C36BE6" w:rsidP="00C36BE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36BE6" w:rsidRDefault="00C36BE6" w:rsidP="00C36BE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36BE6" w:rsidRDefault="00C36BE6" w:rsidP="00C36BE6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36BE6" w:rsidRDefault="00C36BE6" w:rsidP="00C36BE6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36BE6" w:rsidRDefault="00C36BE6" w:rsidP="00C36BE6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36BE6" w:rsidRDefault="00C36BE6" w:rsidP="00C36BE6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ab/>
        <w:t>Mgr. Eva Sýkorová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Měšťanská 21, Brno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  <w:t>Český jazyk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  <w:t>7. ročník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Opakování pravopisu – vyjmenovaná slova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  <w:t>Opakování vyjmenovaných slov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Správné určování i/y po obojetných souhláskách uprostřed slova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  <w:t>Individuální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  <w:t>Řešení problémů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  <w:t xml:space="preserve">Tablet, PC, </w:t>
      </w:r>
      <w:proofErr w:type="spellStart"/>
      <w:r>
        <w:rPr>
          <w:rFonts w:ascii="Arial" w:hAnsi="Arial" w:cs="Arial"/>
          <w:b/>
        </w:rPr>
        <w:t>dataprojektor</w:t>
      </w:r>
      <w:proofErr w:type="spellEnd"/>
      <w:r>
        <w:rPr>
          <w:rFonts w:ascii="Arial" w:hAnsi="Arial" w:cs="Arial"/>
          <w:b/>
        </w:rPr>
        <w:t>, Interaktivní tabule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  <w:t>http://dumy.cz/material/153039-cesky-jazyk-pravopis</w:t>
      </w:r>
    </w:p>
    <w:p w:rsidR="00C36BE6" w:rsidRDefault="00C36BE6" w:rsidP="00C36BE6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36BE6" w:rsidTr="00C36BE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36BE6" w:rsidTr="00C36BE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8,00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průběhem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36BE6" w:rsidTr="00C36BE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8,02 8,10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Opakování teorie – zopakovat jednotlivé řady vyjmenovaných slov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36BE6" w:rsidTr="00C36BE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8,11</w:t>
            </w:r>
          </w:p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Správné používání i/y v písemném projevu bez pravopisných chyb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36BE6" w:rsidTr="00C36BE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8,15</w:t>
            </w:r>
          </w:p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8,35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Využití aplikace k procvičování učiva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36BE6" w:rsidTr="00C36BE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b/>
                <w:lang w:eastAsia="en-US"/>
              </w:rPr>
              <w:t>cesky</w:t>
            </w:r>
            <w:proofErr w:type="spellEnd"/>
            <w:r>
              <w:rPr>
                <w:rFonts w:ascii="Arial" w:hAnsi="Arial" w:cs="Arial"/>
                <w:b/>
                <w:lang w:eastAsia="en-US"/>
              </w:rPr>
              <w:t>-jazyk-pravopis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36BE6" w:rsidTr="00C36BE6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8,36</w:t>
            </w:r>
          </w:p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8,45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Zhodnocení práce, rozbor chyb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6BE6" w:rsidRDefault="00C36BE6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C9E" w:rsidRDefault="00695C9E">
      <w:r>
        <w:separator/>
      </w:r>
    </w:p>
  </w:endnote>
  <w:endnote w:type="continuationSeparator" w:id="0">
    <w:p w:rsidR="00695C9E" w:rsidRDefault="00695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C9E" w:rsidRDefault="00695C9E">
      <w:r>
        <w:separator/>
      </w:r>
    </w:p>
  </w:footnote>
  <w:footnote w:type="continuationSeparator" w:id="0">
    <w:p w:rsidR="00695C9E" w:rsidRDefault="00695C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5C9E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6BE6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C36BE6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7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9D1164A-80EB-408B-8BC2-FDE2920D9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133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2015-05-18T15:01:00Z</dcterms:created>
  <dcterms:modified xsi:type="dcterms:W3CDTF">2015-05-18T15:01:00Z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