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686FF2" w:rsidRDefault="00686FF2" w:rsidP="00686FF2">
      <w:bookmarkStart w:id="0" w:name="_GoBack"/>
      <w:bookmarkEnd w:id="0"/>
    </w:p>
    <w:p w:rsidR="00686FF2" w:rsidRDefault="00686FF2" w:rsidP="00686FF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686FF2" w:rsidRPr="00A84231" w:rsidRDefault="00686FF2" w:rsidP="00686FF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686FF2" w:rsidRDefault="00686FF2" w:rsidP="00686FF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686FF2" w:rsidRPr="00A84231" w:rsidRDefault="00686FF2" w:rsidP="00686FF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32"/>
          <w:szCs w:val="28"/>
        </w:rPr>
      </w:pPr>
      <w:r>
        <w:rPr>
          <w:rFonts w:ascii="Arial" w:hAnsi="Arial" w:cs="Arial"/>
          <w:sz w:val="32"/>
          <w:szCs w:val="28"/>
        </w:rPr>
        <w:t>Hodnocení aplikace Interaktivní prvouka</w:t>
      </w:r>
    </w:p>
    <w:p w:rsidR="00686FF2" w:rsidRPr="00A84231" w:rsidRDefault="00686FF2" w:rsidP="00686FF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</w:p>
    <w:p w:rsidR="00686FF2" w:rsidRPr="00A84231" w:rsidRDefault="00686FF2" w:rsidP="00686F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686FF2" w:rsidRDefault="00686FF2" w:rsidP="00686FF2">
      <w:pPr>
        <w:pStyle w:val="Seznmek"/>
        <w:numPr>
          <w:ilvl w:val="0"/>
          <w:numId w:val="0"/>
        </w:num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Alena </w:t>
      </w:r>
      <w:proofErr w:type="spellStart"/>
      <w:r>
        <w:rPr>
          <w:rFonts w:ascii="Arial" w:hAnsi="Arial" w:cs="Arial"/>
          <w:b/>
          <w:bCs/>
          <w:iCs/>
        </w:rPr>
        <w:t>Zicháčková</w:t>
      </w:r>
      <w:proofErr w:type="spellEnd"/>
    </w:p>
    <w:p w:rsidR="00686FF2" w:rsidRPr="000825A3" w:rsidRDefault="00686FF2" w:rsidP="00686FF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i/>
        </w:rPr>
      </w:pPr>
      <w:r w:rsidRPr="000825A3">
        <w:rPr>
          <w:rFonts w:ascii="Arial" w:hAnsi="Arial" w:cs="Arial"/>
          <w:i/>
        </w:rPr>
        <w:t xml:space="preserve">Klíčová slova: hodiny, roční období, měsíce, prvouka                                                                                                                                                                                                                 </w:t>
      </w:r>
    </w:p>
    <w:p w:rsidR="00686FF2" w:rsidRPr="00A84231" w:rsidRDefault="00686FF2" w:rsidP="00686FF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Pr="000825A3">
        <w:rPr>
          <w:rFonts w:ascii="Arial" w:hAnsi="Arial" w:cs="Arial"/>
        </w:rPr>
        <w:t>Prvouka</w:t>
      </w:r>
    </w:p>
    <w:p w:rsidR="00686FF2" w:rsidRPr="00A84231" w:rsidRDefault="00686FF2" w:rsidP="00686FF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0825A3">
        <w:rPr>
          <w:rFonts w:ascii="Arial" w:hAnsi="Arial" w:cs="Arial"/>
        </w:rPr>
        <w:t>1. ročník</w:t>
      </w:r>
    </w:p>
    <w:p w:rsidR="00686FF2" w:rsidRPr="000825A3" w:rsidRDefault="00686FF2" w:rsidP="00686FF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 w:rsidRPr="000825A3">
        <w:rPr>
          <w:rFonts w:ascii="Arial" w:hAnsi="Arial" w:cs="Arial"/>
        </w:rPr>
        <w:t>Orientace v čase, roční období,</w:t>
      </w:r>
    </w:p>
    <w:p w:rsidR="00686FF2" w:rsidRPr="000825A3" w:rsidRDefault="00686FF2" w:rsidP="00686FF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            Určování času podle hodin</w:t>
      </w:r>
    </w:p>
    <w:p w:rsidR="00686FF2" w:rsidRDefault="00686FF2" w:rsidP="00686F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p w:rsidR="00686FF2" w:rsidRDefault="00686FF2" w:rsidP="00686F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Pr="000825A3">
        <w:rPr>
          <w:rFonts w:ascii="Arial" w:hAnsi="Arial" w:cs="Arial"/>
        </w:rPr>
        <w:t>Den, části dne, činnosti v průběhu dne, celé hodiny</w:t>
      </w:r>
    </w:p>
    <w:p w:rsidR="00686FF2" w:rsidRDefault="00686FF2" w:rsidP="00686F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</w:t>
      </w:r>
      <w:r w:rsidRPr="00A84231">
        <w:rPr>
          <w:rFonts w:ascii="Arial" w:hAnsi="Arial" w:cs="Arial"/>
          <w:b/>
        </w:rPr>
        <w:t xml:space="preserve">íl: </w:t>
      </w:r>
      <w:r w:rsidRPr="000825A3">
        <w:rPr>
          <w:rFonts w:ascii="Arial" w:hAnsi="Arial" w:cs="Arial"/>
        </w:rPr>
        <w:t>Orientace v čase podle hodin, podle pravidelných denních činností</w:t>
      </w:r>
    </w:p>
    <w:p w:rsidR="00686FF2" w:rsidRDefault="00686FF2" w:rsidP="00686F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0825A3">
        <w:rPr>
          <w:rFonts w:ascii="Arial" w:hAnsi="Arial" w:cs="Arial"/>
        </w:rPr>
        <w:t>Individuální, skupinové vyučování</w:t>
      </w:r>
    </w:p>
    <w:p w:rsidR="00686FF2" w:rsidRDefault="00686FF2" w:rsidP="00686F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 w:rsidRPr="000825A3">
        <w:rPr>
          <w:rFonts w:ascii="Arial" w:hAnsi="Arial" w:cs="Arial"/>
        </w:rPr>
        <w:t>Osvojování učiva formou hry podporující tvořivé poznání</w:t>
      </w:r>
    </w:p>
    <w:p w:rsidR="00686FF2" w:rsidRDefault="00686FF2" w:rsidP="00686F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686FF2" w:rsidRPr="000825A3" w:rsidRDefault="00686FF2" w:rsidP="00686F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Roční období</w:t>
      </w:r>
    </w:p>
    <w:p w:rsidR="00686FF2" w:rsidRPr="000825A3" w:rsidRDefault="00686FF2" w:rsidP="00686FF2">
      <w:pPr>
        <w:pStyle w:val="Seznmek"/>
        <w:numPr>
          <w:ilvl w:val="0"/>
          <w:numId w:val="3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Společná práce: </w:t>
      </w:r>
      <w:r w:rsidRPr="000825A3">
        <w:rPr>
          <w:rFonts w:ascii="Arial" w:hAnsi="Arial" w:cs="Arial"/>
        </w:rPr>
        <w:t xml:space="preserve">Opakování ročního období podle zobrazené </w:t>
      </w:r>
      <w:proofErr w:type="gramStart"/>
      <w:r w:rsidRPr="000825A3">
        <w:rPr>
          <w:rFonts w:ascii="Arial" w:hAnsi="Arial" w:cs="Arial"/>
        </w:rPr>
        <w:t>fotograf</w:t>
      </w:r>
      <w:r>
        <w:rPr>
          <w:rFonts w:ascii="Arial" w:hAnsi="Arial" w:cs="Arial"/>
        </w:rPr>
        <w:t xml:space="preserve">ie </w:t>
      </w:r>
      <w:r w:rsidRPr="000825A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(jaro</w:t>
      </w:r>
      <w:proofErr w:type="gramEnd"/>
      <w:r>
        <w:rPr>
          <w:rFonts w:ascii="Arial" w:hAnsi="Arial" w:cs="Arial"/>
        </w:rPr>
        <w:t>, léto, podzim, zima)</w:t>
      </w:r>
    </w:p>
    <w:p w:rsidR="00686FF2" w:rsidRPr="000825A3" w:rsidRDefault="00686FF2" w:rsidP="00686FF2">
      <w:pPr>
        <w:pStyle w:val="Seznmek"/>
        <w:numPr>
          <w:ilvl w:val="0"/>
          <w:numId w:val="3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Práce ve skupinách: </w:t>
      </w:r>
      <w:r w:rsidRPr="000825A3">
        <w:rPr>
          <w:rFonts w:ascii="Arial" w:hAnsi="Arial" w:cs="Arial"/>
        </w:rPr>
        <w:t>Hledání a určení ročního ob</w:t>
      </w:r>
      <w:r>
        <w:rPr>
          <w:rFonts w:ascii="Arial" w:hAnsi="Arial" w:cs="Arial"/>
        </w:rPr>
        <w:t>dobí odpovídající současné době, r</w:t>
      </w:r>
      <w:r w:rsidRPr="000825A3">
        <w:rPr>
          <w:rFonts w:ascii="Arial" w:hAnsi="Arial" w:cs="Arial"/>
        </w:rPr>
        <w:t>ozhovor skupin o nalezeném obrázku</w:t>
      </w:r>
    </w:p>
    <w:p w:rsidR="00686FF2" w:rsidRPr="000825A3" w:rsidRDefault="00686FF2" w:rsidP="00686FF2">
      <w:pPr>
        <w:pStyle w:val="Seznmek"/>
        <w:numPr>
          <w:ilvl w:val="0"/>
          <w:numId w:val="0"/>
        </w:numPr>
        <w:spacing w:line="360" w:lineRule="auto"/>
        <w:ind w:left="851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Žáci mají na tabletu při skupinovém vyučování řadit názvy ročních </w:t>
      </w:r>
      <w:proofErr w:type="gramStart"/>
      <w:r w:rsidRPr="000825A3">
        <w:rPr>
          <w:rFonts w:ascii="Arial" w:hAnsi="Arial" w:cs="Arial"/>
        </w:rPr>
        <w:t>období                     ke</w:t>
      </w:r>
      <w:proofErr w:type="gramEnd"/>
      <w:r w:rsidRPr="000825A3">
        <w:rPr>
          <w:rFonts w:ascii="Arial" w:hAnsi="Arial" w:cs="Arial"/>
        </w:rPr>
        <w:t xml:space="preserve"> správnému obrázku, vyhodnotit úspěšnost a také chyby.</w:t>
      </w:r>
    </w:p>
    <w:p w:rsidR="00686FF2" w:rsidRPr="000825A3" w:rsidRDefault="00686FF2" w:rsidP="00686FF2">
      <w:pPr>
        <w:pStyle w:val="Seznmek"/>
        <w:numPr>
          <w:ilvl w:val="0"/>
          <w:numId w:val="37"/>
        </w:numPr>
        <w:spacing w:line="360" w:lineRule="auto"/>
        <w:ind w:left="1134" w:hanging="283"/>
        <w:rPr>
          <w:rFonts w:ascii="Arial" w:hAnsi="Arial" w:cs="Arial"/>
        </w:rPr>
      </w:pPr>
      <w:r w:rsidRPr="000825A3">
        <w:rPr>
          <w:rFonts w:ascii="Arial" w:hAnsi="Arial" w:cs="Arial"/>
        </w:rPr>
        <w:t>Učitel rozdělí děti do čtyř skupin</w:t>
      </w:r>
    </w:p>
    <w:p w:rsidR="00686FF2" w:rsidRPr="000825A3" w:rsidRDefault="00686FF2" w:rsidP="00686FF2">
      <w:pPr>
        <w:pStyle w:val="Seznmek"/>
        <w:numPr>
          <w:ilvl w:val="0"/>
          <w:numId w:val="37"/>
        </w:numPr>
        <w:spacing w:line="360" w:lineRule="auto"/>
        <w:ind w:left="1134" w:hanging="283"/>
        <w:rPr>
          <w:rFonts w:ascii="Arial" w:hAnsi="Arial" w:cs="Arial"/>
        </w:rPr>
      </w:pPr>
      <w:r w:rsidRPr="000825A3">
        <w:rPr>
          <w:rFonts w:ascii="Arial" w:hAnsi="Arial" w:cs="Arial"/>
        </w:rPr>
        <w:t>Skupina dostane tablet, kde je stažená aplikace Interaktivní prvouka.</w:t>
      </w:r>
    </w:p>
    <w:p w:rsidR="00686FF2" w:rsidRDefault="00686FF2" w:rsidP="00686FF2">
      <w:pPr>
        <w:pStyle w:val="Seznmek"/>
        <w:numPr>
          <w:ilvl w:val="0"/>
          <w:numId w:val="0"/>
        </w:numPr>
        <w:spacing w:line="360" w:lineRule="auto"/>
        <w:ind w:left="720"/>
        <w:rPr>
          <w:rFonts w:ascii="Arial" w:hAnsi="Arial" w:cs="Arial"/>
        </w:rPr>
      </w:pPr>
    </w:p>
    <w:p w:rsidR="00686FF2" w:rsidRDefault="00686FF2" w:rsidP="00686FF2">
      <w:pPr>
        <w:pStyle w:val="Seznmek"/>
        <w:numPr>
          <w:ilvl w:val="0"/>
          <w:numId w:val="0"/>
        </w:numPr>
        <w:spacing w:line="360" w:lineRule="auto"/>
        <w:ind w:left="720"/>
        <w:rPr>
          <w:rFonts w:ascii="Arial" w:hAnsi="Arial" w:cs="Arial"/>
        </w:rPr>
      </w:pPr>
    </w:p>
    <w:p w:rsidR="00686FF2" w:rsidRPr="000825A3" w:rsidRDefault="00686FF2" w:rsidP="00686FF2">
      <w:pPr>
        <w:pStyle w:val="Seznmek"/>
        <w:numPr>
          <w:ilvl w:val="0"/>
          <w:numId w:val="37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>Učitel má stejnou aplikaci na svém tabletu a tablet je propojen s interaktivní tabulí.</w:t>
      </w:r>
    </w:p>
    <w:p w:rsidR="00686FF2" w:rsidRPr="000825A3" w:rsidRDefault="00686FF2" w:rsidP="00686FF2">
      <w:pPr>
        <w:pStyle w:val="Seznmek"/>
        <w:numPr>
          <w:ilvl w:val="0"/>
          <w:numId w:val="37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>Na interaktivní tabuli je obrázek ročního období jaro.</w:t>
      </w:r>
    </w:p>
    <w:p w:rsidR="00686FF2" w:rsidRPr="000825A3" w:rsidRDefault="00686FF2" w:rsidP="00686FF2">
      <w:pPr>
        <w:pStyle w:val="Seznmek"/>
        <w:numPr>
          <w:ilvl w:val="0"/>
          <w:numId w:val="37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 Žáci na tabletu najdou stejný obrázek.</w:t>
      </w:r>
    </w:p>
    <w:p w:rsidR="00686FF2" w:rsidRPr="000825A3" w:rsidRDefault="00686FF2" w:rsidP="00686FF2">
      <w:pPr>
        <w:pStyle w:val="Seznmek"/>
        <w:numPr>
          <w:ilvl w:val="0"/>
          <w:numId w:val="37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 Společná kontrola na tabletu u všech skupin.</w:t>
      </w:r>
    </w:p>
    <w:p w:rsidR="00686FF2" w:rsidRPr="000825A3" w:rsidRDefault="00686FF2" w:rsidP="00686FF2">
      <w:pPr>
        <w:pStyle w:val="Seznmek"/>
        <w:numPr>
          <w:ilvl w:val="0"/>
          <w:numId w:val="37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 Děti hledají další obrázky a přiřazují název ročního období. </w:t>
      </w:r>
    </w:p>
    <w:p w:rsidR="00686FF2" w:rsidRPr="000825A3" w:rsidRDefault="00686FF2" w:rsidP="00686FF2">
      <w:pPr>
        <w:pStyle w:val="Seznmek"/>
        <w:numPr>
          <w:ilvl w:val="0"/>
          <w:numId w:val="37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 Zpětná kontrola a vyhodnocení úspěšnosti všech skupin.</w:t>
      </w:r>
    </w:p>
    <w:p w:rsidR="00686FF2" w:rsidRDefault="00686FF2" w:rsidP="00686F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686FF2" w:rsidRDefault="00686FF2" w:rsidP="00686F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B. Určování času podle hodin</w:t>
      </w:r>
    </w:p>
    <w:p w:rsidR="00686FF2" w:rsidRDefault="00686FF2" w:rsidP="00686F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Společná práce:</w:t>
      </w:r>
    </w:p>
    <w:p w:rsidR="00686FF2" w:rsidRDefault="00686FF2" w:rsidP="00686FF2">
      <w:pPr>
        <w:pStyle w:val="Seznmek"/>
        <w:numPr>
          <w:ilvl w:val="0"/>
          <w:numId w:val="38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>Seznámení s celými hodinami, velká a malá ručička, pohybový doprovod s</w:t>
      </w:r>
      <w:r>
        <w:rPr>
          <w:rFonts w:ascii="Arial" w:hAnsi="Arial" w:cs="Arial"/>
        </w:rPr>
        <w:t> </w:t>
      </w:r>
      <w:r w:rsidRPr="000825A3">
        <w:rPr>
          <w:rFonts w:ascii="Arial" w:hAnsi="Arial" w:cs="Arial"/>
        </w:rPr>
        <w:t>básničkou</w:t>
      </w:r>
    </w:p>
    <w:p w:rsidR="00686FF2" w:rsidRDefault="00686FF2" w:rsidP="00686FF2">
      <w:pPr>
        <w:pStyle w:val="Seznmek"/>
        <w:numPr>
          <w:ilvl w:val="0"/>
          <w:numId w:val="38"/>
        </w:numPr>
        <w:spacing w:line="360" w:lineRule="auto"/>
        <w:rPr>
          <w:rFonts w:ascii="Arial" w:hAnsi="Arial" w:cs="Arial"/>
        </w:rPr>
      </w:pPr>
      <w:r w:rsidRPr="00AE231D">
        <w:rPr>
          <w:rFonts w:ascii="Arial" w:hAnsi="Arial" w:cs="Arial"/>
        </w:rPr>
        <w:t>Nastavení správného času na hodinách podle pokynů učitele na interaktivní tabuli</w:t>
      </w:r>
    </w:p>
    <w:p w:rsidR="00686FF2" w:rsidRPr="00AE231D" w:rsidRDefault="00686FF2" w:rsidP="00686FF2">
      <w:pPr>
        <w:pStyle w:val="Seznmek"/>
        <w:numPr>
          <w:ilvl w:val="0"/>
          <w:numId w:val="38"/>
        </w:numPr>
        <w:spacing w:line="360" w:lineRule="auto"/>
        <w:rPr>
          <w:rFonts w:ascii="Arial" w:hAnsi="Arial" w:cs="Arial"/>
        </w:rPr>
      </w:pPr>
      <w:r w:rsidRPr="00AE231D">
        <w:rPr>
          <w:rFonts w:ascii="Arial" w:hAnsi="Arial" w:cs="Arial"/>
        </w:rPr>
        <w:t>K hodinám přiřadit správnou část dne</w:t>
      </w:r>
    </w:p>
    <w:p w:rsidR="00686FF2" w:rsidRDefault="00686FF2" w:rsidP="00686FF2">
      <w:pPr>
        <w:pStyle w:val="Seznmek"/>
        <w:numPr>
          <w:ilvl w:val="0"/>
          <w:numId w:val="39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>Jednotlivci nastavují čas podle pokynů učitele a zároveň vedou rozhovor o správné části dne a jeho využití.</w:t>
      </w:r>
    </w:p>
    <w:p w:rsidR="00686FF2" w:rsidRPr="00AE231D" w:rsidRDefault="00686FF2" w:rsidP="00686FF2">
      <w:pPr>
        <w:pStyle w:val="Seznmek"/>
        <w:numPr>
          <w:ilvl w:val="0"/>
          <w:numId w:val="0"/>
        </w:numPr>
        <w:spacing w:line="360" w:lineRule="auto"/>
        <w:ind w:left="540" w:firstLine="168"/>
        <w:rPr>
          <w:rFonts w:ascii="Arial" w:hAnsi="Arial" w:cs="Arial"/>
          <w:b/>
        </w:rPr>
      </w:pPr>
      <w:r w:rsidRPr="00AE231D">
        <w:rPr>
          <w:rFonts w:ascii="Arial" w:hAnsi="Arial" w:cs="Arial"/>
          <w:b/>
        </w:rPr>
        <w:t>Skupinová práce na tabletu</w:t>
      </w:r>
    </w:p>
    <w:p w:rsidR="00686FF2" w:rsidRPr="000825A3" w:rsidRDefault="00686FF2" w:rsidP="00686FF2">
      <w:pPr>
        <w:pStyle w:val="Seznmek"/>
        <w:numPr>
          <w:ilvl w:val="0"/>
          <w:numId w:val="39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 Stažená aplikace Interaktivní prvouka – Interaktivní hodiny</w:t>
      </w:r>
    </w:p>
    <w:p w:rsidR="00686FF2" w:rsidRPr="000825A3" w:rsidRDefault="00686FF2" w:rsidP="00686FF2">
      <w:pPr>
        <w:pStyle w:val="Seznmek"/>
        <w:numPr>
          <w:ilvl w:val="0"/>
          <w:numId w:val="39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>Každá skupina má na lístečku napsaný čas, který má nastavit.</w:t>
      </w:r>
    </w:p>
    <w:p w:rsidR="00686FF2" w:rsidRPr="000825A3" w:rsidRDefault="00686FF2" w:rsidP="00686FF2">
      <w:pPr>
        <w:pStyle w:val="Seznmek"/>
        <w:numPr>
          <w:ilvl w:val="0"/>
          <w:numId w:val="39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 Každá skupina svůj čas předvede a na interaktivní tabuli zkontroluje.</w:t>
      </w:r>
    </w:p>
    <w:p w:rsidR="00686FF2" w:rsidRPr="000825A3" w:rsidRDefault="00686FF2" w:rsidP="00686FF2">
      <w:pPr>
        <w:pStyle w:val="Seznmek"/>
        <w:numPr>
          <w:ilvl w:val="0"/>
          <w:numId w:val="39"/>
        </w:numPr>
        <w:spacing w:line="360" w:lineRule="auto"/>
        <w:rPr>
          <w:rFonts w:ascii="Arial" w:hAnsi="Arial" w:cs="Arial"/>
        </w:rPr>
      </w:pPr>
      <w:r w:rsidRPr="000825A3">
        <w:rPr>
          <w:rFonts w:ascii="Arial" w:hAnsi="Arial" w:cs="Arial"/>
        </w:rPr>
        <w:t xml:space="preserve"> Podle obrázků skupiny určují celý čas.</w:t>
      </w:r>
    </w:p>
    <w:p w:rsidR="00686FF2" w:rsidRDefault="00686FF2" w:rsidP="00686F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686FF2" w:rsidRDefault="00686FF2" w:rsidP="00686F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Společné pomůcky: </w:t>
      </w:r>
      <w:r w:rsidRPr="000825A3">
        <w:rPr>
          <w:rFonts w:ascii="Arial" w:hAnsi="Arial" w:cs="Arial"/>
        </w:rPr>
        <w:t>Tablety, interaktivní tabule</w:t>
      </w:r>
    </w:p>
    <w:p w:rsidR="00686FF2" w:rsidRDefault="00686FF2" w:rsidP="00686FF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 w:rsidRPr="000825A3">
        <w:rPr>
          <w:rFonts w:ascii="Arial" w:hAnsi="Arial" w:cs="Arial"/>
        </w:rPr>
        <w:t>Aplikace Interaktivní prvouka</w:t>
      </w:r>
      <w:r>
        <w:rPr>
          <w:rFonts w:ascii="Arial" w:hAnsi="Arial" w:cs="Arial"/>
        </w:rPr>
        <w:t xml:space="preserve">: </w:t>
      </w:r>
      <w:hyperlink r:id="rId11" w:history="1">
        <w:r w:rsidRPr="009E39A7">
          <w:rPr>
            <w:rStyle w:val="Hypertextovodkaz"/>
            <w:rFonts w:ascii="Arial" w:hAnsi="Arial" w:cs="Arial"/>
          </w:rPr>
          <w:t>http://dumy.cz/material/143844-interaktivni-prvouka</w:t>
        </w:r>
      </w:hyperlink>
      <w:r>
        <w:rPr>
          <w:rFonts w:ascii="Arial" w:hAnsi="Arial" w:cs="Arial"/>
        </w:rPr>
        <w:t xml:space="preserve"> 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AF7" w:rsidRDefault="00776AF7">
      <w:r>
        <w:separator/>
      </w:r>
    </w:p>
  </w:endnote>
  <w:endnote w:type="continuationSeparator" w:id="0">
    <w:p w:rsidR="00776AF7" w:rsidRDefault="00776A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AF7" w:rsidRDefault="00776AF7">
      <w:r>
        <w:separator/>
      </w:r>
    </w:p>
  </w:footnote>
  <w:footnote w:type="continuationSeparator" w:id="0">
    <w:p w:rsidR="00776AF7" w:rsidRDefault="00776A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25ED3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86FF2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76AF7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3844-interaktivni-prvouka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12263259-BC80-475A-8094-FC86EC303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3</Pages>
  <Words>345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2015-05-26T16:14:00Z</dcterms:created>
  <dcterms:modified xsi:type="dcterms:W3CDTF">2015-05-26T16:14:00Z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