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D7F" w:rsidRDefault="00951D7F" w:rsidP="00951D7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951D7F" w:rsidRDefault="00951D7F" w:rsidP="00951D7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51D7F" w:rsidRDefault="00951D7F" w:rsidP="00951D7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51D7F" w:rsidRDefault="00951D7F" w:rsidP="00951D7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51D7F" w:rsidRDefault="00951D7F" w:rsidP="00951D7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51D7F" w:rsidRDefault="00951D7F" w:rsidP="00951D7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Lucie Stuchlíková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Průhonice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II.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Geometrické tvary (trojúhelník, čtyřúhelník)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Poznávání geometrických tvarů (trojúhelník, čtyřúhelník).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rozlišují základní geometrické tvary (trojúhelník, čtyřúhelník), jsou schopni narýsovat jednoduchý geometrický tvar dle zadání.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rozhovor, práce ve dvojicích, samostatná práce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řízený rozhovor, vysvětlování, popisování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tablety, geodesky, obrázkové kartičky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www.skolákov.webnode.cz</w:t>
      </w:r>
    </w:p>
    <w:p w:rsidR="00951D7F" w:rsidRDefault="00951D7F" w:rsidP="00951D7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Přivítání, kontrola docházky.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Učitel přivítá žáky na hodině, provede kontrolu docházky a zápis do třídní knihy.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7 min.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probraného učiva - obdélník, čtverec. Kontrola domácích úkolů.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si formou řízeného rozhovoru a názorné ukázky na tabuli zopakují geometrické tvary (obdélník, čtverec). Učitel ukazuje žákům kartičky s geometrickými tvary, žáci určují geometrický tvar. 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jsou seznámeni s pojmem trojúhelník, čtyřúhelník, s pomocí učitele vyhledávají tvary trojúhelníků a čtyřúhelníků ve třídě.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s pomocí učitele vyhledávají tvary trojúhelníků a čtyřúhelníků ve svém okolí (ve třídě). 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pracují s geodeskami. Vytváří trojúhelníky a čtyřúhelníky. Pracují samostatně a následně ve dvojicích.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Učitel rozdá žákům geodesky. Žáci na nich pomocí gumiček tvoří různé tvary trojúhelníků a čtyřúhelníků dle vlastní volby. V druhé části bloku pracují žáci ve dvojicích, kdy tvoří geometrické tvary dle zadání učitele.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pracují samostatně na tabletech.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pracují s výukovým programem na svých tabletech. Program zobrazuje obrázky geometrických tvarů. Žáci přiřazují k jednotlivým geometrickým tvarům názvy. Správnost přiřazení si žáci ověří kontrolou.</w:t>
            </w:r>
          </w:p>
        </w:tc>
      </w:tr>
      <w:tr w:rsidR="00951D7F" w:rsidTr="00951D7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Zpětná vazba. Motivace na další hodinu. Zadání domácího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1D7F" w:rsidRDefault="00951D7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Učitel formou řízeného rozhovoru zhodnotí hodinu a ověří dosažené znalosti žáků. Nastíní žákům téma další hodiny a zadá domácí úkol.</w:t>
            </w:r>
          </w:p>
        </w:tc>
      </w:tr>
    </w:tbl>
    <w:p w:rsidR="00951D7F" w:rsidRDefault="00951D7F" w:rsidP="00951D7F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AA2" w:rsidRDefault="00D74AA2">
      <w:r>
        <w:separator/>
      </w:r>
    </w:p>
  </w:endnote>
  <w:endnote w:type="continuationSeparator" w:id="0">
    <w:p w:rsidR="00D74AA2" w:rsidRDefault="00D74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AA2" w:rsidRDefault="00D74AA2">
      <w:r>
        <w:separator/>
      </w:r>
    </w:p>
  </w:footnote>
  <w:footnote w:type="continuationSeparator" w:id="0">
    <w:p w:rsidR="00D74AA2" w:rsidRDefault="00D74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412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1D7F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4AA2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951D7F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7BFEF7-9A4A-4979-AC1F-C74AD0E5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2015-05-23T09:36:00Z</dcterms:created>
  <dcterms:modified xsi:type="dcterms:W3CDTF">2015-05-23T09:36:00Z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