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5154B4" w:rsidRDefault="005154B4" w:rsidP="005154B4"/>
    <w:p w:rsidR="005154B4" w:rsidRDefault="005154B4" w:rsidP="005154B4"/>
    <w:p w:rsidR="005154B4" w:rsidRDefault="005154B4" w:rsidP="005154B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5154B4" w:rsidRDefault="005154B4" w:rsidP="005154B4">
      <w:pPr>
        <w:jc w:val="center"/>
      </w:pPr>
    </w:p>
    <w:p w:rsidR="005154B4" w:rsidRDefault="005154B4" w:rsidP="005154B4">
      <w:pPr>
        <w:jc w:val="center"/>
      </w:pPr>
    </w:p>
    <w:p w:rsidR="005154B4" w:rsidRDefault="005154B4" w:rsidP="005154B4">
      <w:pPr>
        <w:jc w:val="center"/>
      </w:pPr>
    </w:p>
    <w:p w:rsidR="005154B4" w:rsidRDefault="005154B4" w:rsidP="005154B4">
      <w:pPr>
        <w:jc w:val="center"/>
      </w:pPr>
    </w:p>
    <w:p w:rsidR="005154B4" w:rsidRDefault="005154B4" w:rsidP="005154B4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5154B4" w:rsidTr="00BA511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4B4" w:rsidRDefault="005154B4" w:rsidP="00BA5113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4B4" w:rsidRDefault="005154B4" w:rsidP="00BA5113">
            <w:r>
              <w:t>Dotkněte se inovací</w:t>
            </w:r>
          </w:p>
        </w:tc>
      </w:tr>
      <w:tr w:rsidR="005154B4" w:rsidTr="00BA511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4B4" w:rsidRDefault="005154B4" w:rsidP="00BA5113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4B4" w:rsidRDefault="005154B4" w:rsidP="00BA5113">
            <w:r w:rsidRPr="00AE2140">
              <w:t>CZ.1.07/1.3.00/51.0024</w:t>
            </w:r>
          </w:p>
        </w:tc>
      </w:tr>
      <w:tr w:rsidR="005154B4" w:rsidTr="00BA511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4B4" w:rsidRDefault="005154B4" w:rsidP="00BA5113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4B4" w:rsidRDefault="005154B4" w:rsidP="00BA5113">
            <w:r>
              <w:t>5.</w:t>
            </w:r>
          </w:p>
        </w:tc>
      </w:tr>
      <w:tr w:rsidR="005154B4" w:rsidTr="00BA511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4B4" w:rsidRDefault="005154B4" w:rsidP="00BA5113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4B4" w:rsidRDefault="005154B4" w:rsidP="00BA5113">
            <w:proofErr w:type="spellStart"/>
            <w:r>
              <w:t>Ekabinet</w:t>
            </w:r>
            <w:proofErr w:type="spellEnd"/>
            <w:r>
              <w:t xml:space="preserve"> v technických pracích - přehled</w:t>
            </w:r>
          </w:p>
        </w:tc>
      </w:tr>
      <w:tr w:rsidR="005154B4" w:rsidTr="00BA511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4B4" w:rsidRDefault="005154B4" w:rsidP="00BA5113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4B4" w:rsidRDefault="005154B4" w:rsidP="00BA5113">
            <w:r>
              <w:t>Člověk a svět práce</w:t>
            </w:r>
          </w:p>
        </w:tc>
      </w:tr>
      <w:tr w:rsidR="005154B4" w:rsidTr="00BA511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4B4" w:rsidRDefault="005154B4" w:rsidP="00BA5113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4B4" w:rsidRDefault="005154B4" w:rsidP="00BA5113">
            <w:r>
              <w:t>Technické práce</w:t>
            </w:r>
          </w:p>
        </w:tc>
      </w:tr>
      <w:tr w:rsidR="005154B4" w:rsidTr="00BA511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4B4" w:rsidRDefault="005154B4" w:rsidP="00BA5113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4B4" w:rsidRDefault="005154B4" w:rsidP="00BA5113">
            <w:r>
              <w:t xml:space="preserve">Technické práce, </w:t>
            </w:r>
            <w:proofErr w:type="spellStart"/>
            <w:r>
              <w:t>ekabinet</w:t>
            </w:r>
            <w:proofErr w:type="spellEnd"/>
          </w:p>
        </w:tc>
      </w:tr>
      <w:tr w:rsidR="005154B4" w:rsidTr="00BA511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4B4" w:rsidRDefault="005154B4" w:rsidP="00BA5113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4B4" w:rsidRDefault="005154B4" w:rsidP="00BA5113">
            <w:r>
              <w:t xml:space="preserve">Josef </w:t>
            </w:r>
            <w:proofErr w:type="spellStart"/>
            <w:r>
              <w:t>Hnaníček</w:t>
            </w:r>
            <w:proofErr w:type="spellEnd"/>
          </w:p>
        </w:tc>
      </w:tr>
      <w:tr w:rsidR="005154B4" w:rsidTr="00BA5113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4B4" w:rsidRDefault="005154B4" w:rsidP="00BA5113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4B4" w:rsidRDefault="005154B4" w:rsidP="00BA5113">
            <w:r w:rsidRPr="0026660C">
              <w:t xml:space="preserve">EDULOGY, S.R.O.. </w:t>
            </w:r>
            <w:proofErr w:type="gramStart"/>
            <w:r w:rsidRPr="0026660C">
              <w:t>www</w:t>
            </w:r>
            <w:proofErr w:type="gramEnd"/>
            <w:r w:rsidRPr="0026660C">
              <w:t xml:space="preserve">.ekabinet.cz [online]. [cit. </w:t>
            </w:r>
            <w:proofErr w:type="gramStart"/>
            <w:r w:rsidRPr="0026660C">
              <w:t>27.4.2015</w:t>
            </w:r>
            <w:proofErr w:type="gramEnd"/>
            <w:r w:rsidRPr="0026660C">
              <w:t>]. Dostupný na WWW: www.ekabinet.cz</w:t>
            </w:r>
          </w:p>
        </w:tc>
      </w:tr>
    </w:tbl>
    <w:p w:rsidR="005154B4" w:rsidRDefault="005154B4" w:rsidP="005154B4">
      <w:pPr>
        <w:jc w:val="center"/>
      </w:pPr>
    </w:p>
    <w:p w:rsidR="005154B4" w:rsidRDefault="005154B4" w:rsidP="005154B4">
      <w:pPr>
        <w:jc w:val="center"/>
      </w:pPr>
    </w:p>
    <w:p w:rsidR="005154B4" w:rsidRDefault="005154B4" w:rsidP="005154B4">
      <w:pPr>
        <w:jc w:val="center"/>
      </w:pPr>
    </w:p>
    <w:p w:rsidR="005154B4" w:rsidRDefault="005154B4" w:rsidP="005154B4">
      <w:pPr>
        <w:jc w:val="center"/>
      </w:pPr>
    </w:p>
    <w:p w:rsidR="005154B4" w:rsidRDefault="005154B4" w:rsidP="005154B4">
      <w:pPr>
        <w:jc w:val="center"/>
      </w:pPr>
    </w:p>
    <w:p w:rsidR="005154B4" w:rsidRDefault="005154B4" w:rsidP="005154B4">
      <w:pPr>
        <w:jc w:val="center"/>
      </w:pPr>
    </w:p>
    <w:p w:rsidR="005154B4" w:rsidRDefault="005154B4" w:rsidP="005154B4"/>
    <w:p w:rsidR="005154B4" w:rsidRDefault="005154B4" w:rsidP="005154B4"/>
    <w:p w:rsidR="005154B4" w:rsidRDefault="005154B4" w:rsidP="005154B4"/>
    <w:p w:rsidR="005154B4" w:rsidRDefault="005154B4" w:rsidP="005154B4"/>
    <w:p w:rsidR="005154B4" w:rsidRDefault="005154B4" w:rsidP="005154B4"/>
    <w:p w:rsidR="005154B4" w:rsidRDefault="005154B4" w:rsidP="005154B4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proofErr w:type="spellEnd"/>
      <w:r>
        <w:rPr>
          <w:b/>
        </w:rPr>
        <w:t xml:space="preserve"> a jeho jednotlivým částem</w:t>
      </w:r>
    </w:p>
    <w:p w:rsidR="005154B4" w:rsidRDefault="005154B4" w:rsidP="005154B4"/>
    <w:p w:rsidR="005154B4" w:rsidRDefault="005154B4" w:rsidP="005154B4">
      <w:r>
        <w:t>www.ekabinet.cz</w:t>
      </w:r>
    </w:p>
    <w:p w:rsidR="005154B4" w:rsidRDefault="005154B4" w:rsidP="005154B4"/>
    <w:p w:rsidR="005154B4" w:rsidRDefault="005154B4" w:rsidP="005154B4">
      <w:pPr>
        <w:jc w:val="center"/>
      </w:pPr>
      <w:r>
        <w:rPr>
          <w:noProof/>
        </w:rPr>
        <w:lastRenderedPageBreak/>
        <w:drawing>
          <wp:inline distT="0" distB="0" distL="0" distR="0">
            <wp:extent cx="4562475" cy="2619375"/>
            <wp:effectExtent l="0" t="0" r="9525" b="9525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9921" t="13823" r="10875" b="5294"/>
                    <a:stretch/>
                  </pic:blipFill>
                  <pic:spPr bwMode="auto">
                    <a:xfrm>
                      <a:off x="0" y="0"/>
                      <a:ext cx="4562677" cy="261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154B4" w:rsidRDefault="005154B4" w:rsidP="005154B4"/>
    <w:p w:rsidR="005154B4" w:rsidRDefault="005154B4" w:rsidP="005154B4"/>
    <w:p w:rsidR="005154B4" w:rsidRPr="00C46844" w:rsidRDefault="005154B4" w:rsidP="005154B4">
      <w:pPr>
        <w:pStyle w:val="Odstavecseseznamem"/>
        <w:numPr>
          <w:ilvl w:val="0"/>
          <w:numId w:val="35"/>
        </w:numPr>
        <w:spacing w:after="0" w:line="240" w:lineRule="auto"/>
      </w:pPr>
      <w:r>
        <w:rPr>
          <w:b/>
        </w:rPr>
        <w:t xml:space="preserve">Technické práce v systému </w:t>
      </w:r>
      <w:proofErr w:type="spellStart"/>
      <w:r>
        <w:rPr>
          <w:b/>
        </w:rPr>
        <w:t>Ekabinet</w:t>
      </w:r>
      <w:proofErr w:type="spellEnd"/>
    </w:p>
    <w:p w:rsidR="005154B4" w:rsidRDefault="005154B4" w:rsidP="005154B4"/>
    <w:p w:rsidR="005154B4" w:rsidRDefault="005154B4" w:rsidP="005154B4">
      <w:pPr>
        <w:jc w:val="both"/>
      </w:pPr>
      <w:r>
        <w:t>Planeta vědomostí je systém pro výuku přírodovědných předmětů, který vznikl v Polsku. Výuka technických prací, a to zejména část věnovaná elektrotechnice, úzce souvisí s výukou fyziky, proto se některé části dají využít i v tomto předmětu</w:t>
      </w:r>
    </w:p>
    <w:p w:rsidR="005154B4" w:rsidRDefault="005154B4" w:rsidP="005154B4">
      <w:pPr>
        <w:jc w:val="both"/>
      </w:pPr>
    </w:p>
    <w:p w:rsidR="005154B4" w:rsidRDefault="005154B4" w:rsidP="005154B4">
      <w:pPr>
        <w:pStyle w:val="Odstavecseseznamem"/>
        <w:numPr>
          <w:ilvl w:val="0"/>
          <w:numId w:val="35"/>
        </w:numPr>
        <w:spacing w:after="0" w:line="240" w:lineRule="auto"/>
        <w:jc w:val="both"/>
      </w:pPr>
      <w:r>
        <w:rPr>
          <w:b/>
        </w:rPr>
        <w:t>Přístup k využitelným lekcím</w:t>
      </w:r>
    </w:p>
    <w:p w:rsidR="005154B4" w:rsidRDefault="005154B4" w:rsidP="005154B4">
      <w:pPr>
        <w:jc w:val="both"/>
      </w:pP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</w:t>
      </w:r>
      <w:r w:rsidRPr="00DD1AC8">
        <w:t xml:space="preserve"> ►</w:t>
      </w:r>
      <w:r>
        <w:t xml:space="preserve"> ZŠ část 1 ► </w:t>
      </w:r>
      <w:proofErr w:type="spellStart"/>
      <w:r>
        <w:t>Prírodoveda</w:t>
      </w:r>
      <w:proofErr w:type="spellEnd"/>
      <w:r>
        <w:t xml:space="preserve">  </w:t>
      </w:r>
    </w:p>
    <w:p w:rsidR="005154B4" w:rsidRDefault="005154B4" w:rsidP="005154B4">
      <w:pPr>
        <w:pStyle w:val="Odstavecseseznamem"/>
        <w:jc w:val="both"/>
      </w:pPr>
      <w:r>
        <w:t xml:space="preserve">► </w:t>
      </w:r>
      <w:r w:rsidRPr="00D20F7E">
        <w:t xml:space="preserve">  VI. </w:t>
      </w:r>
      <w:proofErr w:type="spellStart"/>
      <w:r w:rsidRPr="00D20F7E">
        <w:t>Zoskupovanie</w:t>
      </w:r>
      <w:proofErr w:type="spellEnd"/>
      <w:r w:rsidRPr="00D20F7E">
        <w:t xml:space="preserve"> a </w:t>
      </w:r>
      <w:proofErr w:type="spellStart"/>
      <w:r w:rsidRPr="00D20F7E">
        <w:t>triedenie</w:t>
      </w:r>
      <w:proofErr w:type="spellEnd"/>
      <w:r w:rsidRPr="00D20F7E">
        <w:t xml:space="preserve"> </w:t>
      </w:r>
      <w:proofErr w:type="spellStart"/>
      <w:r w:rsidRPr="00D20F7E">
        <w:t>látok</w:t>
      </w:r>
      <w:proofErr w:type="spellEnd"/>
      <w:r w:rsidRPr="00D20F7E">
        <w:t xml:space="preserve">  </w:t>
      </w:r>
      <w:r>
        <w:t xml:space="preserve"> ►  </w:t>
      </w:r>
      <w:r w:rsidRPr="00A75192">
        <w:rPr>
          <w:b/>
        </w:rPr>
        <w:t xml:space="preserve">36. Vlastnosti </w:t>
      </w:r>
      <w:proofErr w:type="spellStart"/>
      <w:r w:rsidRPr="00A75192">
        <w:rPr>
          <w:b/>
        </w:rPr>
        <w:t>kovov</w:t>
      </w:r>
      <w:proofErr w:type="spellEnd"/>
    </w:p>
    <w:p w:rsidR="005154B4" w:rsidRDefault="005154B4" w:rsidP="005154B4">
      <w:pPr>
        <w:jc w:val="both"/>
      </w:pPr>
    </w:p>
    <w:p w:rsidR="005154B4" w:rsidRDefault="005154B4" w:rsidP="005154B4">
      <w:pPr>
        <w:jc w:val="both"/>
      </w:pP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>www.ekabinet.cz</w:t>
      </w:r>
      <w:r w:rsidRPr="00AA0909">
        <w:t xml:space="preserve"> ► </w:t>
      </w:r>
      <w:proofErr w:type="spellStart"/>
      <w:r w:rsidRPr="00AA0909">
        <w:t>Prírodovedné</w:t>
      </w:r>
      <w:proofErr w:type="spellEnd"/>
      <w:r w:rsidRPr="00AA0909">
        <w:t xml:space="preserve"> </w:t>
      </w:r>
      <w:proofErr w:type="spellStart"/>
      <w:r w:rsidRPr="00AA0909">
        <w:t>predmety</w:t>
      </w:r>
      <w:proofErr w:type="spellEnd"/>
      <w:r w:rsidRPr="00AA0909">
        <w:t xml:space="preserve"> </w:t>
      </w:r>
      <w:r>
        <w:t>SK ► ZŠ část 1</w:t>
      </w:r>
      <w:r w:rsidRPr="00AA0909">
        <w:t xml:space="preserve">  ► </w:t>
      </w:r>
      <w:proofErr w:type="spellStart"/>
      <w:r w:rsidRPr="00AA0909">
        <w:t>Prírodoveda</w:t>
      </w:r>
      <w:proofErr w:type="spellEnd"/>
      <w:r w:rsidRPr="00AA0909">
        <w:t xml:space="preserve"> ►</w:t>
      </w:r>
    </w:p>
    <w:p w:rsidR="005154B4" w:rsidRDefault="005154B4" w:rsidP="005154B4">
      <w:pPr>
        <w:pStyle w:val="Odstavecseseznamem"/>
        <w:jc w:val="both"/>
      </w:pPr>
      <w:r>
        <w:t xml:space="preserve">IX. </w:t>
      </w:r>
      <w:proofErr w:type="spellStart"/>
      <w:r>
        <w:t>Elektrina</w:t>
      </w:r>
      <w:proofErr w:type="spellEnd"/>
      <w:r>
        <w:t xml:space="preserve"> 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 xml:space="preserve">53. Elektrické obvody 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 xml:space="preserve">54. Sériové a paralelné obvody 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 xml:space="preserve">55. Elektrický </w:t>
      </w:r>
      <w:proofErr w:type="spellStart"/>
      <w:r w:rsidRPr="00A75192">
        <w:rPr>
          <w:b/>
        </w:rPr>
        <w:t>prúd</w:t>
      </w:r>
      <w:proofErr w:type="spellEnd"/>
      <w:r w:rsidRPr="00A75192">
        <w:rPr>
          <w:b/>
        </w:rPr>
        <w:t xml:space="preserve"> 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 xml:space="preserve">56. Magnety 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>57. Elektromagnety</w:t>
      </w: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>www.ekabinet.cz</w:t>
      </w:r>
      <w:r w:rsidRPr="006A1834">
        <w:t xml:space="preserve"> ► </w:t>
      </w:r>
      <w:proofErr w:type="spellStart"/>
      <w:r w:rsidRPr="006A1834">
        <w:t>Prírodovedné</w:t>
      </w:r>
      <w:proofErr w:type="spellEnd"/>
      <w:r w:rsidRPr="006A1834">
        <w:t xml:space="preserve"> </w:t>
      </w:r>
      <w:proofErr w:type="spellStart"/>
      <w:r w:rsidRPr="006A1834">
        <w:t>predmety</w:t>
      </w:r>
      <w:proofErr w:type="spellEnd"/>
      <w:r w:rsidRPr="006A1834">
        <w:t xml:space="preserve">  </w:t>
      </w:r>
      <w:r>
        <w:t>SK ► ZŠ část 1</w:t>
      </w:r>
      <w:r w:rsidRPr="006A1834">
        <w:t xml:space="preserve"> ► </w:t>
      </w:r>
      <w:proofErr w:type="spellStart"/>
      <w:r w:rsidRPr="006A1834">
        <w:t>Prírodoveda</w:t>
      </w:r>
      <w:proofErr w:type="spellEnd"/>
      <w:r w:rsidRPr="006A1834">
        <w:t xml:space="preserve"> ►</w:t>
      </w:r>
    </w:p>
    <w:p w:rsidR="005154B4" w:rsidRDefault="005154B4" w:rsidP="005154B4">
      <w:pPr>
        <w:pStyle w:val="Odstavecseseznamem"/>
        <w:jc w:val="both"/>
      </w:pPr>
      <w:r w:rsidRPr="006A1834">
        <w:t xml:space="preserve">XIII. Zdroje energie a </w:t>
      </w:r>
      <w:proofErr w:type="spellStart"/>
      <w:r w:rsidRPr="006A1834">
        <w:t>prenos</w:t>
      </w:r>
      <w:proofErr w:type="spellEnd"/>
      <w:r w:rsidRPr="006A1834">
        <w:t xml:space="preserve"> energie</w:t>
      </w:r>
      <w:r>
        <w:t xml:space="preserve"> </w:t>
      </w:r>
      <w:r w:rsidRPr="006A1834">
        <w:t xml:space="preserve"> ►</w:t>
      </w:r>
      <w:r>
        <w:t xml:space="preserve"> 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 xml:space="preserve">77. Výroba </w:t>
      </w:r>
      <w:proofErr w:type="spellStart"/>
      <w:r w:rsidRPr="00A75192">
        <w:rPr>
          <w:b/>
        </w:rPr>
        <w:t>elektrickej</w:t>
      </w:r>
      <w:proofErr w:type="spellEnd"/>
      <w:r w:rsidRPr="00A75192">
        <w:rPr>
          <w:b/>
        </w:rPr>
        <w:t xml:space="preserve"> energie 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 xml:space="preserve">79. </w:t>
      </w:r>
      <w:proofErr w:type="spellStart"/>
      <w:r w:rsidRPr="00A75192">
        <w:rPr>
          <w:b/>
        </w:rPr>
        <w:t>Prenos</w:t>
      </w:r>
      <w:proofErr w:type="spellEnd"/>
      <w:r w:rsidRPr="00A75192">
        <w:rPr>
          <w:b/>
        </w:rPr>
        <w:t xml:space="preserve"> energie</w:t>
      </w: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2  ► Fyzika 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>
        <w:t>►</w:t>
      </w:r>
      <w:r w:rsidRPr="00C04CB3">
        <w:t xml:space="preserve">  I. Sily </w:t>
      </w:r>
      <w:r>
        <w:t xml:space="preserve">  ► </w:t>
      </w:r>
      <w:r w:rsidRPr="00A75192">
        <w:rPr>
          <w:b/>
        </w:rPr>
        <w:t>6. Páky a kladky</w:t>
      </w: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lastRenderedPageBreak/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2  ► Fyzika </w:t>
      </w:r>
    </w:p>
    <w:p w:rsidR="005154B4" w:rsidRPr="0026660C" w:rsidRDefault="005154B4" w:rsidP="005154B4">
      <w:pPr>
        <w:jc w:val="both"/>
        <w:rPr>
          <w:b/>
        </w:rPr>
      </w:pPr>
      <w:r>
        <w:t xml:space="preserve">              ►  </w:t>
      </w:r>
      <w:r w:rsidRPr="00C04CB3">
        <w:t xml:space="preserve">IV. </w:t>
      </w:r>
      <w:proofErr w:type="spellStart"/>
      <w:r w:rsidRPr="00C04CB3">
        <w:t>Energia</w:t>
      </w:r>
      <w:proofErr w:type="spellEnd"/>
      <w:r>
        <w:t xml:space="preserve">  ► </w:t>
      </w:r>
      <w:r w:rsidRPr="0026660C">
        <w:rPr>
          <w:b/>
        </w:rPr>
        <w:t xml:space="preserve">23. </w:t>
      </w:r>
      <w:proofErr w:type="spellStart"/>
      <w:r w:rsidRPr="0026660C">
        <w:rPr>
          <w:b/>
        </w:rPr>
        <w:t>Účinnosť</w:t>
      </w:r>
      <w:proofErr w:type="spellEnd"/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2  ► Fyzika </w:t>
      </w:r>
    </w:p>
    <w:p w:rsidR="005154B4" w:rsidRPr="006A1834" w:rsidRDefault="005154B4" w:rsidP="005154B4">
      <w:pPr>
        <w:pStyle w:val="Odstavecseseznamem"/>
        <w:jc w:val="both"/>
      </w:pPr>
      <w:r>
        <w:t xml:space="preserve">►  </w:t>
      </w:r>
      <w:r w:rsidRPr="00C04CB3">
        <w:t xml:space="preserve">V. </w:t>
      </w:r>
      <w:proofErr w:type="spellStart"/>
      <w:r w:rsidRPr="00C04CB3">
        <w:t>Gravitácia</w:t>
      </w:r>
      <w:proofErr w:type="spellEnd"/>
      <w:r w:rsidRPr="00C04CB3">
        <w:t xml:space="preserve"> </w:t>
      </w:r>
      <w:r>
        <w:t xml:space="preserve">  ► 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 xml:space="preserve">26. Lety do vesmíru 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>27. Satelity</w:t>
      </w:r>
    </w:p>
    <w:p w:rsidR="005154B4" w:rsidRDefault="005154B4" w:rsidP="005154B4">
      <w:pPr>
        <w:jc w:val="both"/>
      </w:pPr>
      <w:r>
        <w:t xml:space="preserve"> </w:t>
      </w:r>
    </w:p>
    <w:p w:rsidR="005154B4" w:rsidRDefault="005154B4" w:rsidP="005154B4">
      <w:pPr>
        <w:jc w:val="both"/>
      </w:pP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2  ► Fyzika </w:t>
      </w:r>
    </w:p>
    <w:p w:rsidR="005154B4" w:rsidRDefault="005154B4" w:rsidP="005154B4">
      <w:pPr>
        <w:pStyle w:val="Odstavecseseznamem"/>
        <w:jc w:val="both"/>
      </w:pPr>
      <w:r>
        <w:t xml:space="preserve">►  </w:t>
      </w:r>
      <w:r w:rsidRPr="0086123D">
        <w:t xml:space="preserve">VIII. Teplo </w:t>
      </w:r>
      <w:r>
        <w:t xml:space="preserve">  ► 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 xml:space="preserve">44. Zdroje tepla 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 xml:space="preserve">45. </w:t>
      </w:r>
      <w:proofErr w:type="spellStart"/>
      <w:r w:rsidRPr="00A75192">
        <w:rPr>
          <w:b/>
        </w:rPr>
        <w:t>Účinnosť</w:t>
      </w:r>
      <w:proofErr w:type="spellEnd"/>
      <w:r w:rsidRPr="00A75192">
        <w:rPr>
          <w:b/>
        </w:rPr>
        <w:t xml:space="preserve"> a </w:t>
      </w:r>
      <w:proofErr w:type="spellStart"/>
      <w:r w:rsidRPr="00A75192">
        <w:rPr>
          <w:b/>
        </w:rPr>
        <w:t>hospodárnosť</w:t>
      </w:r>
      <w:proofErr w:type="spellEnd"/>
      <w:r w:rsidRPr="00A75192">
        <w:rPr>
          <w:b/>
        </w:rPr>
        <w:t xml:space="preserve"> </w:t>
      </w: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2  ► Fyzika </w:t>
      </w:r>
    </w:p>
    <w:p w:rsidR="005154B4" w:rsidRDefault="005154B4" w:rsidP="005154B4">
      <w:pPr>
        <w:pStyle w:val="Odstavecseseznamem"/>
        <w:jc w:val="both"/>
      </w:pPr>
      <w:r>
        <w:t xml:space="preserve">►  IX. Elektrostatika  </w:t>
      </w:r>
      <w:r w:rsidRPr="0086123D">
        <w:t>►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>47. Vodiče a izolanty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>48. Kondenzátory</w:t>
      </w:r>
    </w:p>
    <w:p w:rsidR="005154B4" w:rsidRPr="00A75192" w:rsidRDefault="005154B4" w:rsidP="005154B4">
      <w:pPr>
        <w:pStyle w:val="Odstavecseseznamem"/>
        <w:jc w:val="both"/>
        <w:rPr>
          <w:b/>
        </w:rPr>
      </w:pPr>
      <w:r w:rsidRPr="00A75192">
        <w:rPr>
          <w:b/>
        </w:rPr>
        <w:t xml:space="preserve">49. </w:t>
      </w:r>
      <w:proofErr w:type="spellStart"/>
      <w:r w:rsidRPr="00A75192">
        <w:rPr>
          <w:b/>
        </w:rPr>
        <w:t>Použitie</w:t>
      </w:r>
      <w:proofErr w:type="spellEnd"/>
      <w:r w:rsidRPr="00A75192">
        <w:rPr>
          <w:b/>
        </w:rPr>
        <w:t xml:space="preserve"> </w:t>
      </w:r>
      <w:proofErr w:type="spellStart"/>
      <w:r w:rsidRPr="00A75192">
        <w:rPr>
          <w:b/>
        </w:rPr>
        <w:t>statickej</w:t>
      </w:r>
      <w:proofErr w:type="spellEnd"/>
      <w:r w:rsidRPr="00A75192">
        <w:rPr>
          <w:b/>
        </w:rPr>
        <w:t xml:space="preserve"> </w:t>
      </w:r>
      <w:proofErr w:type="spellStart"/>
      <w:r w:rsidRPr="00A75192">
        <w:rPr>
          <w:b/>
        </w:rPr>
        <w:t>elektriny</w:t>
      </w:r>
      <w:proofErr w:type="spellEnd"/>
      <w:r w:rsidRPr="00A75192">
        <w:rPr>
          <w:b/>
        </w:rPr>
        <w:t xml:space="preserve"> a </w:t>
      </w:r>
      <w:proofErr w:type="spellStart"/>
      <w:r w:rsidRPr="00A75192">
        <w:rPr>
          <w:b/>
        </w:rPr>
        <w:t>nebezpečenstvo</w:t>
      </w:r>
      <w:proofErr w:type="spellEnd"/>
      <w:r w:rsidRPr="00A75192">
        <w:rPr>
          <w:b/>
        </w:rPr>
        <w:t xml:space="preserve">, </w:t>
      </w:r>
      <w:proofErr w:type="spellStart"/>
      <w:r w:rsidRPr="00A75192">
        <w:rPr>
          <w:b/>
        </w:rPr>
        <w:t>ktoré</w:t>
      </w:r>
      <w:proofErr w:type="spellEnd"/>
      <w:r w:rsidRPr="00A75192">
        <w:rPr>
          <w:b/>
        </w:rPr>
        <w:t xml:space="preserve"> </w:t>
      </w:r>
      <w:proofErr w:type="spellStart"/>
      <w:r w:rsidRPr="00A75192">
        <w:rPr>
          <w:b/>
        </w:rPr>
        <w:t>predstavuje</w:t>
      </w:r>
      <w:proofErr w:type="spellEnd"/>
    </w:p>
    <w:p w:rsidR="005154B4" w:rsidRDefault="005154B4" w:rsidP="005154B4">
      <w:pPr>
        <w:jc w:val="both"/>
      </w:pPr>
      <w:r>
        <w:t xml:space="preserve"> </w:t>
      </w: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2  ► Fyzika </w:t>
      </w:r>
    </w:p>
    <w:p w:rsidR="005154B4" w:rsidRDefault="005154B4" w:rsidP="005154B4">
      <w:pPr>
        <w:pStyle w:val="Odstavecseseznamem"/>
        <w:jc w:val="both"/>
      </w:pPr>
      <w:r>
        <w:t xml:space="preserve">►  X. </w:t>
      </w:r>
      <w:proofErr w:type="spellStart"/>
      <w:r>
        <w:t>Jednosmerný</w:t>
      </w:r>
      <w:proofErr w:type="spellEnd"/>
      <w:r>
        <w:t xml:space="preserve"> </w:t>
      </w:r>
      <w:proofErr w:type="spellStart"/>
      <w:r>
        <w:t>prúd</w:t>
      </w:r>
      <w:proofErr w:type="spellEnd"/>
      <w:r>
        <w:t xml:space="preserve"> </w:t>
      </w:r>
      <w:r w:rsidRPr="00A85806">
        <w:t>►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50. Články a </w:t>
      </w:r>
      <w:proofErr w:type="spellStart"/>
      <w:r w:rsidRPr="007303BC">
        <w:rPr>
          <w:b/>
        </w:rPr>
        <w:t>batérie</w:t>
      </w:r>
      <w:proofErr w:type="spellEnd"/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51. Elektrický </w:t>
      </w:r>
      <w:proofErr w:type="spellStart"/>
      <w:r w:rsidRPr="007303BC">
        <w:rPr>
          <w:b/>
        </w:rPr>
        <w:t>prúd</w:t>
      </w:r>
      <w:proofErr w:type="spellEnd"/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52. </w:t>
      </w:r>
      <w:proofErr w:type="spellStart"/>
      <w:r w:rsidRPr="007303BC">
        <w:rPr>
          <w:b/>
        </w:rPr>
        <w:t>Ohmov</w:t>
      </w:r>
      <w:proofErr w:type="spellEnd"/>
      <w:r w:rsidRPr="007303BC">
        <w:rPr>
          <w:b/>
        </w:rPr>
        <w:t xml:space="preserve"> zákon 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53. Obvod s </w:t>
      </w:r>
      <w:proofErr w:type="spellStart"/>
      <w:r w:rsidRPr="007303BC">
        <w:rPr>
          <w:b/>
        </w:rPr>
        <w:t>jednosmerným</w:t>
      </w:r>
      <w:proofErr w:type="spellEnd"/>
      <w:r w:rsidRPr="007303BC">
        <w:rPr>
          <w:b/>
        </w:rPr>
        <w:t xml:space="preserve"> </w:t>
      </w:r>
      <w:proofErr w:type="spellStart"/>
      <w:r w:rsidRPr="007303BC">
        <w:rPr>
          <w:b/>
        </w:rPr>
        <w:t>prúdom</w:t>
      </w:r>
      <w:proofErr w:type="spellEnd"/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54. </w:t>
      </w:r>
      <w:proofErr w:type="spellStart"/>
      <w:r w:rsidRPr="007303BC">
        <w:rPr>
          <w:b/>
        </w:rPr>
        <w:t>Meniteľné</w:t>
      </w:r>
      <w:proofErr w:type="spellEnd"/>
      <w:r w:rsidRPr="007303BC">
        <w:rPr>
          <w:b/>
        </w:rPr>
        <w:t xml:space="preserve"> odpory a </w:t>
      </w:r>
      <w:proofErr w:type="spellStart"/>
      <w:r w:rsidRPr="007303BC">
        <w:rPr>
          <w:b/>
        </w:rPr>
        <w:t>nelineárne</w:t>
      </w:r>
      <w:proofErr w:type="spellEnd"/>
      <w:r w:rsidRPr="007303BC">
        <w:rPr>
          <w:b/>
        </w:rPr>
        <w:t xml:space="preserve"> odpory 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55. </w:t>
      </w:r>
      <w:proofErr w:type="spellStart"/>
      <w:r w:rsidRPr="007303BC">
        <w:rPr>
          <w:b/>
        </w:rPr>
        <w:t>Práca</w:t>
      </w:r>
      <w:proofErr w:type="spellEnd"/>
      <w:r w:rsidRPr="007303BC">
        <w:rPr>
          <w:b/>
        </w:rPr>
        <w:t xml:space="preserve"> a výkon </w:t>
      </w:r>
      <w:proofErr w:type="spellStart"/>
      <w:r w:rsidRPr="007303BC">
        <w:rPr>
          <w:b/>
        </w:rPr>
        <w:t>prúdu</w:t>
      </w:r>
      <w:proofErr w:type="spellEnd"/>
      <w:r w:rsidRPr="007303BC">
        <w:rPr>
          <w:b/>
        </w:rPr>
        <w:t xml:space="preserve"> </w:t>
      </w:r>
    </w:p>
    <w:p w:rsidR="005154B4" w:rsidRDefault="005154B4" w:rsidP="005154B4">
      <w:pPr>
        <w:jc w:val="both"/>
      </w:pPr>
      <w:r>
        <w:t xml:space="preserve"> </w:t>
      </w:r>
    </w:p>
    <w:p w:rsidR="005154B4" w:rsidRPr="0086123D" w:rsidRDefault="005154B4" w:rsidP="005154B4">
      <w:pPr>
        <w:jc w:val="both"/>
        <w:rPr>
          <w:b/>
        </w:rPr>
      </w:pPr>
    </w:p>
    <w:p w:rsidR="005154B4" w:rsidRDefault="005154B4" w:rsidP="005154B4">
      <w:pPr>
        <w:jc w:val="both"/>
      </w:pPr>
      <w:r>
        <w:t xml:space="preserve"> </w:t>
      </w: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2  ► Fyzika </w:t>
      </w:r>
    </w:p>
    <w:p w:rsidR="005154B4" w:rsidRDefault="005154B4" w:rsidP="005154B4">
      <w:pPr>
        <w:pStyle w:val="Odstavecseseznamem"/>
        <w:jc w:val="both"/>
      </w:pPr>
      <w:r>
        <w:t xml:space="preserve">► XI. Magnetizmus </w:t>
      </w:r>
      <w:r w:rsidRPr="00A85806">
        <w:t>►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56. Magnetické pole 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57. Elektromagnety 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>58. Elektromagnetická sila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59. Elektromotor 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>60. Obrazovka a osciloskop</w:t>
      </w: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2  ► Fyzika 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>
        <w:lastRenderedPageBreak/>
        <w:t xml:space="preserve">►  </w:t>
      </w:r>
      <w:r w:rsidRPr="007303BC">
        <w:rPr>
          <w:b/>
        </w:rPr>
        <w:t xml:space="preserve">XII. </w:t>
      </w:r>
      <w:proofErr w:type="spellStart"/>
      <w:r w:rsidRPr="007303BC">
        <w:rPr>
          <w:b/>
        </w:rPr>
        <w:t>Striedavý</w:t>
      </w:r>
      <w:proofErr w:type="spellEnd"/>
      <w:r w:rsidRPr="007303BC">
        <w:rPr>
          <w:b/>
        </w:rPr>
        <w:t xml:space="preserve"> </w:t>
      </w:r>
      <w:proofErr w:type="spellStart"/>
      <w:r w:rsidRPr="007303BC">
        <w:rPr>
          <w:b/>
        </w:rPr>
        <w:t>prúd</w:t>
      </w:r>
      <w:proofErr w:type="spellEnd"/>
      <w:r>
        <w:t xml:space="preserve"> </w:t>
      </w:r>
      <w:r w:rsidRPr="00A85806">
        <w:t>►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61. Elektromagnetická </w:t>
      </w:r>
      <w:proofErr w:type="spellStart"/>
      <w:r w:rsidRPr="007303BC">
        <w:rPr>
          <w:b/>
        </w:rPr>
        <w:t>indukcia</w:t>
      </w:r>
      <w:proofErr w:type="spellEnd"/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62. </w:t>
      </w:r>
      <w:proofErr w:type="spellStart"/>
      <w:r w:rsidRPr="007303BC">
        <w:rPr>
          <w:b/>
        </w:rPr>
        <w:t>Striedavý</w:t>
      </w:r>
      <w:proofErr w:type="spellEnd"/>
      <w:r w:rsidRPr="007303BC">
        <w:rPr>
          <w:b/>
        </w:rPr>
        <w:t xml:space="preserve"> </w:t>
      </w:r>
      <w:proofErr w:type="spellStart"/>
      <w:r w:rsidRPr="007303BC">
        <w:rPr>
          <w:b/>
        </w:rPr>
        <w:t>prúd</w:t>
      </w:r>
      <w:proofErr w:type="spellEnd"/>
      <w:r w:rsidRPr="007303BC">
        <w:rPr>
          <w:b/>
        </w:rPr>
        <w:t xml:space="preserve"> a generátor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>63. Transformátor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64. </w:t>
      </w:r>
      <w:proofErr w:type="spellStart"/>
      <w:r w:rsidRPr="007303BC">
        <w:rPr>
          <w:b/>
        </w:rPr>
        <w:t>Prenos</w:t>
      </w:r>
      <w:proofErr w:type="spellEnd"/>
      <w:r w:rsidRPr="007303BC">
        <w:rPr>
          <w:b/>
        </w:rPr>
        <w:t xml:space="preserve"> </w:t>
      </w:r>
      <w:proofErr w:type="spellStart"/>
      <w:r w:rsidRPr="007303BC">
        <w:rPr>
          <w:b/>
        </w:rPr>
        <w:t>elektrickej</w:t>
      </w:r>
      <w:proofErr w:type="spellEnd"/>
      <w:r w:rsidRPr="007303BC">
        <w:rPr>
          <w:b/>
        </w:rPr>
        <w:t xml:space="preserve"> energie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65. Elektrický </w:t>
      </w:r>
      <w:proofErr w:type="spellStart"/>
      <w:r w:rsidRPr="007303BC">
        <w:rPr>
          <w:b/>
        </w:rPr>
        <w:t>prúd</w:t>
      </w:r>
      <w:proofErr w:type="spellEnd"/>
      <w:r w:rsidRPr="007303BC">
        <w:rPr>
          <w:b/>
        </w:rPr>
        <w:t xml:space="preserve"> v domácnosti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66. Elektrická </w:t>
      </w:r>
      <w:proofErr w:type="spellStart"/>
      <w:r w:rsidRPr="007303BC">
        <w:rPr>
          <w:b/>
        </w:rPr>
        <w:t>energia</w:t>
      </w:r>
      <w:proofErr w:type="spellEnd"/>
      <w:r w:rsidRPr="007303BC">
        <w:rPr>
          <w:b/>
        </w:rPr>
        <w:t xml:space="preserve"> a </w:t>
      </w:r>
      <w:proofErr w:type="spellStart"/>
      <w:r w:rsidRPr="007303BC">
        <w:rPr>
          <w:b/>
        </w:rPr>
        <w:t>metódy</w:t>
      </w:r>
      <w:proofErr w:type="spellEnd"/>
      <w:r w:rsidRPr="007303BC">
        <w:rPr>
          <w:b/>
        </w:rPr>
        <w:t xml:space="preserve"> úspory energie </w:t>
      </w: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2  ► Fyzika </w:t>
      </w:r>
    </w:p>
    <w:p w:rsidR="005154B4" w:rsidRPr="00806ACE" w:rsidRDefault="005154B4" w:rsidP="005154B4">
      <w:pPr>
        <w:pStyle w:val="Odstavecseseznamem"/>
        <w:jc w:val="both"/>
      </w:pPr>
      <w:r>
        <w:t>►</w:t>
      </w:r>
      <w:r w:rsidRPr="007303BC">
        <w:rPr>
          <w:b/>
        </w:rPr>
        <w:t>XIII. Elektronika (149)  ►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67. </w:t>
      </w:r>
      <w:proofErr w:type="spellStart"/>
      <w:r w:rsidRPr="007303BC">
        <w:rPr>
          <w:b/>
        </w:rPr>
        <w:t>Dióda</w:t>
      </w:r>
      <w:proofErr w:type="spellEnd"/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68. </w:t>
      </w:r>
      <w:proofErr w:type="spellStart"/>
      <w:r w:rsidRPr="007303BC">
        <w:rPr>
          <w:b/>
        </w:rPr>
        <w:t>Napájacie</w:t>
      </w:r>
      <w:proofErr w:type="spellEnd"/>
      <w:r w:rsidRPr="007303BC">
        <w:rPr>
          <w:b/>
        </w:rPr>
        <w:t xml:space="preserve"> zdroje a </w:t>
      </w:r>
      <w:proofErr w:type="spellStart"/>
      <w:r w:rsidRPr="007303BC">
        <w:rPr>
          <w:b/>
        </w:rPr>
        <w:t>usmerňovače</w:t>
      </w:r>
      <w:proofErr w:type="spellEnd"/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69. </w:t>
      </w:r>
      <w:proofErr w:type="spellStart"/>
      <w:r w:rsidRPr="007303BC">
        <w:rPr>
          <w:b/>
        </w:rPr>
        <w:t>Svetlo</w:t>
      </w:r>
      <w:proofErr w:type="spellEnd"/>
      <w:r w:rsidRPr="007303BC">
        <w:rPr>
          <w:b/>
        </w:rPr>
        <w:t xml:space="preserve"> a elektrický </w:t>
      </w:r>
      <w:proofErr w:type="spellStart"/>
      <w:r w:rsidRPr="007303BC">
        <w:rPr>
          <w:b/>
        </w:rPr>
        <w:t>prúd</w:t>
      </w:r>
      <w:proofErr w:type="spellEnd"/>
      <w:r w:rsidRPr="007303BC">
        <w:rPr>
          <w:b/>
        </w:rPr>
        <w:t xml:space="preserve"> 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>70. Tranzistor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71. Logické </w:t>
      </w:r>
      <w:proofErr w:type="spellStart"/>
      <w:r w:rsidRPr="007303BC">
        <w:rPr>
          <w:b/>
        </w:rPr>
        <w:t>hradlá</w:t>
      </w:r>
      <w:proofErr w:type="spellEnd"/>
      <w:r w:rsidRPr="007303BC">
        <w:rPr>
          <w:b/>
        </w:rPr>
        <w:t xml:space="preserve"> 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7303BC">
        <w:rPr>
          <w:b/>
        </w:rPr>
        <w:t xml:space="preserve">72. </w:t>
      </w:r>
      <w:proofErr w:type="spellStart"/>
      <w:r w:rsidRPr="007303BC">
        <w:rPr>
          <w:b/>
        </w:rPr>
        <w:t>Digitálne</w:t>
      </w:r>
      <w:proofErr w:type="spellEnd"/>
      <w:r w:rsidRPr="007303BC">
        <w:rPr>
          <w:b/>
        </w:rPr>
        <w:t xml:space="preserve"> systémy </w:t>
      </w:r>
    </w:p>
    <w:p w:rsidR="005154B4" w:rsidRDefault="005154B4" w:rsidP="005154B4">
      <w:pPr>
        <w:jc w:val="both"/>
        <w:rPr>
          <w:b/>
        </w:rPr>
      </w:pPr>
    </w:p>
    <w:p w:rsidR="005154B4" w:rsidRPr="00806ACE" w:rsidRDefault="005154B4" w:rsidP="005154B4">
      <w:pPr>
        <w:jc w:val="both"/>
        <w:rPr>
          <w:b/>
        </w:rPr>
      </w:pPr>
    </w:p>
    <w:p w:rsidR="005154B4" w:rsidRPr="00806ACE" w:rsidRDefault="005154B4" w:rsidP="005154B4">
      <w:pPr>
        <w:jc w:val="both"/>
        <w:rPr>
          <w:b/>
        </w:rPr>
      </w:pPr>
      <w:r w:rsidRPr="00806ACE">
        <w:rPr>
          <w:b/>
        </w:rPr>
        <w:t xml:space="preserve"> </w:t>
      </w: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2  ► Fyzika </w:t>
      </w:r>
    </w:p>
    <w:p w:rsidR="005154B4" w:rsidRPr="00806ACE" w:rsidRDefault="005154B4" w:rsidP="005154B4">
      <w:pPr>
        <w:pStyle w:val="Odstavecseseznamem"/>
        <w:jc w:val="both"/>
      </w:pPr>
      <w:r w:rsidRPr="00806ACE">
        <w:t xml:space="preserve">►  </w:t>
      </w:r>
      <w:r w:rsidRPr="007303BC">
        <w:rPr>
          <w:b/>
        </w:rPr>
        <w:t xml:space="preserve">XVI. Elektromagnetické </w:t>
      </w:r>
      <w:proofErr w:type="gramStart"/>
      <w:r w:rsidRPr="007303BC">
        <w:rPr>
          <w:b/>
        </w:rPr>
        <w:t>vlny  ►90</w:t>
      </w:r>
      <w:proofErr w:type="gramEnd"/>
      <w:r w:rsidRPr="007303BC">
        <w:rPr>
          <w:b/>
        </w:rPr>
        <w:t xml:space="preserve">. </w:t>
      </w:r>
      <w:proofErr w:type="spellStart"/>
      <w:r w:rsidRPr="007303BC">
        <w:rPr>
          <w:b/>
        </w:rPr>
        <w:t>Použitie</w:t>
      </w:r>
      <w:proofErr w:type="spellEnd"/>
      <w:r w:rsidRPr="007303BC">
        <w:rPr>
          <w:b/>
        </w:rPr>
        <w:t xml:space="preserve"> </w:t>
      </w:r>
      <w:proofErr w:type="spellStart"/>
      <w:r w:rsidRPr="007303BC">
        <w:rPr>
          <w:b/>
        </w:rPr>
        <w:t>vĺn</w:t>
      </w:r>
      <w:proofErr w:type="spellEnd"/>
      <w:r w:rsidRPr="007303BC">
        <w:rPr>
          <w:b/>
        </w:rPr>
        <w:t xml:space="preserve"> v </w:t>
      </w:r>
      <w:proofErr w:type="spellStart"/>
      <w:r w:rsidRPr="007303BC">
        <w:rPr>
          <w:b/>
        </w:rPr>
        <w:t>komunikácii</w:t>
      </w:r>
      <w:proofErr w:type="spellEnd"/>
      <w:r w:rsidRPr="007303BC">
        <w:rPr>
          <w:b/>
        </w:rPr>
        <w:t xml:space="preserve"> </w:t>
      </w:r>
    </w:p>
    <w:p w:rsidR="005154B4" w:rsidRPr="00806ACE" w:rsidRDefault="005154B4" w:rsidP="005154B4">
      <w:pPr>
        <w:jc w:val="both"/>
        <w:rPr>
          <w:b/>
        </w:rPr>
      </w:pPr>
    </w:p>
    <w:p w:rsidR="005154B4" w:rsidRDefault="005154B4" w:rsidP="005154B4">
      <w:pPr>
        <w:jc w:val="both"/>
      </w:pPr>
      <w:r>
        <w:t xml:space="preserve"> </w:t>
      </w:r>
    </w:p>
    <w:p w:rsidR="005154B4" w:rsidRDefault="005154B4" w:rsidP="005154B4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2  ► Fyzika </w:t>
      </w:r>
    </w:p>
    <w:p w:rsidR="005154B4" w:rsidRPr="007303BC" w:rsidRDefault="005154B4" w:rsidP="005154B4">
      <w:pPr>
        <w:pStyle w:val="Odstavecseseznamem"/>
        <w:jc w:val="both"/>
        <w:rPr>
          <w:b/>
        </w:rPr>
      </w:pPr>
      <w:r w:rsidRPr="008E6B5E">
        <w:t>►</w:t>
      </w:r>
      <w:r>
        <w:t xml:space="preserve"> </w:t>
      </w:r>
      <w:r w:rsidRPr="007303BC">
        <w:rPr>
          <w:b/>
        </w:rPr>
        <w:t xml:space="preserve">XVII. </w:t>
      </w:r>
      <w:proofErr w:type="spellStart"/>
      <w:r w:rsidRPr="007303BC">
        <w:rPr>
          <w:b/>
        </w:rPr>
        <w:t>Svetlo</w:t>
      </w:r>
      <w:proofErr w:type="spellEnd"/>
      <w:r w:rsidRPr="007303BC">
        <w:rPr>
          <w:b/>
        </w:rPr>
        <w:t xml:space="preserve"> ► 95. Optické </w:t>
      </w:r>
      <w:proofErr w:type="spellStart"/>
      <w:r w:rsidRPr="007303BC">
        <w:rPr>
          <w:b/>
        </w:rPr>
        <w:t>prístroje</w:t>
      </w:r>
      <w:proofErr w:type="spellEnd"/>
    </w:p>
    <w:p w:rsidR="005154B4" w:rsidRDefault="005154B4" w:rsidP="005154B4">
      <w:pPr>
        <w:jc w:val="both"/>
        <w:rPr>
          <w:b/>
        </w:rPr>
      </w:pPr>
    </w:p>
    <w:p w:rsidR="005154B4" w:rsidRDefault="005154B4" w:rsidP="005154B4">
      <w:pPr>
        <w:jc w:val="both"/>
      </w:pPr>
    </w:p>
    <w:p w:rsidR="005154B4" w:rsidRDefault="005154B4" w:rsidP="005154B4"/>
    <w:p w:rsidR="005154B4" w:rsidRDefault="005154B4" w:rsidP="005154B4"/>
    <w:p w:rsidR="005154B4" w:rsidRPr="003C6C77" w:rsidRDefault="005154B4" w:rsidP="005154B4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  <w:r>
        <w:tab/>
      </w:r>
    </w:p>
    <w:p w:rsidR="005154B4" w:rsidRPr="007303BC" w:rsidRDefault="005154B4" w:rsidP="005154B4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 xml:space="preserve">Při využití systému </w:t>
      </w:r>
      <w:proofErr w:type="spellStart"/>
      <w:r>
        <w:t>Ekabinetu</w:t>
      </w:r>
      <w:proofErr w:type="spellEnd"/>
      <w:r>
        <w:t xml:space="preserve"> při výuce elektrotechniky je vhodná úzká spolupráce vyučujícího technických prací s vyučujícím fyziky.</w:t>
      </w:r>
    </w:p>
    <w:p w:rsidR="005154B4" w:rsidRPr="003C6C77" w:rsidRDefault="005154B4" w:rsidP="005154B4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 xml:space="preserve">Po vyhledání určité části programu jsou pro nás v Čechách použitelné dva typy výukového materiálu – 1.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, 2. </w:t>
      </w:r>
      <w:proofErr w:type="spellStart"/>
      <w:r>
        <w:t>Učteľská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je použitelná k samostatné práci žáků na PC nebo </w:t>
      </w:r>
      <w:proofErr w:type="spellStart"/>
      <w:r>
        <w:t>tabletech</w:t>
      </w:r>
      <w:proofErr w:type="spellEnd"/>
      <w:r>
        <w:t xml:space="preserve">. Učitelské lekce jsou určeny k prezentaci učiva za využití interaktivní tabule případně </w:t>
      </w:r>
      <w:proofErr w:type="spellStart"/>
      <w:r>
        <w:t>dataprojektoru</w:t>
      </w:r>
      <w:proofErr w:type="spellEnd"/>
      <w:r>
        <w:t xml:space="preserve"> (obsah lekce je zpracován větším písmem). Lekce se spouští tlačítkem Náhled.</w:t>
      </w:r>
    </w:p>
    <w:p w:rsidR="005154B4" w:rsidRPr="003C6C77" w:rsidRDefault="005154B4" w:rsidP="005154B4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bookmarkStart w:id="0" w:name="_GoBack"/>
      <w:bookmarkEnd w:id="0"/>
      <w:r>
        <w:t>Některé z lekcí jsou výborně zpracované a natolik sedí na naše „učivo“, že je lze použít bez úprav a výběru. Některé jsou zpracovány hůře či příliš náročně a u takových lekcí je potřeba pečlivě vybírat, co z nich použijeme.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526" w:rsidRDefault="00185526">
      <w:r>
        <w:separator/>
      </w:r>
    </w:p>
  </w:endnote>
  <w:endnote w:type="continuationSeparator" w:id="0">
    <w:p w:rsidR="00185526" w:rsidRDefault="00185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526" w:rsidRDefault="00185526">
      <w:r>
        <w:separator/>
      </w:r>
    </w:p>
  </w:footnote>
  <w:footnote w:type="continuationSeparator" w:id="0">
    <w:p w:rsidR="00185526" w:rsidRDefault="001855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BBB2D16"/>
    <w:multiLevelType w:val="hybridMultilevel"/>
    <w:tmpl w:val="A170C5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AF2ADC"/>
    <w:multiLevelType w:val="hybridMultilevel"/>
    <w:tmpl w:val="B994E4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35"/>
  </w:num>
  <w:num w:numId="35">
    <w:abstractNumId w:val="26"/>
  </w:num>
  <w:num w:numId="3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5526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4B4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44057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5154B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00A67A0F-2F4B-46C7-B3D3-57F9AAB79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4</Pages>
  <Words>591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2015-05-24T12:06:00Z</dcterms:created>
  <dcterms:modified xsi:type="dcterms:W3CDTF">2015-05-24T12:06:00Z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