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AF250B" w:rsidRDefault="00AF250B" w:rsidP="00AF250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tbl>
      <w:tblPr>
        <w:tblStyle w:val="Mkatabulky"/>
        <w:tblW w:w="9498" w:type="dxa"/>
        <w:tblLook w:val="01E0"/>
      </w:tblPr>
      <w:tblGrid>
        <w:gridCol w:w="4326"/>
        <w:gridCol w:w="5172"/>
      </w:tblGrid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r>
              <w:t>Dotkněte se inovací</w:t>
            </w:r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50B" w:rsidRDefault="00AF250B" w:rsidP="00B22FE5">
            <w:r w:rsidRPr="00DE04D4">
              <w:t>CZ.1.07/1.3.00/51.0024</w:t>
            </w:r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r>
              <w:t>14.</w:t>
            </w:r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proofErr w:type="spellStart"/>
            <w:r>
              <w:t>Ekabinet</w:t>
            </w:r>
            <w:proofErr w:type="spellEnd"/>
            <w:r>
              <w:t xml:space="preserve"> v přírodovědě – Kostra a pohyb</w:t>
            </w:r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r>
              <w:t>Člověk a jeho svět</w:t>
            </w:r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r>
              <w:t>Přírodověda</w:t>
            </w:r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50B" w:rsidRDefault="00AF250B" w:rsidP="00B22FE5">
            <w:r>
              <w:t>Přírodověda, kostra</w:t>
            </w:r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0B" w:rsidRDefault="00AF250B" w:rsidP="00B22FE5">
            <w:r>
              <w:t xml:space="preserve">Naděžda </w:t>
            </w:r>
            <w:proofErr w:type="spellStart"/>
            <w:r>
              <w:t>Hnaníčková</w:t>
            </w:r>
            <w:proofErr w:type="spellEnd"/>
          </w:p>
        </w:tc>
      </w:tr>
      <w:tr w:rsidR="00AF250B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50B" w:rsidRDefault="00AF250B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50B" w:rsidRDefault="00AF250B" w:rsidP="00B22FE5">
            <w:r w:rsidRPr="00020179">
              <w:t xml:space="preserve">EDULOGY, S.R.O.. </w:t>
            </w:r>
            <w:proofErr w:type="gramStart"/>
            <w:r w:rsidRPr="00020179">
              <w:t>www</w:t>
            </w:r>
            <w:proofErr w:type="gramEnd"/>
            <w:r w:rsidRPr="00020179">
              <w:t xml:space="preserve">.ekabinet.cz [online]. [cit. </w:t>
            </w:r>
            <w:proofErr w:type="gramStart"/>
            <w:r w:rsidRPr="00020179">
              <w:t>27.4.2015</w:t>
            </w:r>
            <w:proofErr w:type="gramEnd"/>
            <w:r w:rsidRPr="00020179">
              <w:t xml:space="preserve">]. </w:t>
            </w:r>
            <w:r>
              <w:t xml:space="preserve">Dostupný na WWW: </w:t>
            </w:r>
            <w:r w:rsidRPr="00020179">
              <w:t>http://www.ekabinet.cz/index.php/search/results/</w:t>
            </w:r>
          </w:p>
          <w:p w:rsidR="00AF250B" w:rsidRDefault="00AF250B" w:rsidP="00B22FE5">
            <w:proofErr w:type="gramStart"/>
            <w:r w:rsidRPr="00020179">
              <w:t>9._Kostra_a_pohyb</w:t>
            </w:r>
            <w:proofErr w:type="gramEnd"/>
            <w:r w:rsidRPr="00020179">
              <w:t>,14,0,26240;27170;27203,0,25,5,</w:t>
            </w:r>
            <w:proofErr w:type="spellStart"/>
            <w:r w:rsidRPr="00020179">
              <w:t>tn</w:t>
            </w:r>
            <w:proofErr w:type="spellEnd"/>
            <w:r w:rsidRPr="00020179">
              <w:t>,1.html</w:t>
            </w:r>
          </w:p>
        </w:tc>
      </w:tr>
    </w:tbl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/>
    <w:p w:rsidR="00AF250B" w:rsidRDefault="00AF250B" w:rsidP="00AF250B"/>
    <w:p w:rsidR="00AF250B" w:rsidRDefault="00AF250B" w:rsidP="00AF250B"/>
    <w:p w:rsidR="00AF250B" w:rsidRDefault="00AF250B" w:rsidP="00AF250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Kostra a pohyb</w:t>
      </w:r>
    </w:p>
    <w:p w:rsidR="00AF250B" w:rsidRDefault="00AF250B" w:rsidP="00AF250B">
      <w:pPr>
        <w:rPr>
          <w:b/>
        </w:rPr>
      </w:pPr>
    </w:p>
    <w:p w:rsidR="00AF250B" w:rsidRPr="0039444B" w:rsidRDefault="00AF250B" w:rsidP="00AF250B">
      <w:r>
        <w:t>Lekce odpovídá našim osnovám a je celá použitelná jak k výkladu (učitelská lekce) tak k procvičování (žákovská lekce).</w:t>
      </w:r>
    </w:p>
    <w:p w:rsidR="00AF250B" w:rsidRDefault="00AF250B" w:rsidP="00AF250B">
      <w:pPr>
        <w:rPr>
          <w:b/>
        </w:rPr>
      </w:pPr>
    </w:p>
    <w:p w:rsidR="00AF250B" w:rsidRDefault="00AF250B" w:rsidP="00AF250B">
      <w:r>
        <w:t>www.ekabinet.cz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</w:t>
      </w:r>
      <w:r w:rsidRPr="003D3F54">
        <w:t xml:space="preserve"> </w:t>
      </w:r>
      <w:r>
        <w:t xml:space="preserve">SK </w:t>
      </w:r>
      <w:r w:rsidRPr="003D3F54">
        <w:t>►</w:t>
      </w:r>
      <w:r>
        <w:t xml:space="preserve"> ZŠ část 1  ► </w:t>
      </w:r>
      <w:proofErr w:type="spellStart"/>
      <w:r>
        <w:t>Prírodoveda</w:t>
      </w:r>
      <w:proofErr w:type="spellEnd"/>
      <w:r>
        <w:t xml:space="preserve"> ► </w:t>
      </w:r>
    </w:p>
    <w:p w:rsidR="00AF250B" w:rsidRDefault="00AF250B" w:rsidP="00AF250B">
      <w:r w:rsidRPr="00C61ACE">
        <w:t xml:space="preserve">II. </w:t>
      </w:r>
      <w:proofErr w:type="spellStart"/>
      <w:r w:rsidRPr="00C61ACE">
        <w:t>Ľudia</w:t>
      </w:r>
      <w:proofErr w:type="spellEnd"/>
      <w:r w:rsidRPr="00C61ACE">
        <w:t xml:space="preserve"> </w:t>
      </w:r>
      <w:proofErr w:type="spellStart"/>
      <w:r w:rsidRPr="00C61ACE">
        <w:t>ako</w:t>
      </w:r>
      <w:proofErr w:type="spellEnd"/>
      <w:r w:rsidRPr="00C61ACE">
        <w:t xml:space="preserve"> organizmy </w:t>
      </w:r>
      <w:r>
        <w:t xml:space="preserve"> ► </w:t>
      </w:r>
      <w:r w:rsidRPr="00C61ACE">
        <w:t>9. Kostra a pohyb</w:t>
      </w:r>
      <w:r>
        <w:t xml:space="preserve">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AF250B" w:rsidRDefault="00AF250B" w:rsidP="00AF250B"/>
    <w:p w:rsidR="00AF250B" w:rsidRDefault="00AF250B" w:rsidP="00AF250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AF250B" w:rsidRDefault="00AF250B" w:rsidP="00AF250B">
      <w:pPr>
        <w:rPr>
          <w:b/>
        </w:rPr>
      </w:pPr>
    </w:p>
    <w:p w:rsidR="00AF250B" w:rsidRDefault="00AF250B" w:rsidP="00AF250B">
      <w:hyperlink r:id="rId11" w:history="1">
        <w:r w:rsidRPr="00726FC8">
          <w:rPr>
            <w:rStyle w:val="Hypertextovodkaz"/>
          </w:rPr>
          <w:t>http://www.ekabinet.cz/index.php/search/results/9._Kostra_a_pohyb,14,0,26240;27170;27203,0,25,5,tn,1.html</w:t>
        </w:r>
      </w:hyperlink>
    </w:p>
    <w:p w:rsidR="00AF250B" w:rsidRDefault="00AF250B" w:rsidP="00AF250B"/>
    <w:p w:rsidR="00AF250B" w:rsidRDefault="00AF250B" w:rsidP="00AF250B"/>
    <w:p w:rsidR="00AF250B" w:rsidRDefault="00AF250B" w:rsidP="00AF250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Obsah lekce</w:t>
      </w:r>
    </w:p>
    <w:p w:rsidR="00AF250B" w:rsidRDefault="00AF250B" w:rsidP="00AF250B">
      <w:pPr>
        <w:pStyle w:val="Odstavecseseznamem"/>
        <w:rPr>
          <w:b/>
        </w:rPr>
      </w:pP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362325" cy="2343150"/>
            <wp:effectExtent l="0" t="0" r="9525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1905" t="14117" r="29726" b="13529"/>
                    <a:stretch/>
                  </pic:blipFill>
                  <pic:spPr bwMode="auto">
                    <a:xfrm>
                      <a:off x="0" y="0"/>
                      <a:ext cx="3362475" cy="2343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AF250B" w:rsidRDefault="00AF250B" w:rsidP="00AF250B">
      <w:pPr>
        <w:rPr>
          <w:b/>
        </w:rPr>
      </w:pP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764280" cy="2533650"/>
            <wp:effectExtent l="0" t="0" r="762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0417" t="14706" r="29395" b="13235"/>
                    <a:stretch/>
                  </pic:blipFill>
                  <pic:spPr bwMode="auto">
                    <a:xfrm>
                      <a:off x="0" y="0"/>
                      <a:ext cx="3764448" cy="2533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  <w:r>
        <w:rPr>
          <w:noProof/>
        </w:rPr>
        <w:lastRenderedPageBreak/>
        <w:drawing>
          <wp:inline distT="0" distB="0" distL="0" distR="0">
            <wp:extent cx="4082948" cy="27813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1244" t="15001" r="28072" b="11470"/>
                    <a:stretch/>
                  </pic:blipFill>
                  <pic:spPr bwMode="auto">
                    <a:xfrm>
                      <a:off x="0" y="0"/>
                      <a:ext cx="4083130" cy="2781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4052809" cy="2762250"/>
            <wp:effectExtent l="0" t="0" r="508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2236" t="15000" r="28568" b="13235"/>
                    <a:stretch/>
                  </pic:blipFill>
                  <pic:spPr bwMode="auto">
                    <a:xfrm>
                      <a:off x="0" y="0"/>
                      <a:ext cx="4052989" cy="276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4063901" cy="28194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1575" t="14411" r="27411" b="10294"/>
                    <a:stretch/>
                  </pic:blipFill>
                  <pic:spPr bwMode="auto">
                    <a:xfrm>
                      <a:off x="0" y="0"/>
                      <a:ext cx="4064081" cy="2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819525" cy="2654246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740" t="14117" r="29726" b="13529"/>
                    <a:stretch/>
                  </pic:blipFill>
                  <pic:spPr bwMode="auto">
                    <a:xfrm>
                      <a:off x="0" y="0"/>
                      <a:ext cx="3819695" cy="2654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904851" cy="2628900"/>
            <wp:effectExtent l="0" t="0" r="63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1575" t="15294" r="29726" b="14411"/>
                    <a:stretch/>
                  </pic:blipFill>
                  <pic:spPr bwMode="auto">
                    <a:xfrm>
                      <a:off x="0" y="0"/>
                      <a:ext cx="3905024" cy="2629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905250" cy="2654692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2071" t="15000" r="29064" b="13823"/>
                    <a:stretch/>
                  </pic:blipFill>
                  <pic:spPr bwMode="auto">
                    <a:xfrm>
                      <a:off x="0" y="0"/>
                      <a:ext cx="3905423" cy="2654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  <w:r>
        <w:rPr>
          <w:noProof/>
        </w:rPr>
        <w:lastRenderedPageBreak/>
        <w:drawing>
          <wp:inline distT="0" distB="0" distL="0" distR="0">
            <wp:extent cx="3889772" cy="25717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0913" t="15588" r="29064" b="13824"/>
                    <a:stretch/>
                  </pic:blipFill>
                  <pic:spPr bwMode="auto">
                    <a:xfrm>
                      <a:off x="0" y="0"/>
                      <a:ext cx="3889946" cy="2571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874943" cy="261937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1078" t="15294" r="29726" b="13529"/>
                    <a:stretch/>
                  </pic:blipFill>
                  <pic:spPr bwMode="auto">
                    <a:xfrm>
                      <a:off x="0" y="0"/>
                      <a:ext cx="3875116" cy="2619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932442" cy="27241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12732" t="15588" r="28072" b="11471"/>
                    <a:stretch/>
                  </pic:blipFill>
                  <pic:spPr bwMode="auto">
                    <a:xfrm>
                      <a:off x="0" y="0"/>
                      <a:ext cx="3932617" cy="2724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  <w:r>
        <w:rPr>
          <w:noProof/>
        </w:rPr>
        <w:lastRenderedPageBreak/>
        <w:drawing>
          <wp:inline distT="0" distB="0" distL="0" distR="0">
            <wp:extent cx="4339467" cy="2952750"/>
            <wp:effectExtent l="0" t="0" r="444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l="11740" t="15000" r="28237" b="12353"/>
                    <a:stretch/>
                  </pic:blipFill>
                  <pic:spPr bwMode="auto">
                    <a:xfrm>
                      <a:off x="0" y="0"/>
                      <a:ext cx="4339659" cy="2952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4084385" cy="26289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/>
                    <a:srcRect l="12236" t="14706" r="27907" b="16765"/>
                    <a:stretch/>
                  </pic:blipFill>
                  <pic:spPr bwMode="auto">
                    <a:xfrm>
                      <a:off x="0" y="0"/>
                      <a:ext cx="4084567" cy="2629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</w:p>
    <w:p w:rsidR="00AF250B" w:rsidRDefault="00AF250B" w:rsidP="00AF250B">
      <w:pPr>
        <w:jc w:val="center"/>
      </w:pPr>
      <w:r>
        <w:rPr>
          <w:noProof/>
        </w:rPr>
        <w:drawing>
          <wp:inline distT="0" distB="0" distL="0" distR="0">
            <wp:extent cx="3990975" cy="26534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/>
                    <a:srcRect l="11409" t="15000" r="27907" b="13235"/>
                    <a:stretch/>
                  </pic:blipFill>
                  <pic:spPr bwMode="auto">
                    <a:xfrm>
                      <a:off x="0" y="0"/>
                      <a:ext cx="3991152" cy="2653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F250B" w:rsidRDefault="00AF250B" w:rsidP="00AF250B">
      <w:pPr>
        <w:jc w:val="center"/>
      </w:pPr>
    </w:p>
    <w:p w:rsidR="00AF250B" w:rsidRDefault="00AF250B" w:rsidP="00AF250B">
      <w:pPr>
        <w:jc w:val="both"/>
      </w:pPr>
      <w:r>
        <w:lastRenderedPageBreak/>
        <w:t>Z náhledů obrazovek je patrné, že výklad učiva je zpracován s využitím velmi pěkných animací. Vysvětlené učivo je okamžitě procvičováno za pomoci různých druhů cvičení (textových a obrázkových). Učivo není podáno pouze popisně, ale vše je dáno do souvislostí. Lekce obsahuje i celou řadu zajímavostí. Závěrečnou obrazovkou žákovské lekce jsou vždy výsledky lekce. Z této obrazovky má žák přístup k opravám chyb.</w:t>
      </w:r>
    </w:p>
    <w:p w:rsidR="00AF250B" w:rsidRDefault="00AF250B" w:rsidP="00AF250B">
      <w:pPr>
        <w:jc w:val="both"/>
      </w:pPr>
    </w:p>
    <w:p w:rsidR="00AF250B" w:rsidRDefault="00AF250B" w:rsidP="00AF250B">
      <w:pPr>
        <w:jc w:val="both"/>
      </w:pPr>
    </w:p>
    <w:p w:rsidR="00AF250B" w:rsidRPr="003A58D2" w:rsidRDefault="00AF250B" w:rsidP="00AF250B">
      <w:pPr>
        <w:jc w:val="both"/>
      </w:pPr>
      <w:r>
        <w:t xml:space="preserve">Poznámka na závěr: Není samozřejmě účelné zpracovávat využití systému </w:t>
      </w:r>
      <w:proofErr w:type="spellStart"/>
      <w:r>
        <w:t>Ekabinet</w:t>
      </w:r>
      <w:proofErr w:type="spellEnd"/>
      <w:r>
        <w:t xml:space="preserve"> ve výuce přírodovědy tímto způsobem, proto berte tento materiál spíše jako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78A" w:rsidRDefault="0092478A">
      <w:r>
        <w:separator/>
      </w:r>
    </w:p>
  </w:endnote>
  <w:endnote w:type="continuationSeparator" w:id="0">
    <w:p w:rsidR="0092478A" w:rsidRDefault="00924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78A" w:rsidRDefault="0092478A">
      <w:r>
        <w:separator/>
      </w:r>
    </w:p>
  </w:footnote>
  <w:footnote w:type="continuationSeparator" w:id="0">
    <w:p w:rsidR="0092478A" w:rsidRDefault="009247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711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478A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250B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AF250B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9._Kostra_a_pohyb,14,0,26240;27170;27203,0,25,5,tn,1.html" TargetMode="External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9D1BDCE8-BAA4-4119-A015-5CD507987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7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2015-05-24T12:02:00Z</dcterms:created>
  <dcterms:modified xsi:type="dcterms:W3CDTF">2015-05-24T12:02:00Z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