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80B3A" w:rsidRDefault="00B80B3A" w:rsidP="00B80B3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B80B3A" w:rsidRDefault="00B80B3A" w:rsidP="00B80B3A">
      <w:pPr>
        <w:jc w:val="center"/>
      </w:pPr>
    </w:p>
    <w:p w:rsidR="00B80B3A" w:rsidRDefault="00B80B3A" w:rsidP="00B80B3A">
      <w:pPr>
        <w:jc w:val="center"/>
      </w:pPr>
    </w:p>
    <w:p w:rsidR="00B80B3A" w:rsidRDefault="00B80B3A" w:rsidP="00B80B3A">
      <w:pPr>
        <w:jc w:val="center"/>
      </w:pPr>
    </w:p>
    <w:p w:rsidR="00B80B3A" w:rsidRDefault="00B80B3A" w:rsidP="00B80B3A">
      <w:pPr>
        <w:jc w:val="center"/>
      </w:pPr>
    </w:p>
    <w:p w:rsidR="00B80B3A" w:rsidRDefault="00B80B3A" w:rsidP="00B80B3A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B80B3A" w:rsidTr="000E4B8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B3A" w:rsidRDefault="00B80B3A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B3A" w:rsidRDefault="00B80B3A" w:rsidP="000E4B84">
            <w:r>
              <w:t>Dotkněte se inovací</w:t>
            </w:r>
          </w:p>
        </w:tc>
      </w:tr>
      <w:tr w:rsidR="00B80B3A" w:rsidTr="000E4B8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B3A" w:rsidRDefault="00B80B3A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B3A" w:rsidRDefault="00B80B3A" w:rsidP="000E4B84">
            <w:r w:rsidRPr="00047BC4">
              <w:t>CZ.1.07/1.3.00/51.0024</w:t>
            </w:r>
          </w:p>
        </w:tc>
      </w:tr>
      <w:tr w:rsidR="00B80B3A" w:rsidTr="000E4B8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B3A" w:rsidRDefault="00B80B3A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B3A" w:rsidRDefault="00B80B3A" w:rsidP="000E4B84">
            <w:r>
              <w:t>21.</w:t>
            </w:r>
          </w:p>
        </w:tc>
      </w:tr>
      <w:tr w:rsidR="00B80B3A" w:rsidTr="000E4B8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B3A" w:rsidRDefault="00B80B3A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B3A" w:rsidRDefault="00B80B3A" w:rsidP="000E4B84">
            <w:proofErr w:type="spellStart"/>
            <w:r>
              <w:t>Ekabinet</w:t>
            </w:r>
            <w:proofErr w:type="spellEnd"/>
            <w:r>
              <w:t xml:space="preserve"> ve výchově k občanství a ve výchově ke zdraví - přehled</w:t>
            </w:r>
          </w:p>
        </w:tc>
      </w:tr>
      <w:tr w:rsidR="00B80B3A" w:rsidTr="000E4B8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B3A" w:rsidRDefault="00B80B3A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B3A" w:rsidRDefault="00B80B3A" w:rsidP="000E4B84">
            <w:r>
              <w:t>Člověk a společnost</w:t>
            </w:r>
          </w:p>
        </w:tc>
      </w:tr>
      <w:tr w:rsidR="00B80B3A" w:rsidTr="000E4B8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B3A" w:rsidRDefault="00B80B3A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B3A" w:rsidRDefault="00B80B3A" w:rsidP="000E4B84">
            <w:r>
              <w:t>Výchova k občanství</w:t>
            </w:r>
          </w:p>
        </w:tc>
      </w:tr>
      <w:tr w:rsidR="00B80B3A" w:rsidTr="000E4B8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B3A" w:rsidRDefault="00B80B3A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B3A" w:rsidRDefault="00B80B3A" w:rsidP="000E4B84">
            <w:r>
              <w:t xml:space="preserve">Výchova k občanství, </w:t>
            </w:r>
            <w:proofErr w:type="spellStart"/>
            <w:r>
              <w:t>ekabinet</w:t>
            </w:r>
            <w:proofErr w:type="spellEnd"/>
          </w:p>
        </w:tc>
      </w:tr>
      <w:tr w:rsidR="00B80B3A" w:rsidTr="000E4B8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B3A" w:rsidRDefault="00B80B3A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B3A" w:rsidRDefault="00B80B3A" w:rsidP="000E4B84">
            <w:r>
              <w:t>Klára Nosková</w:t>
            </w:r>
          </w:p>
        </w:tc>
      </w:tr>
      <w:tr w:rsidR="00B80B3A" w:rsidTr="000E4B8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B3A" w:rsidRDefault="00B80B3A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B3A" w:rsidRDefault="00B80B3A" w:rsidP="000E4B84">
            <w:r w:rsidRPr="004E1259">
              <w:t xml:space="preserve">EDULOGY, S.R.O.. </w:t>
            </w:r>
            <w:proofErr w:type="gramStart"/>
            <w:r w:rsidRPr="004E1259">
              <w:t>www</w:t>
            </w:r>
            <w:proofErr w:type="gramEnd"/>
            <w:r w:rsidRPr="004E1259">
              <w:t xml:space="preserve">.ekabinet.cz [online]. [cit. </w:t>
            </w:r>
            <w:proofErr w:type="gramStart"/>
            <w:r w:rsidRPr="004E1259">
              <w:t>27.4.2015</w:t>
            </w:r>
            <w:proofErr w:type="gramEnd"/>
            <w:r w:rsidRPr="004E1259">
              <w:t>]. Dostupný na WWW: www.ekabinet.cz</w:t>
            </w:r>
          </w:p>
        </w:tc>
      </w:tr>
    </w:tbl>
    <w:p w:rsidR="00B80B3A" w:rsidRDefault="00B80B3A" w:rsidP="00B80B3A">
      <w:pPr>
        <w:jc w:val="center"/>
      </w:pPr>
    </w:p>
    <w:p w:rsidR="00B80B3A" w:rsidRDefault="00B80B3A" w:rsidP="00B80B3A">
      <w:pPr>
        <w:jc w:val="center"/>
      </w:pPr>
    </w:p>
    <w:p w:rsidR="00B80B3A" w:rsidRDefault="00B80B3A" w:rsidP="00B80B3A">
      <w:pPr>
        <w:jc w:val="center"/>
      </w:pPr>
    </w:p>
    <w:p w:rsidR="00B80B3A" w:rsidRDefault="00B80B3A" w:rsidP="00B80B3A">
      <w:pPr>
        <w:jc w:val="center"/>
      </w:pPr>
    </w:p>
    <w:p w:rsidR="00B80B3A" w:rsidRDefault="00B80B3A" w:rsidP="00B80B3A">
      <w:pPr>
        <w:jc w:val="center"/>
      </w:pPr>
    </w:p>
    <w:p w:rsidR="00B80B3A" w:rsidRDefault="00B80B3A" w:rsidP="00B80B3A">
      <w:pPr>
        <w:jc w:val="center"/>
      </w:pPr>
    </w:p>
    <w:p w:rsidR="00B80B3A" w:rsidRDefault="00B80B3A" w:rsidP="00B80B3A"/>
    <w:p w:rsidR="00B80B3A" w:rsidRDefault="00B80B3A" w:rsidP="00B80B3A"/>
    <w:p w:rsidR="00B80B3A" w:rsidRDefault="00B80B3A" w:rsidP="00B80B3A"/>
    <w:p w:rsidR="00B80B3A" w:rsidRDefault="00B80B3A" w:rsidP="00B80B3A"/>
    <w:p w:rsidR="00B80B3A" w:rsidRDefault="00B80B3A" w:rsidP="00B80B3A"/>
    <w:p w:rsidR="00B80B3A" w:rsidRDefault="00B80B3A" w:rsidP="00B80B3A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 xml:space="preserve">Přístup k výukovému systému </w:t>
      </w:r>
      <w:proofErr w:type="spellStart"/>
      <w:r>
        <w:rPr>
          <w:b/>
        </w:rPr>
        <w:t>Ekabinet</w:t>
      </w:r>
      <w:proofErr w:type="spellEnd"/>
      <w:r>
        <w:rPr>
          <w:b/>
        </w:rPr>
        <w:t xml:space="preserve"> a jeho jednotlivým částem</w:t>
      </w:r>
    </w:p>
    <w:p w:rsidR="00B80B3A" w:rsidRDefault="00B80B3A" w:rsidP="00B80B3A"/>
    <w:p w:rsidR="00B80B3A" w:rsidRDefault="00B80B3A" w:rsidP="00B80B3A">
      <w:r>
        <w:t>www.ekabinet.cz</w:t>
      </w:r>
    </w:p>
    <w:p w:rsidR="00B80B3A" w:rsidRDefault="00B80B3A" w:rsidP="00B80B3A"/>
    <w:p w:rsidR="00B80B3A" w:rsidRDefault="00B80B3A" w:rsidP="00B80B3A">
      <w:pPr>
        <w:jc w:val="center"/>
      </w:pPr>
      <w:r>
        <w:rPr>
          <w:noProof/>
        </w:rPr>
        <w:lastRenderedPageBreak/>
        <w:drawing>
          <wp:inline distT="0" distB="0" distL="0" distR="0">
            <wp:extent cx="4457700" cy="2724150"/>
            <wp:effectExtent l="0" t="0" r="0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10417" t="10883" r="12199" b="5000"/>
                    <a:stretch/>
                  </pic:blipFill>
                  <pic:spPr bwMode="auto">
                    <a:xfrm>
                      <a:off x="0" y="0"/>
                      <a:ext cx="4457898" cy="2724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80B3A" w:rsidRDefault="00B80B3A" w:rsidP="00B80B3A">
      <w:pPr>
        <w:jc w:val="center"/>
      </w:pPr>
    </w:p>
    <w:p w:rsidR="00B80B3A" w:rsidRDefault="00B80B3A" w:rsidP="00B80B3A"/>
    <w:p w:rsidR="00B80B3A" w:rsidRPr="00194A3C" w:rsidRDefault="00B80B3A" w:rsidP="00B80B3A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Výchova k občanství</w:t>
      </w:r>
      <w:r w:rsidRPr="00194A3C">
        <w:rPr>
          <w:b/>
        </w:rPr>
        <w:t xml:space="preserve"> </w:t>
      </w:r>
      <w:r>
        <w:rPr>
          <w:b/>
        </w:rPr>
        <w:t>a výchova ke zdraví v </w:t>
      </w:r>
      <w:proofErr w:type="spellStart"/>
      <w:r>
        <w:rPr>
          <w:b/>
        </w:rPr>
        <w:t>Ekabinetu</w:t>
      </w:r>
      <w:proofErr w:type="spellEnd"/>
    </w:p>
    <w:p w:rsidR="00B80B3A" w:rsidRDefault="00B80B3A" w:rsidP="00B80B3A">
      <w:pPr>
        <w:jc w:val="both"/>
      </w:pPr>
    </w:p>
    <w:p w:rsidR="00B80B3A" w:rsidRDefault="00B80B3A" w:rsidP="00B80B3A">
      <w:pPr>
        <w:jc w:val="both"/>
        <w:rPr>
          <w:b/>
        </w:rPr>
      </w:pPr>
      <w:r w:rsidRPr="00506891">
        <w:rPr>
          <w:b/>
        </w:rPr>
        <w:t>Přístup</w:t>
      </w:r>
      <w:r>
        <w:rPr>
          <w:b/>
        </w:rPr>
        <w:t>y k využitelným lekcím</w:t>
      </w:r>
      <w:r w:rsidRPr="00506891">
        <w:rPr>
          <w:b/>
        </w:rPr>
        <w:t>:</w:t>
      </w:r>
    </w:p>
    <w:p w:rsidR="00B80B3A" w:rsidRPr="00506891" w:rsidRDefault="00B80B3A" w:rsidP="00B80B3A">
      <w:pPr>
        <w:jc w:val="both"/>
        <w:rPr>
          <w:b/>
        </w:rPr>
      </w:pPr>
    </w:p>
    <w:p w:rsidR="00B80B3A" w:rsidRDefault="00B80B3A" w:rsidP="00B80B3A"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</w:t>
      </w:r>
      <w:r w:rsidRPr="00DA6C86">
        <w:t>►</w:t>
      </w:r>
      <w:r>
        <w:t xml:space="preserve">ZŠ </w:t>
      </w:r>
      <w:proofErr w:type="spellStart"/>
      <w:r>
        <w:t>časť</w:t>
      </w:r>
      <w:proofErr w:type="spellEnd"/>
      <w:r>
        <w:t xml:space="preserve"> 1 ► </w:t>
      </w:r>
      <w:proofErr w:type="spellStart"/>
      <w:r>
        <w:t>Prírodoveda</w:t>
      </w:r>
      <w:proofErr w:type="spellEnd"/>
      <w:r>
        <w:t xml:space="preserve"> </w:t>
      </w:r>
    </w:p>
    <w:p w:rsidR="00B80B3A" w:rsidRPr="001E6249" w:rsidRDefault="00B80B3A" w:rsidP="00B80B3A">
      <w:pPr>
        <w:rPr>
          <w:b/>
        </w:rPr>
      </w:pPr>
      <w:r w:rsidRPr="001E6249">
        <w:rPr>
          <w:b/>
        </w:rPr>
        <w:t xml:space="preserve">► II. </w:t>
      </w:r>
      <w:proofErr w:type="spellStart"/>
      <w:r w:rsidRPr="001E6249">
        <w:rPr>
          <w:b/>
        </w:rPr>
        <w:t>Ľudia</w:t>
      </w:r>
      <w:proofErr w:type="spellEnd"/>
      <w:r w:rsidRPr="001E6249">
        <w:rPr>
          <w:b/>
        </w:rPr>
        <w:t xml:space="preserve"> </w:t>
      </w:r>
      <w:proofErr w:type="spellStart"/>
      <w:r w:rsidRPr="001E6249">
        <w:rPr>
          <w:b/>
        </w:rPr>
        <w:t>ako</w:t>
      </w:r>
      <w:proofErr w:type="spellEnd"/>
      <w:r w:rsidRPr="001E6249">
        <w:rPr>
          <w:b/>
        </w:rPr>
        <w:t xml:space="preserve"> organizmy </w:t>
      </w:r>
    </w:p>
    <w:p w:rsidR="00B80B3A" w:rsidRDefault="00B80B3A" w:rsidP="00B80B3A">
      <w:pPr>
        <w:rPr>
          <w:b/>
        </w:rPr>
      </w:pPr>
      <w:r w:rsidRPr="00DA6C86">
        <w:rPr>
          <w:b/>
        </w:rPr>
        <w:t>► 6. Výživa: vyvážená strava</w:t>
      </w:r>
    </w:p>
    <w:p w:rsidR="00B80B3A" w:rsidRPr="00D83367" w:rsidRDefault="00B80B3A" w:rsidP="00B80B3A">
      <w:pPr>
        <w:rPr>
          <w:b/>
        </w:rPr>
      </w:pPr>
      <w:r w:rsidRPr="00D83367">
        <w:t>►</w:t>
      </w:r>
      <w:r w:rsidRPr="00D83367">
        <w:rPr>
          <w:b/>
        </w:rPr>
        <w:t xml:space="preserve">10. </w:t>
      </w:r>
      <w:proofErr w:type="spellStart"/>
      <w:r w:rsidRPr="00D83367">
        <w:rPr>
          <w:b/>
        </w:rPr>
        <w:t>Dospievanie</w:t>
      </w:r>
      <w:proofErr w:type="spellEnd"/>
      <w:r w:rsidRPr="00D83367">
        <w:rPr>
          <w:b/>
        </w:rPr>
        <w:t xml:space="preserve"> </w:t>
      </w:r>
    </w:p>
    <w:p w:rsidR="00B80B3A" w:rsidRPr="00D83367" w:rsidRDefault="00B80B3A" w:rsidP="00B80B3A">
      <w:pPr>
        <w:rPr>
          <w:b/>
        </w:rPr>
      </w:pPr>
      <w:r w:rsidRPr="00D83367">
        <w:rPr>
          <w:b/>
        </w:rPr>
        <w:t xml:space="preserve">►11. </w:t>
      </w:r>
      <w:proofErr w:type="spellStart"/>
      <w:r w:rsidRPr="00D83367">
        <w:rPr>
          <w:b/>
        </w:rPr>
        <w:t>Rozmnožovanie</w:t>
      </w:r>
      <w:proofErr w:type="spellEnd"/>
      <w:r w:rsidRPr="00D83367">
        <w:rPr>
          <w:b/>
        </w:rPr>
        <w:t xml:space="preserve"> </w:t>
      </w:r>
      <w:proofErr w:type="spellStart"/>
      <w:r w:rsidRPr="00D83367">
        <w:rPr>
          <w:b/>
        </w:rPr>
        <w:t>ľudí</w:t>
      </w:r>
      <w:proofErr w:type="spellEnd"/>
      <w:r w:rsidRPr="00D83367">
        <w:rPr>
          <w:b/>
        </w:rPr>
        <w:t xml:space="preserve"> </w:t>
      </w:r>
    </w:p>
    <w:p w:rsidR="00B80B3A" w:rsidRPr="00D83367" w:rsidRDefault="00B80B3A" w:rsidP="00B80B3A">
      <w:pPr>
        <w:rPr>
          <w:b/>
        </w:rPr>
      </w:pPr>
      <w:r w:rsidRPr="00D83367">
        <w:t>►</w:t>
      </w:r>
      <w:r w:rsidRPr="00D83367">
        <w:rPr>
          <w:b/>
        </w:rPr>
        <w:t xml:space="preserve">14. </w:t>
      </w:r>
      <w:proofErr w:type="spellStart"/>
      <w:r w:rsidRPr="00D83367">
        <w:rPr>
          <w:b/>
        </w:rPr>
        <w:t>Fajčenie</w:t>
      </w:r>
      <w:proofErr w:type="spellEnd"/>
    </w:p>
    <w:p w:rsidR="00B80B3A" w:rsidRPr="00D83367" w:rsidRDefault="00B80B3A" w:rsidP="00B80B3A">
      <w:pPr>
        <w:rPr>
          <w:b/>
        </w:rPr>
      </w:pPr>
      <w:r w:rsidRPr="00D83367">
        <w:rPr>
          <w:b/>
        </w:rPr>
        <w:t xml:space="preserve">►16. </w:t>
      </w:r>
      <w:proofErr w:type="spellStart"/>
      <w:r w:rsidRPr="00D83367">
        <w:rPr>
          <w:b/>
        </w:rPr>
        <w:t>Lieky</w:t>
      </w:r>
      <w:proofErr w:type="spellEnd"/>
      <w:r w:rsidRPr="00D83367">
        <w:rPr>
          <w:b/>
        </w:rPr>
        <w:t xml:space="preserve">, drogy a </w:t>
      </w:r>
      <w:proofErr w:type="spellStart"/>
      <w:r w:rsidRPr="00D83367">
        <w:rPr>
          <w:b/>
        </w:rPr>
        <w:t>zdravie</w:t>
      </w:r>
      <w:proofErr w:type="spellEnd"/>
    </w:p>
    <w:p w:rsidR="00B80B3A" w:rsidRDefault="00B80B3A" w:rsidP="00B80B3A">
      <w:pPr>
        <w:rPr>
          <w:b/>
        </w:rPr>
      </w:pPr>
      <w:r w:rsidRPr="00D83367">
        <w:rPr>
          <w:b/>
        </w:rPr>
        <w:t>►17. Boj s</w:t>
      </w:r>
      <w:r>
        <w:rPr>
          <w:b/>
        </w:rPr>
        <w:t> </w:t>
      </w:r>
      <w:r w:rsidRPr="00D83367">
        <w:rPr>
          <w:b/>
        </w:rPr>
        <w:t>chorobou</w:t>
      </w:r>
    </w:p>
    <w:p w:rsidR="00B80B3A" w:rsidRDefault="00B80B3A" w:rsidP="00B80B3A">
      <w:pPr>
        <w:rPr>
          <w:b/>
        </w:rPr>
      </w:pPr>
    </w:p>
    <w:p w:rsidR="00B80B3A" w:rsidRDefault="00B80B3A" w:rsidP="00B80B3A">
      <w:pPr>
        <w:rPr>
          <w:b/>
        </w:rPr>
      </w:pPr>
      <w:r>
        <w:t xml:space="preserve"> www.ekabinet.cz</w:t>
      </w:r>
      <w:r w:rsidRPr="001E6249">
        <w:t xml:space="preserve"> ► </w:t>
      </w:r>
      <w:proofErr w:type="spellStart"/>
      <w:r w:rsidRPr="001E6249">
        <w:t>Prírodovedné</w:t>
      </w:r>
      <w:proofErr w:type="spellEnd"/>
      <w:r w:rsidRPr="001E6249">
        <w:t xml:space="preserve"> </w:t>
      </w:r>
      <w:proofErr w:type="spellStart"/>
      <w:r w:rsidRPr="001E6249">
        <w:t>predmety</w:t>
      </w:r>
      <w:proofErr w:type="spellEnd"/>
      <w:r w:rsidRPr="001E6249">
        <w:t xml:space="preserve"> </w:t>
      </w:r>
      <w:r>
        <w:t>SK ►ZŠ část 1</w:t>
      </w:r>
      <w:r w:rsidRPr="001E6249">
        <w:t xml:space="preserve"> ► </w:t>
      </w:r>
      <w:proofErr w:type="spellStart"/>
      <w:r w:rsidRPr="001E6249">
        <w:t>Prírodoveda</w:t>
      </w:r>
      <w:proofErr w:type="spellEnd"/>
      <w:r>
        <w:rPr>
          <w:b/>
        </w:rPr>
        <w:t xml:space="preserve"> </w:t>
      </w:r>
    </w:p>
    <w:p w:rsidR="00B80B3A" w:rsidRPr="001E6249" w:rsidRDefault="00B80B3A" w:rsidP="00B80B3A">
      <w:pPr>
        <w:rPr>
          <w:b/>
        </w:rPr>
      </w:pPr>
      <w:r w:rsidRPr="001E6249">
        <w:rPr>
          <w:b/>
        </w:rPr>
        <w:t>►</w:t>
      </w:r>
      <w:r>
        <w:rPr>
          <w:b/>
        </w:rPr>
        <w:t>V.</w:t>
      </w:r>
      <w:r w:rsidRPr="001E6249">
        <w:rPr>
          <w:b/>
        </w:rPr>
        <w:t xml:space="preserve"> Živé o</w:t>
      </w:r>
      <w:r>
        <w:rPr>
          <w:b/>
        </w:rPr>
        <w:t xml:space="preserve">rganizmy v </w:t>
      </w:r>
      <w:proofErr w:type="spellStart"/>
      <w:r>
        <w:rPr>
          <w:b/>
        </w:rPr>
        <w:t>ich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prostredí</w:t>
      </w:r>
      <w:proofErr w:type="spellEnd"/>
      <w:r>
        <w:rPr>
          <w:b/>
        </w:rPr>
        <w:t xml:space="preserve"> </w:t>
      </w:r>
    </w:p>
    <w:p w:rsidR="00B80B3A" w:rsidRPr="001E6249" w:rsidRDefault="00B80B3A" w:rsidP="00B80B3A">
      <w:pPr>
        <w:rPr>
          <w:b/>
        </w:rPr>
      </w:pPr>
      <w:r w:rsidRPr="001E6249">
        <w:rPr>
          <w:b/>
        </w:rPr>
        <w:t xml:space="preserve">26. </w:t>
      </w:r>
      <w:proofErr w:type="spellStart"/>
      <w:r w:rsidRPr="001E6249">
        <w:rPr>
          <w:b/>
        </w:rPr>
        <w:t>Udržateľný</w:t>
      </w:r>
      <w:proofErr w:type="spellEnd"/>
      <w:r w:rsidRPr="001E6249">
        <w:rPr>
          <w:b/>
        </w:rPr>
        <w:t xml:space="preserve"> rozvoj </w:t>
      </w:r>
    </w:p>
    <w:p w:rsidR="00B80B3A" w:rsidRPr="001E6249" w:rsidRDefault="00B80B3A" w:rsidP="00B80B3A">
      <w:pPr>
        <w:rPr>
          <w:b/>
        </w:rPr>
      </w:pPr>
      <w:r w:rsidRPr="001E6249">
        <w:rPr>
          <w:b/>
        </w:rPr>
        <w:t xml:space="preserve"> </w:t>
      </w:r>
    </w:p>
    <w:p w:rsidR="00B80B3A" w:rsidRPr="00D83367" w:rsidRDefault="00B80B3A" w:rsidP="00B80B3A">
      <w:pPr>
        <w:rPr>
          <w:b/>
        </w:rPr>
      </w:pPr>
    </w:p>
    <w:p w:rsidR="00B80B3A" w:rsidRDefault="00B80B3A" w:rsidP="00B80B3A">
      <w:r>
        <w:t xml:space="preserve"> www.ekabinet.cz</w:t>
      </w:r>
      <w:r w:rsidRPr="00EF6730">
        <w:t xml:space="preserve"> ►</w:t>
      </w:r>
      <w:r>
        <w:t xml:space="preserve">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SK►ZŠ </w:t>
      </w:r>
      <w:proofErr w:type="spellStart"/>
      <w:r>
        <w:t>Časť</w:t>
      </w:r>
      <w:proofErr w:type="spellEnd"/>
      <w:r>
        <w:t xml:space="preserve"> 2 ► </w:t>
      </w:r>
      <w:proofErr w:type="spellStart"/>
      <w:r>
        <w:t>Biológia</w:t>
      </w:r>
      <w:proofErr w:type="spellEnd"/>
    </w:p>
    <w:p w:rsidR="00B80B3A" w:rsidRPr="00EF6730" w:rsidRDefault="00B80B3A" w:rsidP="00B80B3A">
      <w:pPr>
        <w:rPr>
          <w:b/>
        </w:rPr>
      </w:pPr>
      <w:r w:rsidRPr="00EF6730">
        <w:rPr>
          <w:b/>
        </w:rPr>
        <w:t xml:space="preserve">► XI. </w:t>
      </w:r>
      <w:proofErr w:type="spellStart"/>
      <w:r w:rsidRPr="00EF6730">
        <w:rPr>
          <w:b/>
        </w:rPr>
        <w:t>Zdravie</w:t>
      </w:r>
      <w:proofErr w:type="spellEnd"/>
      <w:r w:rsidRPr="00EF6730">
        <w:rPr>
          <w:b/>
        </w:rPr>
        <w:t xml:space="preserve"> a choroby </w:t>
      </w:r>
    </w:p>
    <w:p w:rsidR="00B80B3A" w:rsidRPr="00EF6730" w:rsidRDefault="00B80B3A" w:rsidP="00B80B3A">
      <w:pPr>
        <w:rPr>
          <w:b/>
        </w:rPr>
      </w:pPr>
      <w:r w:rsidRPr="00EF6730">
        <w:rPr>
          <w:b/>
        </w:rPr>
        <w:t xml:space="preserve">►47. </w:t>
      </w:r>
      <w:proofErr w:type="spellStart"/>
      <w:r w:rsidRPr="00EF6730">
        <w:rPr>
          <w:b/>
        </w:rPr>
        <w:t>Imunitný</w:t>
      </w:r>
      <w:proofErr w:type="spellEnd"/>
      <w:r w:rsidRPr="00EF6730">
        <w:rPr>
          <w:b/>
        </w:rPr>
        <w:t xml:space="preserve"> systém </w:t>
      </w:r>
      <w:proofErr w:type="spellStart"/>
      <w:r w:rsidRPr="00EF6730">
        <w:rPr>
          <w:b/>
        </w:rPr>
        <w:t>človeka</w:t>
      </w:r>
      <w:proofErr w:type="spellEnd"/>
      <w:r w:rsidRPr="00EF6730">
        <w:rPr>
          <w:b/>
        </w:rPr>
        <w:t xml:space="preserve"> </w:t>
      </w:r>
    </w:p>
    <w:p w:rsidR="00B80B3A" w:rsidRPr="00EF6730" w:rsidRDefault="00B80B3A" w:rsidP="00B80B3A">
      <w:pPr>
        <w:rPr>
          <w:b/>
        </w:rPr>
      </w:pPr>
      <w:r w:rsidRPr="00EF6730">
        <w:rPr>
          <w:b/>
        </w:rPr>
        <w:t xml:space="preserve">►48. </w:t>
      </w:r>
      <w:proofErr w:type="spellStart"/>
      <w:r w:rsidRPr="00EF6730">
        <w:rPr>
          <w:b/>
        </w:rPr>
        <w:t>Očkovanie</w:t>
      </w:r>
      <w:proofErr w:type="spellEnd"/>
      <w:r w:rsidRPr="00EF6730">
        <w:rPr>
          <w:b/>
        </w:rPr>
        <w:t xml:space="preserve"> </w:t>
      </w:r>
    </w:p>
    <w:p w:rsidR="00B80B3A" w:rsidRPr="00EF6730" w:rsidRDefault="00B80B3A" w:rsidP="00B80B3A">
      <w:pPr>
        <w:rPr>
          <w:b/>
        </w:rPr>
      </w:pPr>
      <w:r w:rsidRPr="00EF6730">
        <w:rPr>
          <w:b/>
        </w:rPr>
        <w:t xml:space="preserve">►49. </w:t>
      </w:r>
      <w:proofErr w:type="spellStart"/>
      <w:r w:rsidRPr="00EF6730">
        <w:rPr>
          <w:b/>
        </w:rPr>
        <w:t>Bakteriálne</w:t>
      </w:r>
      <w:proofErr w:type="spellEnd"/>
      <w:r w:rsidRPr="00EF6730">
        <w:rPr>
          <w:b/>
        </w:rPr>
        <w:t xml:space="preserve"> </w:t>
      </w:r>
      <w:proofErr w:type="spellStart"/>
      <w:r w:rsidRPr="00EF6730">
        <w:rPr>
          <w:b/>
        </w:rPr>
        <w:t>ochorenia</w:t>
      </w:r>
      <w:proofErr w:type="spellEnd"/>
      <w:r w:rsidRPr="00EF6730">
        <w:rPr>
          <w:b/>
        </w:rPr>
        <w:t xml:space="preserve"> </w:t>
      </w:r>
    </w:p>
    <w:p w:rsidR="00B80B3A" w:rsidRPr="00EF6730" w:rsidRDefault="00B80B3A" w:rsidP="00B80B3A">
      <w:pPr>
        <w:rPr>
          <w:b/>
        </w:rPr>
      </w:pPr>
      <w:r w:rsidRPr="00EF6730">
        <w:rPr>
          <w:b/>
        </w:rPr>
        <w:t xml:space="preserve">►50. </w:t>
      </w:r>
      <w:proofErr w:type="spellStart"/>
      <w:r w:rsidRPr="00EF6730">
        <w:rPr>
          <w:b/>
        </w:rPr>
        <w:t>Vírusové</w:t>
      </w:r>
      <w:proofErr w:type="spellEnd"/>
      <w:r w:rsidRPr="00EF6730">
        <w:rPr>
          <w:b/>
        </w:rPr>
        <w:t xml:space="preserve"> </w:t>
      </w:r>
      <w:proofErr w:type="spellStart"/>
      <w:r w:rsidRPr="00EF6730">
        <w:rPr>
          <w:b/>
        </w:rPr>
        <w:t>ochorenia</w:t>
      </w:r>
      <w:proofErr w:type="spellEnd"/>
    </w:p>
    <w:p w:rsidR="00B80B3A" w:rsidRPr="00EF6730" w:rsidRDefault="00B80B3A" w:rsidP="00B80B3A">
      <w:pPr>
        <w:rPr>
          <w:b/>
        </w:rPr>
      </w:pPr>
      <w:r w:rsidRPr="00EF6730">
        <w:rPr>
          <w:b/>
        </w:rPr>
        <w:t xml:space="preserve">►51. </w:t>
      </w:r>
      <w:proofErr w:type="spellStart"/>
      <w:r w:rsidRPr="00EF6730">
        <w:rPr>
          <w:b/>
        </w:rPr>
        <w:t>Vírus</w:t>
      </w:r>
      <w:proofErr w:type="spellEnd"/>
      <w:r w:rsidRPr="00EF6730">
        <w:rPr>
          <w:b/>
        </w:rPr>
        <w:t xml:space="preserve"> </w:t>
      </w:r>
      <w:proofErr w:type="spellStart"/>
      <w:r w:rsidRPr="00EF6730">
        <w:rPr>
          <w:b/>
        </w:rPr>
        <w:t>ľudskej</w:t>
      </w:r>
      <w:proofErr w:type="spellEnd"/>
      <w:r w:rsidRPr="00EF6730">
        <w:rPr>
          <w:b/>
        </w:rPr>
        <w:t xml:space="preserve"> </w:t>
      </w:r>
      <w:proofErr w:type="spellStart"/>
      <w:r w:rsidRPr="00EF6730">
        <w:rPr>
          <w:b/>
        </w:rPr>
        <w:t>imunitnej</w:t>
      </w:r>
      <w:proofErr w:type="spellEnd"/>
      <w:r w:rsidRPr="00EF6730">
        <w:rPr>
          <w:b/>
        </w:rPr>
        <w:t xml:space="preserve"> </w:t>
      </w:r>
      <w:proofErr w:type="spellStart"/>
      <w:r w:rsidRPr="00EF6730">
        <w:rPr>
          <w:b/>
        </w:rPr>
        <w:t>nedostatočnosti</w:t>
      </w:r>
      <w:proofErr w:type="spellEnd"/>
      <w:r w:rsidRPr="00EF6730">
        <w:rPr>
          <w:b/>
        </w:rPr>
        <w:t xml:space="preserve"> (HIV) </w:t>
      </w:r>
    </w:p>
    <w:p w:rsidR="00B80B3A" w:rsidRPr="00EF6730" w:rsidRDefault="00B80B3A" w:rsidP="00B80B3A">
      <w:pPr>
        <w:rPr>
          <w:b/>
        </w:rPr>
      </w:pPr>
      <w:r w:rsidRPr="00EF6730">
        <w:rPr>
          <w:b/>
        </w:rPr>
        <w:t xml:space="preserve">►52. </w:t>
      </w:r>
      <w:proofErr w:type="spellStart"/>
      <w:r w:rsidRPr="00EF6730">
        <w:rPr>
          <w:b/>
        </w:rPr>
        <w:t>Antiseptiká</w:t>
      </w:r>
      <w:proofErr w:type="spellEnd"/>
      <w:r w:rsidRPr="00EF6730">
        <w:rPr>
          <w:b/>
        </w:rPr>
        <w:t xml:space="preserve"> a </w:t>
      </w:r>
      <w:proofErr w:type="spellStart"/>
      <w:r w:rsidRPr="00EF6730">
        <w:rPr>
          <w:b/>
        </w:rPr>
        <w:t>antibiotiká</w:t>
      </w:r>
      <w:proofErr w:type="spellEnd"/>
      <w:r w:rsidRPr="00EF6730">
        <w:rPr>
          <w:b/>
        </w:rPr>
        <w:t xml:space="preserve"> </w:t>
      </w:r>
    </w:p>
    <w:p w:rsidR="00B80B3A" w:rsidRPr="00EF6730" w:rsidRDefault="00B80B3A" w:rsidP="00B80B3A">
      <w:pPr>
        <w:rPr>
          <w:b/>
        </w:rPr>
      </w:pPr>
      <w:r w:rsidRPr="00EF6730">
        <w:rPr>
          <w:b/>
        </w:rPr>
        <w:t xml:space="preserve">►53. Parazitické </w:t>
      </w:r>
      <w:proofErr w:type="spellStart"/>
      <w:r w:rsidRPr="00EF6730">
        <w:rPr>
          <w:b/>
        </w:rPr>
        <w:t>ochorenia</w:t>
      </w:r>
      <w:proofErr w:type="spellEnd"/>
    </w:p>
    <w:p w:rsidR="00B80B3A" w:rsidRDefault="00B80B3A" w:rsidP="00B80B3A">
      <w:pPr>
        <w:rPr>
          <w:b/>
        </w:rPr>
      </w:pPr>
      <w:r w:rsidRPr="00EF6730">
        <w:rPr>
          <w:b/>
        </w:rPr>
        <w:t xml:space="preserve">►54. Účinky drog, </w:t>
      </w:r>
      <w:proofErr w:type="spellStart"/>
      <w:r w:rsidRPr="00EF6730">
        <w:rPr>
          <w:b/>
        </w:rPr>
        <w:t>cigariet</w:t>
      </w:r>
      <w:proofErr w:type="spellEnd"/>
      <w:r w:rsidRPr="00EF6730">
        <w:rPr>
          <w:b/>
        </w:rPr>
        <w:t xml:space="preserve"> a alkoholu na organizmus </w:t>
      </w:r>
    </w:p>
    <w:p w:rsidR="00B80B3A" w:rsidRDefault="00B80B3A" w:rsidP="00B80B3A">
      <w:pPr>
        <w:rPr>
          <w:b/>
        </w:rPr>
      </w:pPr>
    </w:p>
    <w:p w:rsidR="00B80B3A" w:rsidRDefault="00B80B3A" w:rsidP="00B80B3A">
      <w:pPr>
        <w:rPr>
          <w:b/>
        </w:rPr>
      </w:pPr>
    </w:p>
    <w:p w:rsidR="00B80B3A" w:rsidRPr="00AC21D1" w:rsidRDefault="00B80B3A" w:rsidP="00B80B3A">
      <w:r>
        <w:t>www.ekabinet.cz</w:t>
      </w:r>
      <w:r w:rsidRPr="00AC21D1">
        <w:t xml:space="preserve"> ► </w:t>
      </w:r>
      <w:proofErr w:type="spellStart"/>
      <w:r w:rsidRPr="00AC21D1">
        <w:t>Prírodovedné</w:t>
      </w:r>
      <w:proofErr w:type="spellEnd"/>
      <w:r w:rsidRPr="00AC21D1">
        <w:t xml:space="preserve"> </w:t>
      </w:r>
      <w:proofErr w:type="spellStart"/>
      <w:r w:rsidRPr="00AC21D1">
        <w:t>predmety</w:t>
      </w:r>
      <w:proofErr w:type="spellEnd"/>
      <w:r w:rsidRPr="00AC21D1">
        <w:t xml:space="preserve"> </w:t>
      </w:r>
      <w:r>
        <w:t xml:space="preserve">SK ►ZŠ </w:t>
      </w:r>
      <w:proofErr w:type="spellStart"/>
      <w:r>
        <w:t>časť</w:t>
      </w:r>
      <w:proofErr w:type="spellEnd"/>
      <w:r>
        <w:t xml:space="preserve"> 2</w:t>
      </w:r>
      <w:r w:rsidRPr="00AC21D1">
        <w:t xml:space="preserve"> ► </w:t>
      </w:r>
      <w:proofErr w:type="spellStart"/>
      <w:r w:rsidRPr="00AC21D1">
        <w:t>Biológia</w:t>
      </w:r>
      <w:proofErr w:type="spellEnd"/>
    </w:p>
    <w:p w:rsidR="00B80B3A" w:rsidRPr="00630CBA" w:rsidRDefault="00B80B3A" w:rsidP="00B80B3A">
      <w:pPr>
        <w:rPr>
          <w:b/>
        </w:rPr>
      </w:pPr>
      <w:r w:rsidRPr="00675681">
        <w:t>►</w:t>
      </w:r>
      <w:r w:rsidRPr="00630CBA">
        <w:rPr>
          <w:b/>
        </w:rPr>
        <w:t xml:space="preserve">XX. Živé organizmy a </w:t>
      </w:r>
      <w:proofErr w:type="spellStart"/>
      <w:r w:rsidRPr="00630CBA">
        <w:rPr>
          <w:b/>
        </w:rPr>
        <w:t>ich</w:t>
      </w:r>
      <w:proofErr w:type="spellEnd"/>
      <w:r w:rsidRPr="00630CBA">
        <w:rPr>
          <w:b/>
        </w:rPr>
        <w:t xml:space="preserve"> </w:t>
      </w:r>
      <w:proofErr w:type="spellStart"/>
      <w:r w:rsidRPr="00630CBA">
        <w:rPr>
          <w:b/>
        </w:rPr>
        <w:t>prostredie</w:t>
      </w:r>
      <w:proofErr w:type="spellEnd"/>
    </w:p>
    <w:p w:rsidR="00B80B3A" w:rsidRPr="00630CBA" w:rsidRDefault="00B80B3A" w:rsidP="00B80B3A">
      <w:pPr>
        <w:rPr>
          <w:b/>
        </w:rPr>
      </w:pPr>
      <w:r w:rsidRPr="00630CBA">
        <w:rPr>
          <w:b/>
        </w:rPr>
        <w:t xml:space="preserve">►94. </w:t>
      </w:r>
      <w:proofErr w:type="spellStart"/>
      <w:r w:rsidRPr="00630CBA">
        <w:rPr>
          <w:b/>
        </w:rPr>
        <w:t>Človek</w:t>
      </w:r>
      <w:proofErr w:type="spellEnd"/>
      <w:r w:rsidRPr="00630CBA">
        <w:rPr>
          <w:b/>
        </w:rPr>
        <w:t xml:space="preserve"> a životné </w:t>
      </w:r>
      <w:proofErr w:type="spellStart"/>
      <w:r w:rsidRPr="00630CBA">
        <w:rPr>
          <w:b/>
        </w:rPr>
        <w:t>prostredie</w:t>
      </w:r>
      <w:proofErr w:type="spellEnd"/>
      <w:r w:rsidRPr="00630CBA">
        <w:rPr>
          <w:b/>
        </w:rPr>
        <w:t xml:space="preserve"> </w:t>
      </w:r>
    </w:p>
    <w:p w:rsidR="00B80B3A" w:rsidRPr="00630CBA" w:rsidRDefault="00B80B3A" w:rsidP="00B80B3A">
      <w:pPr>
        <w:rPr>
          <w:b/>
        </w:rPr>
      </w:pPr>
      <w:r w:rsidRPr="00630CBA">
        <w:rPr>
          <w:b/>
        </w:rPr>
        <w:t xml:space="preserve">►95. </w:t>
      </w:r>
      <w:proofErr w:type="spellStart"/>
      <w:r w:rsidRPr="00630CBA">
        <w:rPr>
          <w:b/>
        </w:rPr>
        <w:t>Znečisťovanie</w:t>
      </w:r>
      <w:proofErr w:type="spellEnd"/>
      <w:r w:rsidRPr="00630CBA">
        <w:rPr>
          <w:b/>
        </w:rPr>
        <w:t xml:space="preserve"> životného </w:t>
      </w:r>
      <w:proofErr w:type="spellStart"/>
      <w:r w:rsidRPr="00630CBA">
        <w:rPr>
          <w:b/>
        </w:rPr>
        <w:t>prostredia</w:t>
      </w:r>
      <w:proofErr w:type="spellEnd"/>
      <w:r w:rsidRPr="00630CBA">
        <w:rPr>
          <w:b/>
        </w:rPr>
        <w:t xml:space="preserve"> </w:t>
      </w:r>
    </w:p>
    <w:p w:rsidR="00B80B3A" w:rsidRPr="00630CBA" w:rsidRDefault="00B80B3A" w:rsidP="00B80B3A">
      <w:pPr>
        <w:rPr>
          <w:b/>
        </w:rPr>
      </w:pPr>
      <w:r w:rsidRPr="00630CBA">
        <w:rPr>
          <w:b/>
        </w:rPr>
        <w:t xml:space="preserve">►96. Skleníkový efekt a ozónová </w:t>
      </w:r>
      <w:proofErr w:type="spellStart"/>
      <w:r w:rsidRPr="00630CBA">
        <w:rPr>
          <w:b/>
        </w:rPr>
        <w:t>diera</w:t>
      </w:r>
      <w:proofErr w:type="spellEnd"/>
      <w:r w:rsidRPr="00630CBA">
        <w:rPr>
          <w:b/>
        </w:rPr>
        <w:t xml:space="preserve"> </w:t>
      </w:r>
    </w:p>
    <w:p w:rsidR="00B80B3A" w:rsidRDefault="00B80B3A" w:rsidP="00B80B3A">
      <w:pPr>
        <w:rPr>
          <w:b/>
        </w:rPr>
      </w:pPr>
      <w:r w:rsidRPr="00630CBA">
        <w:rPr>
          <w:b/>
        </w:rPr>
        <w:t xml:space="preserve">►97. </w:t>
      </w:r>
      <w:proofErr w:type="spellStart"/>
      <w:r w:rsidRPr="00630CBA">
        <w:rPr>
          <w:b/>
        </w:rPr>
        <w:t>Zachovanie</w:t>
      </w:r>
      <w:proofErr w:type="spellEnd"/>
      <w:r w:rsidRPr="00630CBA">
        <w:rPr>
          <w:b/>
        </w:rPr>
        <w:t xml:space="preserve"> </w:t>
      </w:r>
      <w:proofErr w:type="spellStart"/>
      <w:r w:rsidRPr="00630CBA">
        <w:rPr>
          <w:b/>
        </w:rPr>
        <w:t>prírodných</w:t>
      </w:r>
      <w:proofErr w:type="spellEnd"/>
      <w:r w:rsidRPr="00630CBA">
        <w:rPr>
          <w:b/>
        </w:rPr>
        <w:t xml:space="preserve"> </w:t>
      </w:r>
      <w:proofErr w:type="spellStart"/>
      <w:r w:rsidRPr="00630CBA">
        <w:rPr>
          <w:b/>
        </w:rPr>
        <w:t>zdrojov</w:t>
      </w:r>
      <w:proofErr w:type="spellEnd"/>
    </w:p>
    <w:p w:rsidR="00B80B3A" w:rsidRDefault="00B80B3A" w:rsidP="00B80B3A">
      <w:pPr>
        <w:rPr>
          <w:b/>
        </w:rPr>
      </w:pPr>
    </w:p>
    <w:p w:rsidR="00B80B3A" w:rsidRPr="00630CBA" w:rsidRDefault="00B80B3A" w:rsidP="00B80B3A">
      <w:pPr>
        <w:rPr>
          <w:b/>
        </w:rPr>
      </w:pPr>
    </w:p>
    <w:p w:rsidR="00B80B3A" w:rsidRDefault="00B80B3A" w:rsidP="00B80B3A">
      <w:r>
        <w:t xml:space="preserve"> www.ekabinet.cz</w:t>
      </w:r>
      <w:r w:rsidRPr="00AC21D1">
        <w:t xml:space="preserve"> ► </w:t>
      </w:r>
      <w:proofErr w:type="spellStart"/>
      <w:r w:rsidRPr="00AC21D1">
        <w:t>Prírodoved</w:t>
      </w:r>
      <w:r>
        <w:t>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►ZŠ 2. část ► </w:t>
      </w:r>
      <w:proofErr w:type="spellStart"/>
      <w:r>
        <w:t>Chémia</w:t>
      </w:r>
      <w:proofErr w:type="spellEnd"/>
    </w:p>
    <w:p w:rsidR="00B80B3A" w:rsidRPr="00AC21D1" w:rsidRDefault="00B80B3A" w:rsidP="00B80B3A">
      <w:pPr>
        <w:rPr>
          <w:b/>
        </w:rPr>
      </w:pPr>
      <w:r w:rsidRPr="00AC21D1">
        <w:rPr>
          <w:b/>
        </w:rPr>
        <w:lastRenderedPageBreak/>
        <w:t xml:space="preserve">► XIV. </w:t>
      </w:r>
      <w:proofErr w:type="spellStart"/>
      <w:r w:rsidRPr="00AC21D1">
        <w:rPr>
          <w:b/>
        </w:rPr>
        <w:t>Úžitkové</w:t>
      </w:r>
      <w:proofErr w:type="spellEnd"/>
      <w:r w:rsidRPr="00AC21D1">
        <w:rPr>
          <w:b/>
        </w:rPr>
        <w:t xml:space="preserve"> produkty z organických </w:t>
      </w:r>
      <w:proofErr w:type="spellStart"/>
      <w:r w:rsidRPr="00AC21D1">
        <w:rPr>
          <w:b/>
        </w:rPr>
        <w:t>zdrojov</w:t>
      </w:r>
      <w:proofErr w:type="spellEnd"/>
      <w:r w:rsidRPr="00AC21D1">
        <w:rPr>
          <w:b/>
        </w:rPr>
        <w:t xml:space="preserve"> </w:t>
      </w:r>
    </w:p>
    <w:p w:rsidR="00B80B3A" w:rsidRPr="00AC21D1" w:rsidRDefault="00B80B3A" w:rsidP="00B80B3A">
      <w:pPr>
        <w:rPr>
          <w:b/>
        </w:rPr>
      </w:pPr>
      <w:r w:rsidRPr="00AC21D1">
        <w:rPr>
          <w:b/>
        </w:rPr>
        <w:t xml:space="preserve">►69. </w:t>
      </w:r>
      <w:proofErr w:type="spellStart"/>
      <w:r w:rsidRPr="00AC21D1">
        <w:rPr>
          <w:b/>
        </w:rPr>
        <w:t>Fosílne</w:t>
      </w:r>
      <w:proofErr w:type="spellEnd"/>
      <w:r w:rsidRPr="00AC21D1">
        <w:rPr>
          <w:b/>
        </w:rPr>
        <w:t xml:space="preserve"> </w:t>
      </w:r>
      <w:proofErr w:type="spellStart"/>
      <w:r w:rsidRPr="00AC21D1">
        <w:rPr>
          <w:b/>
        </w:rPr>
        <w:t>palivá</w:t>
      </w:r>
      <w:proofErr w:type="spellEnd"/>
      <w:r w:rsidRPr="00AC21D1">
        <w:rPr>
          <w:b/>
        </w:rPr>
        <w:t xml:space="preserve"> a surová ropa</w:t>
      </w:r>
    </w:p>
    <w:p w:rsidR="00B80B3A" w:rsidRPr="00AC21D1" w:rsidRDefault="00B80B3A" w:rsidP="00B80B3A">
      <w:pPr>
        <w:rPr>
          <w:b/>
        </w:rPr>
      </w:pPr>
      <w:r w:rsidRPr="00AC21D1">
        <w:rPr>
          <w:b/>
        </w:rPr>
        <w:t xml:space="preserve">►70. </w:t>
      </w:r>
      <w:proofErr w:type="spellStart"/>
      <w:r w:rsidRPr="00AC21D1">
        <w:rPr>
          <w:b/>
        </w:rPr>
        <w:t>Krakovanie</w:t>
      </w:r>
      <w:proofErr w:type="spellEnd"/>
      <w:r w:rsidRPr="00AC21D1">
        <w:rPr>
          <w:b/>
        </w:rPr>
        <w:t xml:space="preserve"> a </w:t>
      </w:r>
      <w:proofErr w:type="spellStart"/>
      <w:r w:rsidRPr="00AC21D1">
        <w:rPr>
          <w:b/>
        </w:rPr>
        <w:t>spaľovanie</w:t>
      </w:r>
      <w:proofErr w:type="spellEnd"/>
      <w:r w:rsidRPr="00AC21D1">
        <w:rPr>
          <w:b/>
        </w:rPr>
        <w:t xml:space="preserve"> </w:t>
      </w:r>
      <w:proofErr w:type="spellStart"/>
      <w:r w:rsidRPr="00AC21D1">
        <w:rPr>
          <w:b/>
        </w:rPr>
        <w:t>uhľovodíkov</w:t>
      </w:r>
      <w:proofErr w:type="spellEnd"/>
    </w:p>
    <w:p w:rsidR="00B80B3A" w:rsidRPr="00AC21D1" w:rsidRDefault="00B80B3A" w:rsidP="00B80B3A">
      <w:pPr>
        <w:rPr>
          <w:b/>
        </w:rPr>
      </w:pPr>
      <w:r w:rsidRPr="00AC21D1">
        <w:rPr>
          <w:b/>
        </w:rPr>
        <w:t xml:space="preserve">►71. </w:t>
      </w:r>
      <w:proofErr w:type="spellStart"/>
      <w:r w:rsidRPr="00AC21D1">
        <w:rPr>
          <w:b/>
        </w:rPr>
        <w:t>Polyméry</w:t>
      </w:r>
      <w:proofErr w:type="spellEnd"/>
    </w:p>
    <w:p w:rsidR="00B80B3A" w:rsidRDefault="00B80B3A" w:rsidP="00B80B3A">
      <w:pPr>
        <w:rPr>
          <w:b/>
        </w:rPr>
      </w:pPr>
      <w:r w:rsidRPr="00AC21D1">
        <w:rPr>
          <w:b/>
        </w:rPr>
        <w:t xml:space="preserve">►72. Vplyv ropných </w:t>
      </w:r>
      <w:proofErr w:type="spellStart"/>
      <w:r w:rsidRPr="00AC21D1">
        <w:rPr>
          <w:b/>
        </w:rPr>
        <w:t>produktov</w:t>
      </w:r>
      <w:proofErr w:type="spellEnd"/>
      <w:r w:rsidRPr="00AC21D1">
        <w:rPr>
          <w:b/>
        </w:rPr>
        <w:t xml:space="preserve"> na životné </w:t>
      </w:r>
      <w:proofErr w:type="spellStart"/>
      <w:r w:rsidRPr="00AC21D1">
        <w:rPr>
          <w:b/>
        </w:rPr>
        <w:t>prostredie</w:t>
      </w:r>
      <w:proofErr w:type="spellEnd"/>
      <w:r w:rsidRPr="00AC21D1">
        <w:rPr>
          <w:b/>
        </w:rPr>
        <w:t xml:space="preserve"> </w:t>
      </w:r>
    </w:p>
    <w:p w:rsidR="00B80B3A" w:rsidRDefault="00B80B3A" w:rsidP="00B80B3A">
      <w:pPr>
        <w:rPr>
          <w:b/>
        </w:rPr>
      </w:pPr>
    </w:p>
    <w:p w:rsidR="00B80B3A" w:rsidRDefault="00B80B3A" w:rsidP="00B80B3A">
      <w:pPr>
        <w:rPr>
          <w:b/>
        </w:rPr>
      </w:pPr>
    </w:p>
    <w:p w:rsidR="00B80B3A" w:rsidRPr="00AC21D1" w:rsidRDefault="00B80B3A" w:rsidP="00B80B3A">
      <w:pPr>
        <w:rPr>
          <w:b/>
        </w:rPr>
      </w:pPr>
    </w:p>
    <w:p w:rsidR="00B80B3A" w:rsidRDefault="00B80B3A" w:rsidP="00B80B3A">
      <w:r>
        <w:t>www.ekabinet.cz</w:t>
      </w:r>
      <w:r w:rsidRPr="00AC21D1">
        <w:t xml:space="preserve"> ► </w:t>
      </w:r>
      <w:proofErr w:type="spellStart"/>
      <w:r w:rsidRPr="00AC21D1">
        <w:t>Prírodovedné</w:t>
      </w:r>
      <w:proofErr w:type="spellEnd"/>
      <w:r w:rsidRPr="00AC21D1">
        <w:t xml:space="preserve"> </w:t>
      </w:r>
      <w:proofErr w:type="spellStart"/>
      <w:r w:rsidRPr="00AC21D1">
        <w:t>predmety</w:t>
      </w:r>
      <w:proofErr w:type="spellEnd"/>
      <w:r w:rsidRPr="00AC21D1">
        <w:t xml:space="preserve"> </w:t>
      </w:r>
      <w:r>
        <w:t xml:space="preserve">SK ►ZŠ </w:t>
      </w:r>
      <w:r w:rsidRPr="00AC21D1">
        <w:t>2</w:t>
      </w:r>
      <w:r>
        <w:t>. část</w:t>
      </w:r>
      <w:r w:rsidRPr="00AC21D1">
        <w:t xml:space="preserve"> ► </w:t>
      </w:r>
      <w:proofErr w:type="spellStart"/>
      <w:r w:rsidRPr="00AC21D1">
        <w:t>Chémia</w:t>
      </w:r>
      <w:proofErr w:type="spellEnd"/>
    </w:p>
    <w:p w:rsidR="00B80B3A" w:rsidRPr="00207E73" w:rsidRDefault="00B80B3A" w:rsidP="00B80B3A">
      <w:pPr>
        <w:rPr>
          <w:b/>
        </w:rPr>
      </w:pPr>
      <w:r w:rsidRPr="00207E73">
        <w:t>►</w:t>
      </w:r>
      <w:r w:rsidRPr="00207E73">
        <w:rPr>
          <w:b/>
        </w:rPr>
        <w:t xml:space="preserve">XVII. Potraviny a </w:t>
      </w:r>
      <w:proofErr w:type="spellStart"/>
      <w:r w:rsidRPr="00207E73">
        <w:rPr>
          <w:b/>
        </w:rPr>
        <w:t>lieky</w:t>
      </w:r>
      <w:proofErr w:type="spellEnd"/>
      <w:r w:rsidRPr="00207E73">
        <w:rPr>
          <w:b/>
        </w:rPr>
        <w:t xml:space="preserve"> </w:t>
      </w:r>
    </w:p>
    <w:p w:rsidR="00B80B3A" w:rsidRPr="00207E73" w:rsidRDefault="00B80B3A" w:rsidP="00B80B3A">
      <w:pPr>
        <w:rPr>
          <w:b/>
        </w:rPr>
      </w:pPr>
      <w:r w:rsidRPr="00207E73">
        <w:rPr>
          <w:b/>
        </w:rPr>
        <w:t>►82. Sacharidy</w:t>
      </w:r>
    </w:p>
    <w:p w:rsidR="00B80B3A" w:rsidRPr="00207E73" w:rsidRDefault="00B80B3A" w:rsidP="00B80B3A">
      <w:pPr>
        <w:rPr>
          <w:b/>
        </w:rPr>
      </w:pPr>
      <w:r w:rsidRPr="00207E73">
        <w:rPr>
          <w:b/>
        </w:rPr>
        <w:t xml:space="preserve">►83. </w:t>
      </w:r>
      <w:proofErr w:type="spellStart"/>
      <w:r w:rsidRPr="00207E73">
        <w:rPr>
          <w:b/>
        </w:rPr>
        <w:t>Bielkoviny</w:t>
      </w:r>
      <w:proofErr w:type="spellEnd"/>
    </w:p>
    <w:p w:rsidR="00B80B3A" w:rsidRPr="00207E73" w:rsidRDefault="00B80B3A" w:rsidP="00B80B3A">
      <w:pPr>
        <w:rPr>
          <w:b/>
        </w:rPr>
      </w:pPr>
      <w:r w:rsidRPr="00207E73">
        <w:rPr>
          <w:b/>
        </w:rPr>
        <w:t>►84. Tuky</w:t>
      </w:r>
    </w:p>
    <w:p w:rsidR="00B80B3A" w:rsidRPr="00207E73" w:rsidRDefault="00B80B3A" w:rsidP="00B80B3A">
      <w:pPr>
        <w:rPr>
          <w:b/>
        </w:rPr>
      </w:pPr>
      <w:r w:rsidRPr="00207E73">
        <w:rPr>
          <w:b/>
        </w:rPr>
        <w:t xml:space="preserve">►85. Potraviny a </w:t>
      </w:r>
      <w:proofErr w:type="spellStart"/>
      <w:r w:rsidRPr="00207E73">
        <w:rPr>
          <w:b/>
        </w:rPr>
        <w:t>lieky</w:t>
      </w:r>
      <w:proofErr w:type="spellEnd"/>
    </w:p>
    <w:p w:rsidR="00B80B3A" w:rsidRDefault="00B80B3A" w:rsidP="00B80B3A">
      <w:r>
        <w:t xml:space="preserve"> </w:t>
      </w:r>
    </w:p>
    <w:p w:rsidR="00B80B3A" w:rsidRDefault="00B80B3A" w:rsidP="00B80B3A"/>
    <w:p w:rsidR="00B80B3A" w:rsidRDefault="00B80B3A" w:rsidP="00B80B3A">
      <w:r>
        <w:t>www.ekabinet.cz</w:t>
      </w:r>
      <w:r w:rsidRPr="00207E73">
        <w:t xml:space="preserve"> ► </w:t>
      </w:r>
      <w:proofErr w:type="spellStart"/>
      <w:r w:rsidRPr="00207E73">
        <w:t>Prírodov</w:t>
      </w:r>
      <w:r>
        <w:t>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SK►ZŠ 2. část ► Fyzika</w:t>
      </w:r>
    </w:p>
    <w:p w:rsidR="00B80B3A" w:rsidRPr="00207E73" w:rsidRDefault="00B80B3A" w:rsidP="00B80B3A">
      <w:pPr>
        <w:rPr>
          <w:b/>
        </w:rPr>
      </w:pPr>
      <w:r w:rsidRPr="00207E73">
        <w:t>►</w:t>
      </w:r>
      <w:r w:rsidRPr="00207E73">
        <w:rPr>
          <w:b/>
        </w:rPr>
        <w:t>VIII. Teplo</w:t>
      </w:r>
    </w:p>
    <w:p w:rsidR="00B80B3A" w:rsidRDefault="00B80B3A" w:rsidP="00B80B3A">
      <w:pPr>
        <w:rPr>
          <w:b/>
        </w:rPr>
      </w:pPr>
      <w:r w:rsidRPr="00207E73">
        <w:rPr>
          <w:b/>
        </w:rPr>
        <w:t xml:space="preserve">►45. </w:t>
      </w:r>
      <w:proofErr w:type="spellStart"/>
      <w:r w:rsidRPr="00207E73">
        <w:rPr>
          <w:b/>
        </w:rPr>
        <w:t>Účinnosť</w:t>
      </w:r>
      <w:proofErr w:type="spellEnd"/>
      <w:r w:rsidRPr="00207E73">
        <w:rPr>
          <w:b/>
        </w:rPr>
        <w:t xml:space="preserve"> a </w:t>
      </w:r>
      <w:proofErr w:type="spellStart"/>
      <w:r w:rsidRPr="00207E73">
        <w:rPr>
          <w:b/>
        </w:rPr>
        <w:t>hospodárnosť</w:t>
      </w:r>
      <w:proofErr w:type="spellEnd"/>
    </w:p>
    <w:p w:rsidR="00B80B3A" w:rsidRDefault="00B80B3A" w:rsidP="00B80B3A">
      <w:pPr>
        <w:rPr>
          <w:b/>
        </w:rPr>
      </w:pPr>
    </w:p>
    <w:p w:rsidR="00B80B3A" w:rsidRPr="00207E73" w:rsidRDefault="00B80B3A" w:rsidP="00B80B3A">
      <w:pPr>
        <w:rPr>
          <w:b/>
        </w:rPr>
      </w:pPr>
    </w:p>
    <w:p w:rsidR="00B80B3A" w:rsidRDefault="00B80B3A" w:rsidP="00B80B3A">
      <w:r>
        <w:t>www.ekabinet.cz</w:t>
      </w:r>
      <w:r w:rsidRPr="00207E73">
        <w:t xml:space="preserve"> ►</w:t>
      </w:r>
      <w:r>
        <w:t xml:space="preserve">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►ZŠ 2. část</w:t>
      </w:r>
      <w:r w:rsidRPr="00207E73">
        <w:t xml:space="preserve"> ► Fyzika</w:t>
      </w:r>
    </w:p>
    <w:p w:rsidR="00B80B3A" w:rsidRPr="00207E73" w:rsidRDefault="00B80B3A" w:rsidP="00B80B3A">
      <w:pPr>
        <w:rPr>
          <w:b/>
        </w:rPr>
      </w:pPr>
      <w:r w:rsidRPr="00207E73">
        <w:t>►</w:t>
      </w:r>
      <w:r w:rsidRPr="00207E73">
        <w:rPr>
          <w:b/>
        </w:rPr>
        <w:t>IX. Elektrostatika</w:t>
      </w:r>
    </w:p>
    <w:p w:rsidR="00B80B3A" w:rsidRDefault="00B80B3A" w:rsidP="00B80B3A">
      <w:pPr>
        <w:rPr>
          <w:b/>
        </w:rPr>
      </w:pPr>
      <w:r w:rsidRPr="00207E73">
        <w:rPr>
          <w:b/>
        </w:rPr>
        <w:t xml:space="preserve">►49. </w:t>
      </w:r>
      <w:proofErr w:type="spellStart"/>
      <w:r w:rsidRPr="00207E73">
        <w:rPr>
          <w:b/>
        </w:rPr>
        <w:t>Použitie</w:t>
      </w:r>
      <w:proofErr w:type="spellEnd"/>
      <w:r w:rsidRPr="00207E73">
        <w:rPr>
          <w:b/>
        </w:rPr>
        <w:t xml:space="preserve"> </w:t>
      </w:r>
      <w:proofErr w:type="spellStart"/>
      <w:r w:rsidRPr="00207E73">
        <w:rPr>
          <w:b/>
        </w:rPr>
        <w:t>statickej</w:t>
      </w:r>
      <w:proofErr w:type="spellEnd"/>
      <w:r w:rsidRPr="00207E73">
        <w:rPr>
          <w:b/>
        </w:rPr>
        <w:t xml:space="preserve"> </w:t>
      </w:r>
      <w:proofErr w:type="spellStart"/>
      <w:r w:rsidRPr="00207E73">
        <w:rPr>
          <w:b/>
        </w:rPr>
        <w:t>elektriny</w:t>
      </w:r>
      <w:proofErr w:type="spellEnd"/>
      <w:r w:rsidRPr="00207E73">
        <w:rPr>
          <w:b/>
        </w:rPr>
        <w:t xml:space="preserve"> a </w:t>
      </w:r>
      <w:proofErr w:type="spellStart"/>
      <w:r w:rsidRPr="00207E73">
        <w:rPr>
          <w:b/>
        </w:rPr>
        <w:t>nebezpečenstvo</w:t>
      </w:r>
      <w:proofErr w:type="spellEnd"/>
      <w:r w:rsidRPr="00207E73">
        <w:rPr>
          <w:b/>
        </w:rPr>
        <w:t xml:space="preserve">, </w:t>
      </w:r>
      <w:proofErr w:type="spellStart"/>
      <w:r w:rsidRPr="00207E73">
        <w:rPr>
          <w:b/>
        </w:rPr>
        <w:t>ktoré</w:t>
      </w:r>
      <w:proofErr w:type="spellEnd"/>
      <w:r w:rsidRPr="00207E73">
        <w:rPr>
          <w:b/>
        </w:rPr>
        <w:t xml:space="preserve"> </w:t>
      </w:r>
      <w:r>
        <w:rPr>
          <w:b/>
        </w:rPr>
        <w:t>představuje</w:t>
      </w:r>
    </w:p>
    <w:p w:rsidR="00B80B3A" w:rsidRDefault="00B80B3A" w:rsidP="00B80B3A">
      <w:pPr>
        <w:rPr>
          <w:b/>
        </w:rPr>
      </w:pPr>
    </w:p>
    <w:p w:rsidR="00B80B3A" w:rsidRPr="00207E73" w:rsidRDefault="00B80B3A" w:rsidP="00B80B3A">
      <w:pPr>
        <w:rPr>
          <w:b/>
        </w:rPr>
      </w:pPr>
    </w:p>
    <w:p w:rsidR="00B80B3A" w:rsidRDefault="00B80B3A" w:rsidP="00B80B3A">
      <w:r>
        <w:t>www.ekabinet.cz</w:t>
      </w:r>
      <w:r w:rsidRPr="00FF38FA">
        <w:t xml:space="preserve">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►ZŠ 2. Část </w:t>
      </w:r>
      <w:r w:rsidRPr="00FF38FA">
        <w:t>► Fyzika</w:t>
      </w:r>
    </w:p>
    <w:p w:rsidR="00B80B3A" w:rsidRDefault="00B80B3A" w:rsidP="00B80B3A">
      <w:r w:rsidRPr="00FF38FA">
        <w:t xml:space="preserve">XII. </w:t>
      </w:r>
      <w:proofErr w:type="spellStart"/>
      <w:r w:rsidRPr="00FF38FA">
        <w:t>Striedavý</w:t>
      </w:r>
      <w:proofErr w:type="spellEnd"/>
      <w:r w:rsidRPr="00FF38FA">
        <w:t xml:space="preserve"> </w:t>
      </w:r>
      <w:proofErr w:type="spellStart"/>
      <w:r w:rsidRPr="00FF38FA">
        <w:t>prúd</w:t>
      </w:r>
      <w:proofErr w:type="spellEnd"/>
    </w:p>
    <w:p w:rsidR="00B80B3A" w:rsidRPr="00FF38FA" w:rsidRDefault="00B80B3A" w:rsidP="00B80B3A">
      <w:pPr>
        <w:rPr>
          <w:b/>
        </w:rPr>
      </w:pPr>
      <w:r w:rsidRPr="00FF38FA">
        <w:rPr>
          <w:b/>
        </w:rPr>
        <w:t xml:space="preserve">►65. Elektrický </w:t>
      </w:r>
      <w:proofErr w:type="spellStart"/>
      <w:r w:rsidRPr="00FF38FA">
        <w:rPr>
          <w:b/>
        </w:rPr>
        <w:t>prúd</w:t>
      </w:r>
      <w:proofErr w:type="spellEnd"/>
      <w:r w:rsidRPr="00FF38FA">
        <w:rPr>
          <w:b/>
        </w:rPr>
        <w:t xml:space="preserve"> v domácnosti</w:t>
      </w:r>
    </w:p>
    <w:p w:rsidR="00B80B3A" w:rsidRDefault="00B80B3A" w:rsidP="00B80B3A">
      <w:pPr>
        <w:rPr>
          <w:b/>
        </w:rPr>
      </w:pPr>
      <w:r w:rsidRPr="00FF38FA">
        <w:rPr>
          <w:b/>
        </w:rPr>
        <w:t xml:space="preserve">►66. Elektrická </w:t>
      </w:r>
      <w:proofErr w:type="spellStart"/>
      <w:r w:rsidRPr="00FF38FA">
        <w:rPr>
          <w:b/>
        </w:rPr>
        <w:t>energia</w:t>
      </w:r>
      <w:proofErr w:type="spellEnd"/>
      <w:r w:rsidRPr="00FF38FA">
        <w:rPr>
          <w:b/>
        </w:rPr>
        <w:t xml:space="preserve"> a </w:t>
      </w:r>
      <w:proofErr w:type="spellStart"/>
      <w:r w:rsidRPr="00FF38FA">
        <w:rPr>
          <w:b/>
        </w:rPr>
        <w:t>metódy</w:t>
      </w:r>
      <w:proofErr w:type="spellEnd"/>
      <w:r w:rsidRPr="00FF38FA">
        <w:rPr>
          <w:b/>
        </w:rPr>
        <w:t xml:space="preserve"> úspory energie </w:t>
      </w:r>
    </w:p>
    <w:p w:rsidR="00B80B3A" w:rsidRDefault="00B80B3A" w:rsidP="00B80B3A">
      <w:pPr>
        <w:rPr>
          <w:b/>
        </w:rPr>
      </w:pPr>
    </w:p>
    <w:p w:rsidR="00B80B3A" w:rsidRDefault="00B80B3A" w:rsidP="00B80B3A">
      <w:pPr>
        <w:rPr>
          <w:b/>
        </w:rPr>
      </w:pPr>
    </w:p>
    <w:p w:rsidR="00B80B3A" w:rsidRDefault="00B80B3A" w:rsidP="00B80B3A">
      <w:r>
        <w:t>www.ekabinet.cz</w:t>
      </w:r>
      <w:r w:rsidRPr="00FF38FA">
        <w:t xml:space="preserve"> ► </w:t>
      </w:r>
      <w:proofErr w:type="spellStart"/>
      <w:r w:rsidRPr="00FF38FA">
        <w:t>Prírodovedné</w:t>
      </w:r>
      <w:proofErr w:type="spellEnd"/>
      <w:r w:rsidRPr="00FF38FA">
        <w:t xml:space="preserve"> </w:t>
      </w:r>
      <w:proofErr w:type="spellStart"/>
      <w:r w:rsidRPr="00FF38FA">
        <w:t>predmety</w:t>
      </w:r>
      <w:proofErr w:type="spellEnd"/>
      <w:r w:rsidRPr="00FF38FA">
        <w:t xml:space="preserve"> ►Úroveň 2 ► Fyzika</w:t>
      </w:r>
    </w:p>
    <w:p w:rsidR="00B80B3A" w:rsidRPr="00FF38FA" w:rsidRDefault="00B80B3A" w:rsidP="00B80B3A">
      <w:pPr>
        <w:rPr>
          <w:b/>
        </w:rPr>
      </w:pPr>
      <w:r w:rsidRPr="00FF38FA">
        <w:rPr>
          <w:b/>
        </w:rPr>
        <w:t>► XVI. Elektromagnetické vlny</w:t>
      </w:r>
    </w:p>
    <w:p w:rsidR="00B80B3A" w:rsidRDefault="00B80B3A" w:rsidP="00B80B3A">
      <w:pPr>
        <w:rPr>
          <w:b/>
        </w:rPr>
      </w:pPr>
      <w:r w:rsidRPr="00FF38FA">
        <w:rPr>
          <w:b/>
        </w:rPr>
        <w:t xml:space="preserve">► 89. </w:t>
      </w:r>
      <w:proofErr w:type="spellStart"/>
      <w:r w:rsidRPr="00FF38FA">
        <w:rPr>
          <w:b/>
        </w:rPr>
        <w:t>Ohrozenie</w:t>
      </w:r>
      <w:proofErr w:type="spellEnd"/>
      <w:r w:rsidRPr="00FF38FA">
        <w:rPr>
          <w:b/>
        </w:rPr>
        <w:t xml:space="preserve"> </w:t>
      </w:r>
      <w:proofErr w:type="spellStart"/>
      <w:r w:rsidRPr="00FF38FA">
        <w:rPr>
          <w:b/>
        </w:rPr>
        <w:t>súvisiace</w:t>
      </w:r>
      <w:proofErr w:type="spellEnd"/>
      <w:r w:rsidRPr="00FF38FA">
        <w:rPr>
          <w:b/>
        </w:rPr>
        <w:t xml:space="preserve"> s elektromagnetickými vlnami</w:t>
      </w:r>
    </w:p>
    <w:p w:rsidR="00B80B3A" w:rsidRDefault="00B80B3A" w:rsidP="00B80B3A">
      <w:pPr>
        <w:rPr>
          <w:b/>
        </w:rPr>
      </w:pPr>
    </w:p>
    <w:p w:rsidR="00B80B3A" w:rsidRPr="00FF38FA" w:rsidRDefault="00B80B3A" w:rsidP="00B80B3A">
      <w:pPr>
        <w:rPr>
          <w:b/>
        </w:rPr>
      </w:pPr>
    </w:p>
    <w:p w:rsidR="00B80B3A" w:rsidRDefault="00B80B3A" w:rsidP="00B80B3A">
      <w:r>
        <w:t xml:space="preserve"> www.ekabinet.cz</w:t>
      </w:r>
      <w:r w:rsidRPr="00FF38FA">
        <w:t xml:space="preserve"> ► </w:t>
      </w:r>
      <w:proofErr w:type="spellStart"/>
      <w:r w:rsidRPr="00FF38FA">
        <w:t>Prírodovedné</w:t>
      </w:r>
      <w:proofErr w:type="spellEnd"/>
      <w:r w:rsidRPr="00FF38FA">
        <w:t xml:space="preserve"> </w:t>
      </w:r>
      <w:proofErr w:type="spellStart"/>
      <w:r w:rsidRPr="00FF38FA">
        <w:t>predmety</w:t>
      </w:r>
      <w:proofErr w:type="spellEnd"/>
      <w:r w:rsidRPr="00FF38FA">
        <w:t xml:space="preserve"> ►Úroveň 2 ► Fyzika</w:t>
      </w:r>
    </w:p>
    <w:p w:rsidR="00B80B3A" w:rsidRPr="00FF38FA" w:rsidRDefault="00B80B3A" w:rsidP="00B80B3A">
      <w:pPr>
        <w:rPr>
          <w:b/>
        </w:rPr>
      </w:pPr>
      <w:r w:rsidRPr="00FF38FA">
        <w:rPr>
          <w:b/>
        </w:rPr>
        <w:t xml:space="preserve">► XVIII. </w:t>
      </w:r>
      <w:proofErr w:type="spellStart"/>
      <w:r w:rsidRPr="00FF38FA">
        <w:rPr>
          <w:b/>
        </w:rPr>
        <w:t>Jadrová</w:t>
      </w:r>
      <w:proofErr w:type="spellEnd"/>
      <w:r w:rsidRPr="00FF38FA">
        <w:rPr>
          <w:b/>
        </w:rPr>
        <w:t xml:space="preserve"> fyzika</w:t>
      </w:r>
    </w:p>
    <w:p w:rsidR="00B80B3A" w:rsidRDefault="00B80B3A" w:rsidP="00B80B3A">
      <w:pPr>
        <w:rPr>
          <w:b/>
        </w:rPr>
      </w:pPr>
      <w:r w:rsidRPr="00FF38FA">
        <w:rPr>
          <w:b/>
        </w:rPr>
        <w:t xml:space="preserve">► 101. Vplyv </w:t>
      </w:r>
      <w:proofErr w:type="spellStart"/>
      <w:r w:rsidRPr="00FF38FA">
        <w:rPr>
          <w:b/>
        </w:rPr>
        <w:t>žiarenia</w:t>
      </w:r>
      <w:proofErr w:type="spellEnd"/>
      <w:r w:rsidRPr="00FF38FA">
        <w:rPr>
          <w:b/>
        </w:rPr>
        <w:t xml:space="preserve"> na živé organizmy</w:t>
      </w:r>
    </w:p>
    <w:p w:rsidR="00B80B3A" w:rsidRPr="00FF38FA" w:rsidRDefault="00B80B3A" w:rsidP="00B80B3A">
      <w:pPr>
        <w:rPr>
          <w:b/>
        </w:rPr>
      </w:pPr>
    </w:p>
    <w:p w:rsidR="00B80B3A" w:rsidRDefault="00B80B3A" w:rsidP="00B80B3A"/>
    <w:p w:rsidR="00B80B3A" w:rsidRPr="003C6C77" w:rsidRDefault="00B80B3A" w:rsidP="00B80B3A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Poznámky</w:t>
      </w:r>
      <w:r>
        <w:tab/>
      </w:r>
    </w:p>
    <w:p w:rsidR="00B80B3A" w:rsidRPr="00D574FB" w:rsidRDefault="00B80B3A" w:rsidP="00B80B3A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 xml:space="preserve">Systém </w:t>
      </w:r>
      <w:proofErr w:type="spellStart"/>
      <w:r>
        <w:t>Ekabinet</w:t>
      </w:r>
      <w:proofErr w:type="spellEnd"/>
      <w:r>
        <w:t xml:space="preserve"> vznikl ze systému polského a je primárně určen k výuce přírodovědných předmětů. Dají se v něm ale najít i lekce použitelné při výuce výchovy k občanství případně výchovy ke zdraví. Jedná se především o lekce, které se týkají zdravého životního stylu, úspory energií a bezpečnosti. Je vhodné, aby se daná témata ve výchovách probírala ve stejné době, kdy se těmto tématům žáci věnují v přírodovědných předmětech.</w:t>
      </w:r>
    </w:p>
    <w:p w:rsidR="00B80B3A" w:rsidRPr="003C6C77" w:rsidRDefault="00B80B3A" w:rsidP="00B80B3A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 xml:space="preserve">Po vyhledání určité části programu jsou pro nás v Čechách použitelné dva typy výukového materiálu – 1.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, 2. </w:t>
      </w:r>
      <w:proofErr w:type="spellStart"/>
      <w:r>
        <w:t>Učteľská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je použitelná k samostatné práci žáků na PC nebo </w:t>
      </w:r>
      <w:proofErr w:type="spellStart"/>
      <w:r>
        <w:t>tabletech</w:t>
      </w:r>
      <w:proofErr w:type="spellEnd"/>
      <w:r>
        <w:t xml:space="preserve">. Učitelské lekce jsou určeny k prezentaci učiva za využití interaktivní tabule případně </w:t>
      </w:r>
      <w:proofErr w:type="spellStart"/>
      <w:r>
        <w:t>dataprojektoru</w:t>
      </w:r>
      <w:proofErr w:type="spellEnd"/>
      <w:r>
        <w:t xml:space="preserve"> (obsah lekce je zpracován větším písmem). Lekce se spouští tlačítkem Náhled.</w:t>
      </w:r>
    </w:p>
    <w:p w:rsidR="00B80B3A" w:rsidRPr="007D23CF" w:rsidRDefault="00B80B3A" w:rsidP="00B80B3A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 xml:space="preserve">Jednotlivé lekce lze i upravovat. </w:t>
      </w:r>
      <w:bookmarkStart w:id="0" w:name="_GoBack"/>
      <w:bookmarkEnd w:id="0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21C1" w:rsidRDefault="005121C1">
      <w:r>
        <w:separator/>
      </w:r>
    </w:p>
  </w:endnote>
  <w:endnote w:type="continuationSeparator" w:id="0">
    <w:p w:rsidR="005121C1" w:rsidRDefault="00512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21C1" w:rsidRDefault="005121C1">
      <w:r>
        <w:separator/>
      </w:r>
    </w:p>
  </w:footnote>
  <w:footnote w:type="continuationSeparator" w:id="0">
    <w:p w:rsidR="005121C1" w:rsidRDefault="005121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E695964"/>
    <w:multiLevelType w:val="hybridMultilevel"/>
    <w:tmpl w:val="4DA060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AF2ADC"/>
    <w:multiLevelType w:val="hybridMultilevel"/>
    <w:tmpl w:val="ADEA80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35"/>
  </w:num>
  <w:num w:numId="35">
    <w:abstractNumId w:val="26"/>
  </w:num>
  <w:num w:numId="3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1C1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4177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B3A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B80B3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75634C39-487F-4BE2-91B0-6E6E60264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534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2015-05-24T11:42:00Z</dcterms:created>
  <dcterms:modified xsi:type="dcterms:W3CDTF">2015-05-24T11:42:00Z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