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7B53D1" w:rsidRDefault="007B53D1" w:rsidP="007B53D1"/>
    <w:p w:rsidR="007B53D1" w:rsidRDefault="007B53D1" w:rsidP="007B53D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7B53D1" w:rsidRDefault="007B53D1" w:rsidP="007B53D1">
      <w:pPr>
        <w:jc w:val="center"/>
      </w:pPr>
    </w:p>
    <w:p w:rsidR="007B53D1" w:rsidRDefault="007B53D1" w:rsidP="007B53D1">
      <w:pPr>
        <w:jc w:val="center"/>
      </w:pPr>
    </w:p>
    <w:p w:rsidR="007B53D1" w:rsidRDefault="007B53D1" w:rsidP="007B53D1">
      <w:pPr>
        <w:jc w:val="center"/>
      </w:pPr>
    </w:p>
    <w:p w:rsidR="007B53D1" w:rsidRDefault="007B53D1" w:rsidP="007B53D1">
      <w:pPr>
        <w:jc w:val="center"/>
      </w:pPr>
    </w:p>
    <w:p w:rsidR="007B53D1" w:rsidRDefault="007B53D1" w:rsidP="007B53D1">
      <w:pPr>
        <w:jc w:val="center"/>
      </w:pPr>
    </w:p>
    <w:tbl>
      <w:tblPr>
        <w:tblStyle w:val="Mkatabulky"/>
        <w:tblW w:w="9498" w:type="dxa"/>
        <w:tblLook w:val="01E0"/>
      </w:tblPr>
      <w:tblGrid>
        <w:gridCol w:w="4749"/>
        <w:gridCol w:w="4749"/>
      </w:tblGrid>
      <w:tr w:rsidR="007B53D1" w:rsidTr="00C23C5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3D1" w:rsidRDefault="007B53D1" w:rsidP="00C23C51">
            <w:pPr>
              <w:rPr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3D1" w:rsidRDefault="007B53D1" w:rsidP="00C23C51">
            <w:r>
              <w:t>Dotkněte se inovací</w:t>
            </w:r>
          </w:p>
        </w:tc>
      </w:tr>
      <w:tr w:rsidR="007B53D1" w:rsidTr="00C23C5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D1" w:rsidRDefault="007B53D1" w:rsidP="00C23C51">
            <w:pPr>
              <w:rPr>
                <w:b/>
                <w:bCs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D1" w:rsidRDefault="007B53D1" w:rsidP="00C23C51">
            <w:r w:rsidRPr="00047BC4">
              <w:t>CZ.1.07/1.3.00/51.0024</w:t>
            </w:r>
          </w:p>
        </w:tc>
      </w:tr>
      <w:tr w:rsidR="007B53D1" w:rsidTr="00C23C5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D1" w:rsidRDefault="007B53D1" w:rsidP="00C23C51">
            <w:pPr>
              <w:rPr>
                <w:b/>
                <w:bCs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D1" w:rsidRDefault="007B53D1" w:rsidP="00C23C51">
            <w:r>
              <w:t>27.</w:t>
            </w:r>
          </w:p>
        </w:tc>
      </w:tr>
      <w:tr w:rsidR="007B53D1" w:rsidTr="00C23C5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3D1" w:rsidRDefault="007B53D1" w:rsidP="00C23C51">
            <w:pPr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3D1" w:rsidRDefault="007B53D1" w:rsidP="00C23C51">
            <w:proofErr w:type="spellStart"/>
            <w:r>
              <w:t>Ekabinet</w:t>
            </w:r>
            <w:proofErr w:type="spellEnd"/>
            <w:r>
              <w:t xml:space="preserve"> – Matematika z Finska </w:t>
            </w:r>
          </w:p>
          <w:p w:rsidR="007B53D1" w:rsidRDefault="007B53D1" w:rsidP="00C23C51">
            <w:r>
              <w:t>1. Část - Přehled</w:t>
            </w:r>
          </w:p>
        </w:tc>
      </w:tr>
      <w:tr w:rsidR="007B53D1" w:rsidTr="00C23C5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3D1" w:rsidRDefault="007B53D1" w:rsidP="00C23C51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3D1" w:rsidRDefault="007B53D1" w:rsidP="00C23C51">
            <w:r>
              <w:t>Matematika a její aplikace</w:t>
            </w:r>
          </w:p>
        </w:tc>
      </w:tr>
      <w:tr w:rsidR="007B53D1" w:rsidTr="00C23C5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D1" w:rsidRDefault="007B53D1" w:rsidP="00C23C51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D1" w:rsidRDefault="007B53D1" w:rsidP="00C23C51">
            <w:r>
              <w:t>Matematika</w:t>
            </w:r>
          </w:p>
        </w:tc>
      </w:tr>
      <w:tr w:rsidR="007B53D1" w:rsidTr="00C23C5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D1" w:rsidRDefault="007B53D1" w:rsidP="00C23C51">
            <w:pPr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D1" w:rsidRDefault="007B53D1" w:rsidP="00C23C51">
            <w:r>
              <w:t xml:space="preserve">Matematika, </w:t>
            </w:r>
            <w:proofErr w:type="spellStart"/>
            <w:r>
              <w:t>ekabinet</w:t>
            </w:r>
            <w:proofErr w:type="spellEnd"/>
          </w:p>
        </w:tc>
      </w:tr>
      <w:tr w:rsidR="007B53D1" w:rsidTr="00C23C5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3D1" w:rsidRDefault="007B53D1" w:rsidP="00C23C51">
            <w:pPr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53D1" w:rsidRDefault="007B53D1" w:rsidP="00C23C51">
            <w:r>
              <w:t>Markéta Petrů</w:t>
            </w:r>
          </w:p>
        </w:tc>
      </w:tr>
      <w:tr w:rsidR="007B53D1" w:rsidTr="00C23C5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D1" w:rsidRDefault="007B53D1" w:rsidP="00C23C51">
            <w:pPr>
              <w:rPr>
                <w:b/>
                <w:bCs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3D1" w:rsidRDefault="007B53D1" w:rsidP="00C23C51">
            <w:r w:rsidRPr="00183F7F">
              <w:t xml:space="preserve">EDULOGY, S.R.O.. </w:t>
            </w:r>
            <w:proofErr w:type="gramStart"/>
            <w:r w:rsidRPr="00183F7F">
              <w:t>www</w:t>
            </w:r>
            <w:proofErr w:type="gramEnd"/>
            <w:r w:rsidRPr="00183F7F">
              <w:t xml:space="preserve">.ekabinet.cz [online]. [cit. </w:t>
            </w:r>
            <w:proofErr w:type="gramStart"/>
            <w:r w:rsidRPr="00183F7F">
              <w:t>27.4.2015</w:t>
            </w:r>
            <w:proofErr w:type="gramEnd"/>
            <w:r w:rsidRPr="00183F7F">
              <w:t>]. Dostupný na WWW: www.ekabinet.cz</w:t>
            </w:r>
          </w:p>
        </w:tc>
      </w:tr>
    </w:tbl>
    <w:p w:rsidR="007B53D1" w:rsidRDefault="007B53D1" w:rsidP="007B53D1">
      <w:pPr>
        <w:jc w:val="center"/>
      </w:pPr>
    </w:p>
    <w:p w:rsidR="007B53D1" w:rsidRDefault="007B53D1" w:rsidP="007B53D1">
      <w:pPr>
        <w:jc w:val="center"/>
      </w:pPr>
    </w:p>
    <w:p w:rsidR="007B53D1" w:rsidRDefault="007B53D1" w:rsidP="007B53D1">
      <w:pPr>
        <w:jc w:val="center"/>
      </w:pPr>
    </w:p>
    <w:p w:rsidR="007B53D1" w:rsidRDefault="007B53D1" w:rsidP="007B53D1">
      <w:pPr>
        <w:jc w:val="center"/>
      </w:pPr>
    </w:p>
    <w:p w:rsidR="007B53D1" w:rsidRDefault="007B53D1" w:rsidP="007B53D1">
      <w:pPr>
        <w:jc w:val="center"/>
      </w:pPr>
    </w:p>
    <w:p w:rsidR="007B53D1" w:rsidRDefault="007B53D1" w:rsidP="007B53D1">
      <w:pPr>
        <w:jc w:val="center"/>
      </w:pPr>
    </w:p>
    <w:p w:rsidR="007B53D1" w:rsidRDefault="007B53D1" w:rsidP="007B53D1">
      <w:pPr>
        <w:jc w:val="center"/>
      </w:pPr>
    </w:p>
    <w:p w:rsidR="007B53D1" w:rsidRDefault="007B53D1" w:rsidP="007B53D1">
      <w:pPr>
        <w:jc w:val="center"/>
      </w:pPr>
    </w:p>
    <w:p w:rsidR="007B53D1" w:rsidRDefault="007B53D1" w:rsidP="007B53D1">
      <w:pPr>
        <w:jc w:val="center"/>
      </w:pPr>
    </w:p>
    <w:p w:rsidR="007B53D1" w:rsidRDefault="007B53D1" w:rsidP="007B53D1"/>
    <w:p w:rsidR="007B53D1" w:rsidRDefault="007B53D1" w:rsidP="007B53D1"/>
    <w:p w:rsidR="007B53D1" w:rsidRDefault="007B53D1" w:rsidP="007B53D1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 xml:space="preserve">Přístup k výukovému systému </w:t>
      </w:r>
      <w:proofErr w:type="spellStart"/>
      <w:r>
        <w:rPr>
          <w:b/>
        </w:rPr>
        <w:t>Ekabinet</w:t>
      </w:r>
      <w:proofErr w:type="spellEnd"/>
      <w:r>
        <w:rPr>
          <w:b/>
        </w:rPr>
        <w:t xml:space="preserve"> a jeho jednotlivým částem</w:t>
      </w:r>
    </w:p>
    <w:p w:rsidR="007B53D1" w:rsidRDefault="007B53D1" w:rsidP="007B53D1"/>
    <w:p w:rsidR="007B53D1" w:rsidRDefault="007B53D1" w:rsidP="007B53D1">
      <w:r>
        <w:t>www.ekabinet.cz</w:t>
      </w:r>
    </w:p>
    <w:p w:rsidR="007B53D1" w:rsidRDefault="007B53D1" w:rsidP="007B53D1"/>
    <w:p w:rsidR="007B53D1" w:rsidRDefault="007B53D1" w:rsidP="007B53D1">
      <w:pPr>
        <w:jc w:val="center"/>
      </w:pPr>
      <w:r>
        <w:rPr>
          <w:noProof/>
        </w:rPr>
        <w:lastRenderedPageBreak/>
        <w:drawing>
          <wp:inline distT="0" distB="0" distL="0" distR="0">
            <wp:extent cx="4429125" cy="2724150"/>
            <wp:effectExtent l="0" t="0" r="9525" b="0"/>
            <wp:docPr id="2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/>
                    <a:srcRect l="10417" t="11176" r="12694" b="4706"/>
                    <a:stretch/>
                  </pic:blipFill>
                  <pic:spPr bwMode="auto">
                    <a:xfrm>
                      <a:off x="0" y="0"/>
                      <a:ext cx="4429322" cy="27242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7B53D1" w:rsidRDefault="007B53D1" w:rsidP="007B53D1"/>
    <w:p w:rsidR="007B53D1" w:rsidRDefault="007B53D1" w:rsidP="007B53D1"/>
    <w:p w:rsidR="007B53D1" w:rsidRDefault="007B53D1" w:rsidP="007B53D1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Systém Matematika z Finska v </w:t>
      </w:r>
      <w:proofErr w:type="spellStart"/>
      <w:r>
        <w:rPr>
          <w:b/>
        </w:rPr>
        <w:t>Ekabinetu</w:t>
      </w:r>
      <w:proofErr w:type="spellEnd"/>
    </w:p>
    <w:p w:rsidR="007B53D1" w:rsidRDefault="007B53D1" w:rsidP="007B53D1">
      <w:pPr>
        <w:rPr>
          <w:b/>
        </w:rPr>
      </w:pPr>
    </w:p>
    <w:p w:rsidR="007B53D1" w:rsidRDefault="007B53D1" w:rsidP="007B53D1">
      <w:pPr>
        <w:jc w:val="both"/>
      </w:pPr>
    </w:p>
    <w:p w:rsidR="007B53D1" w:rsidRDefault="007B53D1" w:rsidP="007B53D1">
      <w:pPr>
        <w:jc w:val="both"/>
        <w:rPr>
          <w:b/>
        </w:rPr>
      </w:pPr>
      <w:r w:rsidRPr="00506891">
        <w:rPr>
          <w:b/>
        </w:rPr>
        <w:t>Přístup:</w:t>
      </w:r>
    </w:p>
    <w:p w:rsidR="007B53D1" w:rsidRPr="00506891" w:rsidRDefault="007B53D1" w:rsidP="007B53D1">
      <w:pPr>
        <w:jc w:val="both"/>
        <w:rPr>
          <w:b/>
        </w:rPr>
      </w:pPr>
    </w:p>
    <w:p w:rsidR="007B53D1" w:rsidRDefault="007B53D1" w:rsidP="007B53D1">
      <w:r>
        <w:t>www.ekabinet.cz ► Matematika z Finska</w:t>
      </w:r>
    </w:p>
    <w:p w:rsidR="007B53D1" w:rsidRDefault="007B53D1" w:rsidP="007B53D1"/>
    <w:p w:rsidR="007B53D1" w:rsidRDefault="007B53D1" w:rsidP="007B53D1">
      <w:pPr>
        <w:rPr>
          <w:b/>
        </w:rPr>
      </w:pPr>
      <w:r>
        <w:rPr>
          <w:b/>
        </w:rPr>
        <w:t>Obsah:</w:t>
      </w:r>
    </w:p>
    <w:p w:rsidR="007B53D1" w:rsidRDefault="007B53D1" w:rsidP="007B53D1">
      <w:pPr>
        <w:rPr>
          <w:b/>
        </w:rPr>
      </w:pPr>
    </w:p>
    <w:p w:rsidR="007B53D1" w:rsidRDefault="007B53D1" w:rsidP="007B53D1">
      <w:pPr>
        <w:rPr>
          <w:b/>
        </w:rPr>
      </w:pPr>
      <w:proofErr w:type="spellStart"/>
      <w:r>
        <w:rPr>
          <w:b/>
        </w:rPr>
        <w:t>Časť</w:t>
      </w:r>
      <w:proofErr w:type="spellEnd"/>
      <w:r>
        <w:rPr>
          <w:b/>
        </w:rPr>
        <w:t xml:space="preserve"> 1A</w:t>
      </w:r>
    </w:p>
    <w:p w:rsidR="007B53D1" w:rsidRDefault="007B53D1" w:rsidP="007B53D1">
      <w:pPr>
        <w:rPr>
          <w:b/>
        </w:rPr>
      </w:pPr>
    </w:p>
    <w:p w:rsidR="007B53D1" w:rsidRPr="006960A4" w:rsidRDefault="007B53D1" w:rsidP="007B53D1">
      <w:pPr>
        <w:rPr>
          <w:b/>
        </w:rPr>
      </w:pPr>
      <w:r>
        <w:rPr>
          <w:b/>
        </w:rPr>
        <w:t>1. Čísla 0 - 5</w:t>
      </w:r>
    </w:p>
    <w:p w:rsidR="007B53D1" w:rsidRPr="006960A4" w:rsidRDefault="007B53D1" w:rsidP="007B53D1">
      <w:r w:rsidRPr="006960A4">
        <w:t xml:space="preserve">1.01. </w:t>
      </w:r>
      <w:proofErr w:type="spellStart"/>
      <w:r w:rsidRPr="006960A4">
        <w:t>Poznávanie</w:t>
      </w:r>
      <w:proofErr w:type="spellEnd"/>
      <w:r w:rsidRPr="006960A4">
        <w:t xml:space="preserve"> čísel 1 - 5 </w:t>
      </w:r>
    </w:p>
    <w:p w:rsidR="007B53D1" w:rsidRPr="006960A4" w:rsidRDefault="007B53D1" w:rsidP="007B53D1">
      <w:r w:rsidRPr="006960A4">
        <w:t xml:space="preserve">1.02. Číslo 0 a 1 </w:t>
      </w:r>
    </w:p>
    <w:p w:rsidR="007B53D1" w:rsidRPr="006960A4" w:rsidRDefault="007B53D1" w:rsidP="007B53D1">
      <w:r w:rsidRPr="006960A4">
        <w:t xml:space="preserve">1.03. Číslo 2 </w:t>
      </w:r>
    </w:p>
    <w:p w:rsidR="007B53D1" w:rsidRPr="006960A4" w:rsidRDefault="007B53D1" w:rsidP="007B53D1">
      <w:r w:rsidRPr="006960A4">
        <w:t xml:space="preserve">1.04. Číslo 3 </w:t>
      </w:r>
    </w:p>
    <w:p w:rsidR="007B53D1" w:rsidRPr="006960A4" w:rsidRDefault="007B53D1" w:rsidP="007B53D1">
      <w:r w:rsidRPr="006960A4">
        <w:t xml:space="preserve">1.05. Číslo 4 </w:t>
      </w:r>
    </w:p>
    <w:p w:rsidR="007B53D1" w:rsidRPr="006960A4" w:rsidRDefault="007B53D1" w:rsidP="007B53D1">
      <w:r w:rsidRPr="006960A4">
        <w:t>1.06. Číslo 5</w:t>
      </w:r>
    </w:p>
    <w:p w:rsidR="007B53D1" w:rsidRPr="006960A4" w:rsidRDefault="007B53D1" w:rsidP="007B53D1">
      <w:r w:rsidRPr="006960A4">
        <w:t xml:space="preserve">1.07. Rozklad čísla </w:t>
      </w:r>
    </w:p>
    <w:p w:rsidR="007B53D1" w:rsidRPr="006960A4" w:rsidRDefault="007B53D1" w:rsidP="007B53D1">
      <w:r w:rsidRPr="006960A4">
        <w:t xml:space="preserve">1.08. </w:t>
      </w:r>
      <w:proofErr w:type="spellStart"/>
      <w:r w:rsidRPr="006960A4">
        <w:t>Otvorené</w:t>
      </w:r>
      <w:proofErr w:type="spellEnd"/>
      <w:r w:rsidRPr="006960A4">
        <w:t xml:space="preserve"> otázky a praktické </w:t>
      </w:r>
      <w:proofErr w:type="spellStart"/>
      <w:r w:rsidRPr="006960A4">
        <w:t>použitie</w:t>
      </w:r>
      <w:proofErr w:type="spellEnd"/>
    </w:p>
    <w:p w:rsidR="007B53D1" w:rsidRDefault="007B53D1" w:rsidP="007B53D1">
      <w:r w:rsidRPr="006960A4">
        <w:t xml:space="preserve">1.09. Hlavolamy </w:t>
      </w:r>
    </w:p>
    <w:p w:rsidR="007B53D1" w:rsidRDefault="007B53D1" w:rsidP="007B53D1"/>
    <w:p w:rsidR="007B53D1" w:rsidRPr="006960A4" w:rsidRDefault="007B53D1" w:rsidP="007B53D1">
      <w:pPr>
        <w:rPr>
          <w:b/>
        </w:rPr>
      </w:pPr>
      <w:r>
        <w:rPr>
          <w:b/>
        </w:rPr>
        <w:t xml:space="preserve">2. </w:t>
      </w:r>
      <w:proofErr w:type="spellStart"/>
      <w:r>
        <w:rPr>
          <w:b/>
        </w:rPr>
        <w:t>Sčítanie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odčítanie</w:t>
      </w:r>
      <w:proofErr w:type="spellEnd"/>
    </w:p>
    <w:p w:rsidR="007B53D1" w:rsidRDefault="007B53D1" w:rsidP="007B53D1">
      <w:r>
        <w:t xml:space="preserve">2.01. </w:t>
      </w:r>
      <w:proofErr w:type="spellStart"/>
      <w:r>
        <w:t>Zavedenie</w:t>
      </w:r>
      <w:proofErr w:type="spellEnd"/>
      <w:r>
        <w:t xml:space="preserve"> </w:t>
      </w:r>
      <w:proofErr w:type="spellStart"/>
      <w:r>
        <w:t>sčítania</w:t>
      </w:r>
      <w:proofErr w:type="spellEnd"/>
    </w:p>
    <w:p w:rsidR="007B53D1" w:rsidRDefault="007B53D1" w:rsidP="007B53D1">
      <w:r>
        <w:t xml:space="preserve">2.02. </w:t>
      </w:r>
      <w:proofErr w:type="spellStart"/>
      <w:r>
        <w:t>Sčítanie</w:t>
      </w:r>
      <w:proofErr w:type="spellEnd"/>
      <w:r>
        <w:t xml:space="preserve"> - praktické </w:t>
      </w:r>
      <w:proofErr w:type="spellStart"/>
      <w:r>
        <w:t>cvičenia</w:t>
      </w:r>
      <w:proofErr w:type="spellEnd"/>
    </w:p>
    <w:p w:rsidR="007B53D1" w:rsidRDefault="007B53D1" w:rsidP="007B53D1">
      <w:r>
        <w:t xml:space="preserve">2.03. </w:t>
      </w:r>
      <w:proofErr w:type="spellStart"/>
      <w:r>
        <w:t>Zavedenie</w:t>
      </w:r>
      <w:proofErr w:type="spellEnd"/>
      <w:r>
        <w:t xml:space="preserve"> </w:t>
      </w:r>
      <w:proofErr w:type="spellStart"/>
      <w:r>
        <w:t>odčítania</w:t>
      </w:r>
      <w:proofErr w:type="spellEnd"/>
    </w:p>
    <w:p w:rsidR="007B53D1" w:rsidRDefault="007B53D1" w:rsidP="007B53D1">
      <w:r>
        <w:t xml:space="preserve">2.04. </w:t>
      </w:r>
      <w:proofErr w:type="spellStart"/>
      <w:r>
        <w:t>Odčítanie</w:t>
      </w:r>
      <w:proofErr w:type="spellEnd"/>
      <w:r>
        <w:t xml:space="preserve"> - praktické </w:t>
      </w:r>
      <w:proofErr w:type="spellStart"/>
      <w:r>
        <w:t>cvičenia</w:t>
      </w:r>
      <w:proofErr w:type="spellEnd"/>
    </w:p>
    <w:p w:rsidR="007B53D1" w:rsidRDefault="007B53D1" w:rsidP="007B53D1">
      <w:r>
        <w:t xml:space="preserve">2.05. </w:t>
      </w:r>
      <w:proofErr w:type="spellStart"/>
      <w:r>
        <w:t>Sčítanie</w:t>
      </w:r>
      <w:proofErr w:type="spellEnd"/>
      <w:r>
        <w:t xml:space="preserve"> a </w:t>
      </w:r>
      <w:proofErr w:type="spellStart"/>
      <w:r>
        <w:t>odčítanie</w:t>
      </w:r>
      <w:proofErr w:type="spellEnd"/>
    </w:p>
    <w:p w:rsidR="007B53D1" w:rsidRDefault="007B53D1" w:rsidP="007B53D1">
      <w:r>
        <w:t xml:space="preserve">2.06. </w:t>
      </w:r>
      <w:proofErr w:type="spellStart"/>
      <w:r>
        <w:t>Sčítanie</w:t>
      </w:r>
      <w:proofErr w:type="spellEnd"/>
      <w:r>
        <w:t xml:space="preserve"> a </w:t>
      </w:r>
      <w:proofErr w:type="spellStart"/>
      <w:r>
        <w:t>odčítanie</w:t>
      </w:r>
      <w:proofErr w:type="spellEnd"/>
      <w:r>
        <w:t xml:space="preserve"> </w:t>
      </w:r>
    </w:p>
    <w:p w:rsidR="007B53D1" w:rsidRDefault="007B53D1" w:rsidP="007B53D1">
      <w:r>
        <w:t xml:space="preserve">2.07. </w:t>
      </w:r>
      <w:proofErr w:type="spellStart"/>
      <w:r>
        <w:t>Otvorené</w:t>
      </w:r>
      <w:proofErr w:type="spellEnd"/>
      <w:r>
        <w:t xml:space="preserve"> otázky a praktické </w:t>
      </w:r>
      <w:proofErr w:type="spellStart"/>
      <w:r>
        <w:t>cvičenia</w:t>
      </w:r>
      <w:proofErr w:type="spellEnd"/>
    </w:p>
    <w:p w:rsidR="007B53D1" w:rsidRDefault="007B53D1" w:rsidP="007B53D1">
      <w:r>
        <w:t>2.08. Hlavolamy</w:t>
      </w:r>
    </w:p>
    <w:p w:rsidR="007B53D1" w:rsidRDefault="007B53D1" w:rsidP="007B53D1">
      <w:r>
        <w:t xml:space="preserve"> </w:t>
      </w:r>
    </w:p>
    <w:p w:rsidR="007B53D1" w:rsidRPr="006960A4" w:rsidRDefault="007B53D1" w:rsidP="007B53D1">
      <w:pPr>
        <w:rPr>
          <w:b/>
        </w:rPr>
      </w:pPr>
      <w:r w:rsidRPr="006960A4">
        <w:rPr>
          <w:b/>
        </w:rPr>
        <w:t>3. Čísla 6 -</w:t>
      </w:r>
      <w:r>
        <w:rPr>
          <w:b/>
        </w:rPr>
        <w:t xml:space="preserve"> 9, </w:t>
      </w:r>
      <w:proofErr w:type="spellStart"/>
      <w:r>
        <w:rPr>
          <w:b/>
        </w:rPr>
        <w:t>sčítanie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odčítanie</w:t>
      </w:r>
      <w:proofErr w:type="spellEnd"/>
    </w:p>
    <w:p w:rsidR="007B53D1" w:rsidRDefault="007B53D1" w:rsidP="007B53D1">
      <w:r>
        <w:t>3.01. Číslo 6</w:t>
      </w:r>
    </w:p>
    <w:p w:rsidR="007B53D1" w:rsidRDefault="007B53D1" w:rsidP="007B53D1">
      <w:r>
        <w:t xml:space="preserve">3.02. </w:t>
      </w:r>
      <w:proofErr w:type="spellStart"/>
      <w:r>
        <w:t>Použitie</w:t>
      </w:r>
      <w:proofErr w:type="spellEnd"/>
      <w:r>
        <w:t xml:space="preserve"> a praktické </w:t>
      </w:r>
      <w:proofErr w:type="spellStart"/>
      <w:r>
        <w:t>cvičenia</w:t>
      </w:r>
      <w:proofErr w:type="spellEnd"/>
    </w:p>
    <w:p w:rsidR="007B53D1" w:rsidRDefault="007B53D1" w:rsidP="007B53D1">
      <w:r>
        <w:t>3.03. Tri sčítance</w:t>
      </w:r>
    </w:p>
    <w:p w:rsidR="007B53D1" w:rsidRDefault="007B53D1" w:rsidP="007B53D1">
      <w:r>
        <w:t>3.04. Číslo 7</w:t>
      </w:r>
    </w:p>
    <w:p w:rsidR="007B53D1" w:rsidRDefault="007B53D1" w:rsidP="007B53D1">
      <w:r>
        <w:t xml:space="preserve">3.05. </w:t>
      </w:r>
      <w:proofErr w:type="spellStart"/>
      <w:r>
        <w:t>Použitie</w:t>
      </w:r>
      <w:proofErr w:type="spellEnd"/>
      <w:r>
        <w:t xml:space="preserve"> a praktické </w:t>
      </w:r>
      <w:proofErr w:type="spellStart"/>
      <w:r>
        <w:t>cvičenia</w:t>
      </w:r>
      <w:proofErr w:type="spellEnd"/>
      <w:r>
        <w:t xml:space="preserve"> </w:t>
      </w:r>
    </w:p>
    <w:p w:rsidR="007B53D1" w:rsidRDefault="007B53D1" w:rsidP="007B53D1">
      <w:r>
        <w:t xml:space="preserve">3.06. </w:t>
      </w:r>
      <w:proofErr w:type="spellStart"/>
      <w:r>
        <w:t>Komutatívny</w:t>
      </w:r>
      <w:proofErr w:type="spellEnd"/>
      <w:r>
        <w:t xml:space="preserve"> zákon </w:t>
      </w:r>
      <w:proofErr w:type="spellStart"/>
      <w:r>
        <w:t>sčítania</w:t>
      </w:r>
      <w:proofErr w:type="spellEnd"/>
    </w:p>
    <w:p w:rsidR="007B53D1" w:rsidRDefault="007B53D1" w:rsidP="007B53D1">
      <w:r>
        <w:lastRenderedPageBreak/>
        <w:t xml:space="preserve">3.07. Číslo 8 </w:t>
      </w:r>
    </w:p>
    <w:p w:rsidR="007B53D1" w:rsidRDefault="007B53D1" w:rsidP="007B53D1">
      <w:r>
        <w:t xml:space="preserve">3.08. </w:t>
      </w:r>
      <w:proofErr w:type="spellStart"/>
      <w:r>
        <w:t>Použitie</w:t>
      </w:r>
      <w:proofErr w:type="spellEnd"/>
      <w:r>
        <w:t xml:space="preserve"> a praktické </w:t>
      </w:r>
      <w:proofErr w:type="spellStart"/>
      <w:r>
        <w:t>cvičenia</w:t>
      </w:r>
      <w:proofErr w:type="spellEnd"/>
    </w:p>
    <w:p w:rsidR="007B53D1" w:rsidRDefault="007B53D1" w:rsidP="007B53D1">
      <w:r>
        <w:t xml:space="preserve">3.09. Číslo 9 </w:t>
      </w:r>
    </w:p>
    <w:p w:rsidR="007B53D1" w:rsidRDefault="007B53D1" w:rsidP="007B53D1">
      <w:r>
        <w:t xml:space="preserve">3.10. </w:t>
      </w:r>
      <w:proofErr w:type="spellStart"/>
      <w:r>
        <w:t>Použitie</w:t>
      </w:r>
      <w:proofErr w:type="spellEnd"/>
      <w:r>
        <w:t xml:space="preserve"> a praktické </w:t>
      </w:r>
      <w:proofErr w:type="spellStart"/>
      <w:r>
        <w:t>cvičenia</w:t>
      </w:r>
      <w:proofErr w:type="spellEnd"/>
      <w:r>
        <w:t xml:space="preserve"> </w:t>
      </w:r>
    </w:p>
    <w:p w:rsidR="007B53D1" w:rsidRDefault="007B53D1" w:rsidP="007B53D1">
      <w:r>
        <w:t xml:space="preserve">3.11. </w:t>
      </w:r>
      <w:proofErr w:type="spellStart"/>
      <w:r>
        <w:t>Chýbajúci</w:t>
      </w:r>
      <w:proofErr w:type="spellEnd"/>
      <w:r>
        <w:t xml:space="preserve"> druhý sčítanec</w:t>
      </w:r>
    </w:p>
    <w:p w:rsidR="007B53D1" w:rsidRDefault="007B53D1" w:rsidP="007B53D1">
      <w:r>
        <w:t xml:space="preserve">3.12. </w:t>
      </w:r>
      <w:proofErr w:type="spellStart"/>
      <w:r>
        <w:t>Chýbajúci</w:t>
      </w:r>
      <w:proofErr w:type="spellEnd"/>
      <w:r>
        <w:t xml:space="preserve"> prvý sčítanec</w:t>
      </w:r>
    </w:p>
    <w:p w:rsidR="007B53D1" w:rsidRDefault="007B53D1" w:rsidP="007B53D1">
      <w:r>
        <w:t xml:space="preserve">3.13. </w:t>
      </w:r>
      <w:proofErr w:type="spellStart"/>
      <w:r>
        <w:t>Otvorené</w:t>
      </w:r>
      <w:proofErr w:type="spellEnd"/>
      <w:r>
        <w:t xml:space="preserve"> otázky a praktické </w:t>
      </w:r>
      <w:proofErr w:type="spellStart"/>
      <w:r>
        <w:t>cvičenia</w:t>
      </w:r>
      <w:proofErr w:type="spellEnd"/>
    </w:p>
    <w:p w:rsidR="007B53D1" w:rsidRDefault="007B53D1" w:rsidP="007B53D1">
      <w:r>
        <w:t>3.14. Hlavolamy</w:t>
      </w:r>
    </w:p>
    <w:p w:rsidR="007B53D1" w:rsidRDefault="007B53D1" w:rsidP="007B53D1"/>
    <w:p w:rsidR="007B53D1" w:rsidRPr="00761ADB" w:rsidRDefault="007B53D1" w:rsidP="007B53D1">
      <w:r>
        <w:rPr>
          <w:b/>
        </w:rPr>
        <w:t>4. Čísla 10 - 16</w:t>
      </w:r>
      <w:r w:rsidRPr="00761ADB">
        <w:t xml:space="preserve"> </w:t>
      </w:r>
    </w:p>
    <w:p w:rsidR="007B53D1" w:rsidRDefault="007B53D1" w:rsidP="007B53D1">
      <w:r>
        <w:t>4.01. Číslo 10</w:t>
      </w:r>
    </w:p>
    <w:p w:rsidR="007B53D1" w:rsidRDefault="007B53D1" w:rsidP="007B53D1">
      <w:r>
        <w:t xml:space="preserve">4.02. </w:t>
      </w:r>
      <w:proofErr w:type="spellStart"/>
      <w:r>
        <w:t>Poradie</w:t>
      </w:r>
      <w:proofErr w:type="spellEnd"/>
      <w:r>
        <w:t xml:space="preserve"> čísel a </w:t>
      </w:r>
      <w:proofErr w:type="spellStart"/>
      <w:r>
        <w:t>ich</w:t>
      </w:r>
      <w:proofErr w:type="spellEnd"/>
      <w:r>
        <w:t xml:space="preserve"> </w:t>
      </w:r>
      <w:proofErr w:type="spellStart"/>
      <w:r>
        <w:t>porovnávanie</w:t>
      </w:r>
      <w:proofErr w:type="spellEnd"/>
    </w:p>
    <w:p w:rsidR="007B53D1" w:rsidRDefault="007B53D1" w:rsidP="007B53D1">
      <w:r>
        <w:t xml:space="preserve">4.03. </w:t>
      </w:r>
      <w:proofErr w:type="spellStart"/>
      <w:r>
        <w:t>Peniaze</w:t>
      </w:r>
      <w:proofErr w:type="spellEnd"/>
    </w:p>
    <w:p w:rsidR="007B53D1" w:rsidRDefault="007B53D1" w:rsidP="007B53D1">
      <w:r>
        <w:t xml:space="preserve">4.04. </w:t>
      </w:r>
      <w:proofErr w:type="spellStart"/>
      <w:r>
        <w:t>Použitie</w:t>
      </w:r>
      <w:proofErr w:type="spellEnd"/>
    </w:p>
    <w:p w:rsidR="007B53D1" w:rsidRDefault="007B53D1" w:rsidP="007B53D1">
      <w:r>
        <w:t xml:space="preserve">4.05. Čísla 11,12 a 13 </w:t>
      </w:r>
    </w:p>
    <w:p w:rsidR="007B53D1" w:rsidRDefault="007B53D1" w:rsidP="007B53D1">
      <w:r>
        <w:t xml:space="preserve">4.06. Čísla 14,15 a 16 </w:t>
      </w:r>
    </w:p>
    <w:p w:rsidR="007B53D1" w:rsidRDefault="007B53D1" w:rsidP="007B53D1">
      <w:r>
        <w:t xml:space="preserve">4.07. </w:t>
      </w:r>
      <w:proofErr w:type="spellStart"/>
      <w:r>
        <w:t>Použitie</w:t>
      </w:r>
      <w:proofErr w:type="spellEnd"/>
      <w:r>
        <w:t xml:space="preserve"> a praktické </w:t>
      </w:r>
      <w:proofErr w:type="spellStart"/>
      <w:r>
        <w:t>cvičenia</w:t>
      </w:r>
      <w:proofErr w:type="spellEnd"/>
    </w:p>
    <w:p w:rsidR="007B53D1" w:rsidRDefault="007B53D1" w:rsidP="007B53D1">
      <w:r>
        <w:t xml:space="preserve">4.08. </w:t>
      </w:r>
      <w:proofErr w:type="spellStart"/>
      <w:r>
        <w:t>Otvorené</w:t>
      </w:r>
      <w:proofErr w:type="spellEnd"/>
      <w:r>
        <w:t xml:space="preserve"> otázky a praktické </w:t>
      </w:r>
      <w:proofErr w:type="spellStart"/>
      <w:r>
        <w:t>cvičenia</w:t>
      </w:r>
      <w:proofErr w:type="spellEnd"/>
    </w:p>
    <w:p w:rsidR="007B53D1" w:rsidRDefault="007B53D1" w:rsidP="007B53D1">
      <w:r>
        <w:t xml:space="preserve">4.09. Hlavolamy </w:t>
      </w:r>
    </w:p>
    <w:p w:rsidR="007B53D1" w:rsidRDefault="007B53D1" w:rsidP="007B53D1"/>
    <w:p w:rsidR="007B53D1" w:rsidRPr="00761ADB" w:rsidRDefault="007B53D1" w:rsidP="007B53D1">
      <w:r w:rsidRPr="00761ADB">
        <w:rPr>
          <w:b/>
        </w:rPr>
        <w:t xml:space="preserve">5. Čísla 17 </w:t>
      </w:r>
      <w:r>
        <w:rPr>
          <w:b/>
        </w:rPr>
        <w:t xml:space="preserve">- 20, </w:t>
      </w:r>
      <w:proofErr w:type="spellStart"/>
      <w:r>
        <w:rPr>
          <w:b/>
        </w:rPr>
        <w:t>sčítanie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odčítanie</w:t>
      </w:r>
      <w:proofErr w:type="spellEnd"/>
      <w:r>
        <w:rPr>
          <w:b/>
        </w:rPr>
        <w:t xml:space="preserve"> </w:t>
      </w:r>
      <w:r w:rsidRPr="00761ADB">
        <w:t xml:space="preserve">  </w:t>
      </w:r>
    </w:p>
    <w:p w:rsidR="007B53D1" w:rsidRDefault="007B53D1" w:rsidP="007B53D1">
      <w:r>
        <w:t>5.01. Čísla 17,18 a 19</w:t>
      </w:r>
    </w:p>
    <w:p w:rsidR="007B53D1" w:rsidRDefault="007B53D1" w:rsidP="007B53D1">
      <w:r>
        <w:t>5.02. Číslo 20</w:t>
      </w:r>
    </w:p>
    <w:p w:rsidR="007B53D1" w:rsidRDefault="007B53D1" w:rsidP="007B53D1">
      <w:r>
        <w:t xml:space="preserve">5.03. </w:t>
      </w:r>
      <w:proofErr w:type="spellStart"/>
      <w:r>
        <w:t>Poradie</w:t>
      </w:r>
      <w:proofErr w:type="spellEnd"/>
      <w:r>
        <w:t xml:space="preserve"> čísel</w:t>
      </w:r>
    </w:p>
    <w:p w:rsidR="007B53D1" w:rsidRDefault="007B53D1" w:rsidP="007B53D1">
      <w:r>
        <w:t xml:space="preserve">5.04. </w:t>
      </w:r>
      <w:proofErr w:type="spellStart"/>
      <w:r>
        <w:t>Použitie</w:t>
      </w:r>
      <w:proofErr w:type="spellEnd"/>
      <w:r>
        <w:t xml:space="preserve"> a praktické </w:t>
      </w:r>
      <w:proofErr w:type="spellStart"/>
      <w:r>
        <w:t>cvičenia</w:t>
      </w:r>
      <w:proofErr w:type="spellEnd"/>
    </w:p>
    <w:p w:rsidR="007B53D1" w:rsidRDefault="007B53D1" w:rsidP="007B53D1">
      <w:r>
        <w:t xml:space="preserve">5.05. </w:t>
      </w:r>
      <w:proofErr w:type="spellStart"/>
      <w:r>
        <w:t>Použitie</w:t>
      </w:r>
      <w:proofErr w:type="spellEnd"/>
    </w:p>
    <w:p w:rsidR="007B53D1" w:rsidRDefault="007B53D1" w:rsidP="007B53D1">
      <w:r>
        <w:t xml:space="preserve">5.06. </w:t>
      </w:r>
      <w:proofErr w:type="spellStart"/>
      <w:r>
        <w:t>Použitie</w:t>
      </w:r>
      <w:proofErr w:type="spellEnd"/>
      <w:r>
        <w:t xml:space="preserve"> a praktické </w:t>
      </w:r>
      <w:proofErr w:type="spellStart"/>
      <w:r>
        <w:t>cvičenia</w:t>
      </w:r>
      <w:proofErr w:type="spellEnd"/>
    </w:p>
    <w:p w:rsidR="007B53D1" w:rsidRDefault="007B53D1" w:rsidP="007B53D1">
      <w:r>
        <w:t xml:space="preserve">5.07. </w:t>
      </w:r>
      <w:proofErr w:type="spellStart"/>
      <w:r>
        <w:t>Otvorené</w:t>
      </w:r>
      <w:proofErr w:type="spellEnd"/>
      <w:r>
        <w:t xml:space="preserve"> otázky a praktické </w:t>
      </w:r>
      <w:proofErr w:type="spellStart"/>
      <w:r>
        <w:t>cvičenia</w:t>
      </w:r>
      <w:proofErr w:type="spellEnd"/>
    </w:p>
    <w:p w:rsidR="007B53D1" w:rsidRDefault="007B53D1" w:rsidP="007B53D1">
      <w:r>
        <w:t xml:space="preserve">5.08. Hlavolamy </w:t>
      </w:r>
    </w:p>
    <w:p w:rsidR="007B53D1" w:rsidRDefault="007B53D1" w:rsidP="007B53D1"/>
    <w:p w:rsidR="007B53D1" w:rsidRDefault="007B53D1" w:rsidP="007B53D1"/>
    <w:p w:rsidR="007B53D1" w:rsidRDefault="007B53D1" w:rsidP="007B53D1">
      <w:pPr>
        <w:rPr>
          <w:b/>
        </w:rPr>
      </w:pPr>
      <w:proofErr w:type="spellStart"/>
      <w:r>
        <w:rPr>
          <w:b/>
        </w:rPr>
        <w:t>Časť</w:t>
      </w:r>
      <w:proofErr w:type="spellEnd"/>
      <w:r>
        <w:rPr>
          <w:b/>
        </w:rPr>
        <w:t xml:space="preserve"> 1B</w:t>
      </w:r>
    </w:p>
    <w:p w:rsidR="007B53D1" w:rsidRDefault="007B53D1" w:rsidP="007B53D1">
      <w:pPr>
        <w:rPr>
          <w:b/>
        </w:rPr>
      </w:pPr>
    </w:p>
    <w:p w:rsidR="007B53D1" w:rsidRPr="005C0ABB" w:rsidRDefault="007B53D1" w:rsidP="007B53D1">
      <w:pPr>
        <w:rPr>
          <w:b/>
        </w:rPr>
      </w:pPr>
      <w:r w:rsidRPr="005C0ABB">
        <w:rPr>
          <w:b/>
        </w:rPr>
        <w:t xml:space="preserve">1. </w:t>
      </w:r>
      <w:proofErr w:type="spellStart"/>
      <w:r w:rsidRPr="005C0ABB">
        <w:rPr>
          <w:b/>
        </w:rPr>
        <w:t>Sčítanie</w:t>
      </w:r>
      <w:proofErr w:type="spellEnd"/>
      <w:r w:rsidRPr="005C0ABB">
        <w:rPr>
          <w:b/>
        </w:rPr>
        <w:t xml:space="preserve"> a</w:t>
      </w:r>
      <w:r>
        <w:rPr>
          <w:b/>
        </w:rPr>
        <w:t xml:space="preserve"> </w:t>
      </w:r>
      <w:proofErr w:type="spellStart"/>
      <w:r>
        <w:rPr>
          <w:b/>
        </w:rPr>
        <w:t>odčítanie</w:t>
      </w:r>
      <w:proofErr w:type="spellEnd"/>
      <w:r>
        <w:rPr>
          <w:b/>
        </w:rPr>
        <w:t xml:space="preserve"> v obore 0 - 20</w:t>
      </w:r>
      <w:r w:rsidRPr="005C0ABB">
        <w:rPr>
          <w:b/>
        </w:rPr>
        <w:t xml:space="preserve"> </w:t>
      </w:r>
    </w:p>
    <w:p w:rsidR="007B53D1" w:rsidRPr="005C0ABB" w:rsidRDefault="007B53D1" w:rsidP="007B53D1">
      <w:r w:rsidRPr="005C0ABB">
        <w:t xml:space="preserve">1.01. </w:t>
      </w:r>
      <w:proofErr w:type="spellStart"/>
      <w:r w:rsidRPr="005C0ABB">
        <w:t>Použitie</w:t>
      </w:r>
      <w:proofErr w:type="spellEnd"/>
      <w:r w:rsidRPr="005C0ABB">
        <w:t xml:space="preserve"> a praktické </w:t>
      </w:r>
      <w:proofErr w:type="spellStart"/>
      <w:r w:rsidRPr="005C0ABB">
        <w:t>cvičenia</w:t>
      </w:r>
      <w:proofErr w:type="spellEnd"/>
      <w:r w:rsidRPr="005C0ABB">
        <w:t xml:space="preserve"> </w:t>
      </w:r>
    </w:p>
    <w:p w:rsidR="007B53D1" w:rsidRPr="005C0ABB" w:rsidRDefault="007B53D1" w:rsidP="007B53D1">
      <w:pPr>
        <w:tabs>
          <w:tab w:val="center" w:pos="4536"/>
        </w:tabs>
      </w:pPr>
      <w:r w:rsidRPr="005C0ABB">
        <w:t xml:space="preserve">1.02. </w:t>
      </w:r>
      <w:proofErr w:type="spellStart"/>
      <w:r w:rsidRPr="005C0ABB">
        <w:t>Použitie</w:t>
      </w:r>
      <w:proofErr w:type="spellEnd"/>
      <w:r w:rsidRPr="005C0ABB">
        <w:t xml:space="preserve"> a praktické </w:t>
      </w:r>
      <w:proofErr w:type="spellStart"/>
      <w:r w:rsidRPr="005C0ABB">
        <w:t>cvičenia</w:t>
      </w:r>
      <w:proofErr w:type="spellEnd"/>
      <w:r w:rsidRPr="005C0ABB">
        <w:tab/>
      </w:r>
    </w:p>
    <w:p w:rsidR="007B53D1" w:rsidRPr="005C0ABB" w:rsidRDefault="007B53D1" w:rsidP="007B53D1">
      <w:r w:rsidRPr="005C0ABB">
        <w:t xml:space="preserve">1.03. </w:t>
      </w:r>
      <w:proofErr w:type="spellStart"/>
      <w:r w:rsidRPr="005C0ABB">
        <w:t>Párne</w:t>
      </w:r>
      <w:proofErr w:type="spellEnd"/>
      <w:r w:rsidRPr="005C0ABB">
        <w:t xml:space="preserve"> a </w:t>
      </w:r>
      <w:proofErr w:type="spellStart"/>
      <w:r w:rsidRPr="005C0ABB">
        <w:t>nepárne</w:t>
      </w:r>
      <w:proofErr w:type="spellEnd"/>
      <w:r w:rsidRPr="005C0ABB">
        <w:t xml:space="preserve"> čísla</w:t>
      </w:r>
    </w:p>
    <w:p w:rsidR="007B53D1" w:rsidRPr="005C0ABB" w:rsidRDefault="007B53D1" w:rsidP="007B53D1">
      <w:r w:rsidRPr="005C0ABB">
        <w:t xml:space="preserve">1.04. </w:t>
      </w:r>
      <w:proofErr w:type="spellStart"/>
      <w:r w:rsidRPr="005C0ABB">
        <w:t>Použitie</w:t>
      </w:r>
      <w:proofErr w:type="spellEnd"/>
      <w:r w:rsidRPr="005C0ABB">
        <w:t xml:space="preserve"> a praktické </w:t>
      </w:r>
      <w:proofErr w:type="spellStart"/>
      <w:r w:rsidRPr="005C0ABB">
        <w:t>cvičenia</w:t>
      </w:r>
      <w:proofErr w:type="spellEnd"/>
    </w:p>
    <w:p w:rsidR="007B53D1" w:rsidRPr="005C0ABB" w:rsidRDefault="007B53D1" w:rsidP="007B53D1">
      <w:r w:rsidRPr="005C0ABB">
        <w:t xml:space="preserve">1.05. Dvojciferný </w:t>
      </w:r>
      <w:proofErr w:type="spellStart"/>
      <w:r w:rsidRPr="005C0ABB">
        <w:t>menšiteľ</w:t>
      </w:r>
      <w:proofErr w:type="spellEnd"/>
    </w:p>
    <w:p w:rsidR="007B53D1" w:rsidRPr="005C0ABB" w:rsidRDefault="007B53D1" w:rsidP="007B53D1">
      <w:r w:rsidRPr="005C0ABB">
        <w:t xml:space="preserve">1.06. Dvojciferný </w:t>
      </w:r>
      <w:proofErr w:type="spellStart"/>
      <w:r w:rsidRPr="005C0ABB">
        <w:t>menšiteľ</w:t>
      </w:r>
      <w:proofErr w:type="spellEnd"/>
    </w:p>
    <w:p w:rsidR="007B53D1" w:rsidRPr="005C0ABB" w:rsidRDefault="007B53D1" w:rsidP="007B53D1">
      <w:r w:rsidRPr="005C0ABB">
        <w:t xml:space="preserve">1.07. Cvičné úlohy </w:t>
      </w:r>
    </w:p>
    <w:p w:rsidR="007B53D1" w:rsidRPr="005C0ABB" w:rsidRDefault="007B53D1" w:rsidP="007B53D1">
      <w:r w:rsidRPr="005C0ABB">
        <w:t>1.08. Problémové úlohy</w:t>
      </w:r>
    </w:p>
    <w:p w:rsidR="007B53D1" w:rsidRPr="005C0ABB" w:rsidRDefault="007B53D1" w:rsidP="007B53D1">
      <w:r w:rsidRPr="005C0ABB">
        <w:t xml:space="preserve">1.09. </w:t>
      </w:r>
      <w:proofErr w:type="spellStart"/>
      <w:r w:rsidRPr="005C0ABB">
        <w:t>Otvorené</w:t>
      </w:r>
      <w:proofErr w:type="spellEnd"/>
      <w:r w:rsidRPr="005C0ABB">
        <w:t xml:space="preserve"> otázky a praktické </w:t>
      </w:r>
      <w:proofErr w:type="spellStart"/>
      <w:r w:rsidRPr="005C0ABB">
        <w:t>cvičenia</w:t>
      </w:r>
      <w:proofErr w:type="spellEnd"/>
    </w:p>
    <w:p w:rsidR="007B53D1" w:rsidRDefault="007B53D1" w:rsidP="007B53D1">
      <w:r w:rsidRPr="005C0ABB">
        <w:t>1.10. Hlavolamy</w:t>
      </w:r>
    </w:p>
    <w:p w:rsidR="007B53D1" w:rsidRDefault="007B53D1" w:rsidP="007B53D1"/>
    <w:p w:rsidR="007B53D1" w:rsidRPr="005C0ABB" w:rsidRDefault="007B53D1" w:rsidP="007B53D1">
      <w:pPr>
        <w:rPr>
          <w:b/>
        </w:rPr>
      </w:pPr>
      <w:r w:rsidRPr="005C0ABB">
        <w:rPr>
          <w:b/>
        </w:rPr>
        <w:t xml:space="preserve">2. </w:t>
      </w:r>
      <w:proofErr w:type="spellStart"/>
      <w:r w:rsidRPr="005C0ABB">
        <w:rPr>
          <w:b/>
        </w:rPr>
        <w:t>Sčítanie</w:t>
      </w:r>
      <w:proofErr w:type="spellEnd"/>
      <w:r w:rsidRPr="005C0ABB">
        <w:rPr>
          <w:b/>
        </w:rPr>
        <w:t xml:space="preserve"> s</w:t>
      </w:r>
      <w:r>
        <w:rPr>
          <w:b/>
        </w:rPr>
        <w:t xml:space="preserve"> </w:t>
      </w:r>
      <w:proofErr w:type="spellStart"/>
      <w:r>
        <w:rPr>
          <w:b/>
        </w:rPr>
        <w:t>prechodom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cez</w:t>
      </w:r>
      <w:proofErr w:type="spellEnd"/>
      <w:r>
        <w:rPr>
          <w:b/>
        </w:rPr>
        <w:t xml:space="preserve"> základ 10</w:t>
      </w:r>
    </w:p>
    <w:p w:rsidR="007B53D1" w:rsidRDefault="007B53D1" w:rsidP="007B53D1">
      <w:r>
        <w:t xml:space="preserve">2.01. </w:t>
      </w:r>
      <w:proofErr w:type="spellStart"/>
      <w:r>
        <w:t>Sčítanie</w:t>
      </w:r>
      <w:proofErr w:type="spellEnd"/>
      <w:r>
        <w:t xml:space="preserve"> s </w:t>
      </w:r>
      <w:proofErr w:type="spellStart"/>
      <w:r>
        <w:t>prechodom</w:t>
      </w:r>
      <w:proofErr w:type="spellEnd"/>
      <w:r>
        <w:t xml:space="preserve"> </w:t>
      </w:r>
      <w:proofErr w:type="spellStart"/>
      <w:r>
        <w:t>cez</w:t>
      </w:r>
      <w:proofErr w:type="spellEnd"/>
      <w:r>
        <w:t xml:space="preserve"> základ 10</w:t>
      </w:r>
    </w:p>
    <w:p w:rsidR="007B53D1" w:rsidRDefault="007B53D1" w:rsidP="007B53D1">
      <w:r>
        <w:t xml:space="preserve">2.02. </w:t>
      </w:r>
      <w:proofErr w:type="spellStart"/>
      <w:r>
        <w:t>Sčítanie</w:t>
      </w:r>
      <w:proofErr w:type="spellEnd"/>
      <w:r>
        <w:t xml:space="preserve"> s </w:t>
      </w:r>
      <w:proofErr w:type="spellStart"/>
      <w:r>
        <w:t>číslami</w:t>
      </w:r>
      <w:proofErr w:type="spellEnd"/>
      <w:r>
        <w:t xml:space="preserve"> 9 a 8</w:t>
      </w:r>
    </w:p>
    <w:p w:rsidR="007B53D1" w:rsidRDefault="007B53D1" w:rsidP="007B53D1">
      <w:r>
        <w:t xml:space="preserve">2.03. </w:t>
      </w:r>
      <w:proofErr w:type="spellStart"/>
      <w:r>
        <w:t>Sčítanie</w:t>
      </w:r>
      <w:proofErr w:type="spellEnd"/>
      <w:r>
        <w:t xml:space="preserve"> s </w:t>
      </w:r>
      <w:proofErr w:type="spellStart"/>
      <w:r>
        <w:t>číslami</w:t>
      </w:r>
      <w:proofErr w:type="spellEnd"/>
      <w:r>
        <w:t xml:space="preserve"> 7,6 a 5</w:t>
      </w:r>
    </w:p>
    <w:p w:rsidR="007B53D1" w:rsidRDefault="007B53D1" w:rsidP="007B53D1">
      <w:r>
        <w:t xml:space="preserve">2.04. </w:t>
      </w:r>
      <w:proofErr w:type="spellStart"/>
      <w:r>
        <w:t>Použitie</w:t>
      </w:r>
      <w:proofErr w:type="spellEnd"/>
    </w:p>
    <w:p w:rsidR="007B53D1" w:rsidRDefault="007B53D1" w:rsidP="007B53D1">
      <w:r>
        <w:t xml:space="preserve">2.05. </w:t>
      </w:r>
      <w:proofErr w:type="spellStart"/>
      <w:r>
        <w:t>Použitie</w:t>
      </w:r>
      <w:proofErr w:type="spellEnd"/>
      <w:r>
        <w:t xml:space="preserve"> a praktické </w:t>
      </w:r>
      <w:proofErr w:type="spellStart"/>
      <w:r>
        <w:t>cvičenia</w:t>
      </w:r>
      <w:proofErr w:type="spellEnd"/>
    </w:p>
    <w:p w:rsidR="007B53D1" w:rsidRDefault="007B53D1" w:rsidP="007B53D1">
      <w:r>
        <w:t xml:space="preserve">2.06. </w:t>
      </w:r>
      <w:proofErr w:type="spellStart"/>
      <w:r>
        <w:t>Použitie</w:t>
      </w:r>
      <w:proofErr w:type="spellEnd"/>
      <w:r>
        <w:t xml:space="preserve"> a praktické </w:t>
      </w:r>
      <w:proofErr w:type="spellStart"/>
      <w:r>
        <w:t>cvičenia</w:t>
      </w:r>
      <w:proofErr w:type="spellEnd"/>
    </w:p>
    <w:p w:rsidR="007B53D1" w:rsidRDefault="007B53D1" w:rsidP="007B53D1">
      <w:r>
        <w:t xml:space="preserve">2.07. </w:t>
      </w:r>
      <w:proofErr w:type="spellStart"/>
      <w:r>
        <w:t>Použitie</w:t>
      </w:r>
      <w:proofErr w:type="spellEnd"/>
      <w:r>
        <w:t xml:space="preserve"> a praktické </w:t>
      </w:r>
      <w:proofErr w:type="spellStart"/>
      <w:r>
        <w:t>cvičenia</w:t>
      </w:r>
      <w:proofErr w:type="spellEnd"/>
    </w:p>
    <w:p w:rsidR="007B53D1" w:rsidRDefault="007B53D1" w:rsidP="007B53D1">
      <w:r>
        <w:t>2.08. Problémové úlohy</w:t>
      </w:r>
    </w:p>
    <w:p w:rsidR="007B53D1" w:rsidRDefault="007B53D1" w:rsidP="007B53D1">
      <w:r>
        <w:t xml:space="preserve">2.09. </w:t>
      </w:r>
      <w:proofErr w:type="spellStart"/>
      <w:r>
        <w:t>Otvorené</w:t>
      </w:r>
      <w:proofErr w:type="spellEnd"/>
      <w:r>
        <w:t xml:space="preserve"> otázky a praktické </w:t>
      </w:r>
      <w:proofErr w:type="spellStart"/>
      <w:r>
        <w:t>cvičenia</w:t>
      </w:r>
      <w:proofErr w:type="spellEnd"/>
    </w:p>
    <w:p w:rsidR="007B53D1" w:rsidRDefault="007B53D1" w:rsidP="007B53D1">
      <w:r>
        <w:t>2.10. Hlavolamy</w:t>
      </w:r>
    </w:p>
    <w:p w:rsidR="007B53D1" w:rsidRDefault="007B53D1" w:rsidP="007B53D1"/>
    <w:p w:rsidR="007B53D1" w:rsidRPr="005C0ABB" w:rsidRDefault="007B53D1" w:rsidP="007B53D1">
      <w:r w:rsidRPr="005C0ABB">
        <w:rPr>
          <w:b/>
        </w:rPr>
        <w:t xml:space="preserve">3. </w:t>
      </w:r>
      <w:proofErr w:type="spellStart"/>
      <w:r w:rsidRPr="005C0ABB">
        <w:rPr>
          <w:b/>
        </w:rPr>
        <w:t>Odčítanie</w:t>
      </w:r>
      <w:proofErr w:type="spellEnd"/>
      <w:r w:rsidRPr="005C0ABB">
        <w:rPr>
          <w:b/>
        </w:rPr>
        <w:t xml:space="preserve"> </w:t>
      </w:r>
      <w:r>
        <w:rPr>
          <w:b/>
        </w:rPr>
        <w:t xml:space="preserve">s </w:t>
      </w:r>
      <w:proofErr w:type="spellStart"/>
      <w:r>
        <w:rPr>
          <w:b/>
        </w:rPr>
        <w:t>prechodom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cez</w:t>
      </w:r>
      <w:proofErr w:type="spellEnd"/>
      <w:r>
        <w:rPr>
          <w:b/>
        </w:rPr>
        <w:t xml:space="preserve"> základ 10</w:t>
      </w:r>
      <w:r w:rsidRPr="005C0ABB">
        <w:t xml:space="preserve"> </w:t>
      </w:r>
    </w:p>
    <w:p w:rsidR="007B53D1" w:rsidRDefault="007B53D1" w:rsidP="007B53D1">
      <w:r>
        <w:t xml:space="preserve">3.01. </w:t>
      </w:r>
      <w:proofErr w:type="spellStart"/>
      <w:r>
        <w:t>Odčítanie</w:t>
      </w:r>
      <w:proofErr w:type="spellEnd"/>
      <w:r>
        <w:t xml:space="preserve"> s </w:t>
      </w:r>
      <w:proofErr w:type="spellStart"/>
      <w:r>
        <w:t>prechodom</w:t>
      </w:r>
      <w:proofErr w:type="spellEnd"/>
      <w:r>
        <w:t xml:space="preserve"> </w:t>
      </w:r>
      <w:proofErr w:type="spellStart"/>
      <w:r>
        <w:t>cez</w:t>
      </w:r>
      <w:proofErr w:type="spellEnd"/>
      <w:r>
        <w:t xml:space="preserve"> základ 10 </w:t>
      </w:r>
    </w:p>
    <w:p w:rsidR="007B53D1" w:rsidRDefault="007B53D1" w:rsidP="007B53D1">
      <w:r>
        <w:lastRenderedPageBreak/>
        <w:t xml:space="preserve">3.02. </w:t>
      </w:r>
      <w:proofErr w:type="spellStart"/>
      <w:r>
        <w:t>Odčítanie</w:t>
      </w:r>
      <w:proofErr w:type="spellEnd"/>
      <w:r>
        <w:t xml:space="preserve"> od čísel 11 a 12</w:t>
      </w:r>
    </w:p>
    <w:p w:rsidR="007B53D1" w:rsidRDefault="007B53D1" w:rsidP="007B53D1">
      <w:r>
        <w:t xml:space="preserve">3.03. </w:t>
      </w:r>
      <w:proofErr w:type="spellStart"/>
      <w:r>
        <w:t>Odčítanie</w:t>
      </w:r>
      <w:proofErr w:type="spellEnd"/>
      <w:r>
        <w:t xml:space="preserve"> od čísel 13 a 14</w:t>
      </w:r>
    </w:p>
    <w:p w:rsidR="007B53D1" w:rsidRDefault="007B53D1" w:rsidP="007B53D1">
      <w:r>
        <w:t xml:space="preserve">3.04. </w:t>
      </w:r>
      <w:proofErr w:type="spellStart"/>
      <w:r>
        <w:t>Použitie</w:t>
      </w:r>
      <w:proofErr w:type="spellEnd"/>
      <w:r>
        <w:t xml:space="preserve"> a praktické </w:t>
      </w:r>
      <w:proofErr w:type="spellStart"/>
      <w:r>
        <w:t>cvičenia</w:t>
      </w:r>
      <w:proofErr w:type="spellEnd"/>
    </w:p>
    <w:p w:rsidR="007B53D1" w:rsidRDefault="007B53D1" w:rsidP="007B53D1">
      <w:r>
        <w:t xml:space="preserve">3.05. </w:t>
      </w:r>
      <w:proofErr w:type="spellStart"/>
      <w:r>
        <w:t>Odčítanie</w:t>
      </w:r>
      <w:proofErr w:type="spellEnd"/>
      <w:r>
        <w:t xml:space="preserve"> od čísel 15,16,17, a 18</w:t>
      </w:r>
    </w:p>
    <w:p w:rsidR="007B53D1" w:rsidRDefault="007B53D1" w:rsidP="007B53D1">
      <w:r>
        <w:t xml:space="preserve">3.06. </w:t>
      </w:r>
      <w:proofErr w:type="spellStart"/>
      <w:r>
        <w:t>Vzťah</w:t>
      </w:r>
      <w:proofErr w:type="spellEnd"/>
      <w:r>
        <w:t xml:space="preserve"> </w:t>
      </w:r>
      <w:proofErr w:type="spellStart"/>
      <w:r>
        <w:t>medzi</w:t>
      </w:r>
      <w:proofErr w:type="spellEnd"/>
      <w:r>
        <w:t xml:space="preserve"> </w:t>
      </w:r>
      <w:proofErr w:type="spellStart"/>
      <w:r>
        <w:t>sčítaním</w:t>
      </w:r>
      <w:proofErr w:type="spellEnd"/>
      <w:r>
        <w:t xml:space="preserve"> a </w:t>
      </w:r>
      <w:proofErr w:type="spellStart"/>
      <w:r>
        <w:t>odčítaním</w:t>
      </w:r>
      <w:proofErr w:type="spellEnd"/>
    </w:p>
    <w:p w:rsidR="007B53D1" w:rsidRDefault="007B53D1" w:rsidP="007B53D1">
      <w:r>
        <w:t xml:space="preserve">3.07. </w:t>
      </w:r>
      <w:proofErr w:type="spellStart"/>
      <w:r>
        <w:t>Chýbajúci</w:t>
      </w:r>
      <w:proofErr w:type="spellEnd"/>
      <w:r>
        <w:t xml:space="preserve"> menšenec </w:t>
      </w:r>
      <w:proofErr w:type="spellStart"/>
      <w:r>
        <w:t>alebo</w:t>
      </w:r>
      <w:proofErr w:type="spellEnd"/>
      <w:r>
        <w:t xml:space="preserve"> </w:t>
      </w:r>
      <w:proofErr w:type="spellStart"/>
      <w:r>
        <w:t>menšiteľ</w:t>
      </w:r>
      <w:proofErr w:type="spellEnd"/>
      <w:r>
        <w:t xml:space="preserve"> </w:t>
      </w:r>
    </w:p>
    <w:p w:rsidR="007B53D1" w:rsidRDefault="007B53D1" w:rsidP="007B53D1">
      <w:r>
        <w:t>3.08. Problémové úlohy</w:t>
      </w:r>
    </w:p>
    <w:p w:rsidR="007B53D1" w:rsidRDefault="007B53D1" w:rsidP="007B53D1">
      <w:r>
        <w:t xml:space="preserve">3.09. </w:t>
      </w:r>
      <w:proofErr w:type="spellStart"/>
      <w:r>
        <w:t>Otvorené</w:t>
      </w:r>
      <w:proofErr w:type="spellEnd"/>
      <w:r>
        <w:t xml:space="preserve"> otázky a praktické </w:t>
      </w:r>
      <w:proofErr w:type="spellStart"/>
      <w:r>
        <w:t>cvičenia</w:t>
      </w:r>
      <w:proofErr w:type="spellEnd"/>
    </w:p>
    <w:p w:rsidR="007B53D1" w:rsidRDefault="007B53D1" w:rsidP="007B53D1">
      <w:r>
        <w:t xml:space="preserve">3.10. Hlavolamy </w:t>
      </w:r>
    </w:p>
    <w:p w:rsidR="007B53D1" w:rsidRDefault="007B53D1" w:rsidP="007B53D1"/>
    <w:p w:rsidR="007B53D1" w:rsidRDefault="007B53D1" w:rsidP="007B53D1">
      <w:pPr>
        <w:rPr>
          <w:b/>
        </w:rPr>
      </w:pPr>
      <w:r>
        <w:rPr>
          <w:b/>
        </w:rPr>
        <w:t xml:space="preserve">4. </w:t>
      </w:r>
      <w:proofErr w:type="spellStart"/>
      <w:r>
        <w:rPr>
          <w:b/>
        </w:rPr>
        <w:t>Geometria</w:t>
      </w:r>
      <w:proofErr w:type="spellEnd"/>
      <w:r>
        <w:rPr>
          <w:b/>
        </w:rPr>
        <w:t xml:space="preserve"> a </w:t>
      </w:r>
      <w:proofErr w:type="spellStart"/>
      <w:r>
        <w:rPr>
          <w:b/>
        </w:rPr>
        <w:t>meranie</w:t>
      </w:r>
      <w:proofErr w:type="spellEnd"/>
    </w:p>
    <w:p w:rsidR="007B53D1" w:rsidRPr="00680761" w:rsidRDefault="007B53D1" w:rsidP="007B53D1">
      <w:pPr>
        <w:rPr>
          <w:b/>
        </w:rPr>
      </w:pPr>
      <w:r>
        <w:t xml:space="preserve">4.01. </w:t>
      </w:r>
      <w:proofErr w:type="spellStart"/>
      <w:r>
        <w:t>Klasifikácia</w:t>
      </w:r>
      <w:proofErr w:type="spellEnd"/>
      <w:r>
        <w:t xml:space="preserve"> </w:t>
      </w:r>
      <w:proofErr w:type="spellStart"/>
      <w:r>
        <w:t>telies</w:t>
      </w:r>
      <w:proofErr w:type="spellEnd"/>
    </w:p>
    <w:p w:rsidR="007B53D1" w:rsidRDefault="007B53D1" w:rsidP="007B53D1">
      <w:r>
        <w:t xml:space="preserve">4.02. Rovinné útvary </w:t>
      </w:r>
    </w:p>
    <w:p w:rsidR="007B53D1" w:rsidRDefault="007B53D1" w:rsidP="007B53D1">
      <w:r>
        <w:t xml:space="preserve">4.03. Kruh, </w:t>
      </w:r>
      <w:proofErr w:type="spellStart"/>
      <w:r>
        <w:t>trojuholník</w:t>
      </w:r>
      <w:proofErr w:type="spellEnd"/>
      <w:r>
        <w:t xml:space="preserve"> a </w:t>
      </w:r>
      <w:proofErr w:type="spellStart"/>
      <w:r>
        <w:t>štvoruholník</w:t>
      </w:r>
      <w:proofErr w:type="spellEnd"/>
    </w:p>
    <w:p w:rsidR="007B53D1" w:rsidRDefault="007B53D1" w:rsidP="007B53D1">
      <w:r>
        <w:t xml:space="preserve">4.04. </w:t>
      </w:r>
      <w:proofErr w:type="spellStart"/>
      <w:r>
        <w:t>Meranie</w:t>
      </w:r>
      <w:proofErr w:type="spellEnd"/>
      <w:r>
        <w:t xml:space="preserve"> </w:t>
      </w:r>
    </w:p>
    <w:p w:rsidR="007B53D1" w:rsidRDefault="007B53D1" w:rsidP="007B53D1">
      <w:r>
        <w:t>4.05. Centimetre</w:t>
      </w:r>
    </w:p>
    <w:p w:rsidR="007B53D1" w:rsidRDefault="007B53D1" w:rsidP="007B53D1">
      <w:r>
        <w:t>4.06. Metre</w:t>
      </w:r>
    </w:p>
    <w:p w:rsidR="007B53D1" w:rsidRDefault="007B53D1" w:rsidP="007B53D1">
      <w:r>
        <w:t xml:space="preserve">4.07. </w:t>
      </w:r>
      <w:proofErr w:type="spellStart"/>
      <w:r>
        <w:t>Otvorené</w:t>
      </w:r>
      <w:proofErr w:type="spellEnd"/>
      <w:r>
        <w:t xml:space="preserve"> otázky a </w:t>
      </w:r>
      <w:proofErr w:type="spellStart"/>
      <w:r>
        <w:t>merania</w:t>
      </w:r>
      <w:proofErr w:type="spellEnd"/>
    </w:p>
    <w:p w:rsidR="007B53D1" w:rsidRDefault="007B53D1" w:rsidP="007B53D1">
      <w:r>
        <w:t xml:space="preserve">4.08. Hlavolamy </w:t>
      </w:r>
    </w:p>
    <w:p w:rsidR="007B53D1" w:rsidRDefault="007B53D1" w:rsidP="007B53D1"/>
    <w:p w:rsidR="007B53D1" w:rsidRPr="00680761" w:rsidRDefault="007B53D1" w:rsidP="007B53D1">
      <w:pPr>
        <w:rPr>
          <w:b/>
        </w:rPr>
      </w:pPr>
      <w:r>
        <w:rPr>
          <w:b/>
        </w:rPr>
        <w:t>5. Čísla 0 - 100</w:t>
      </w:r>
    </w:p>
    <w:p w:rsidR="007B53D1" w:rsidRDefault="007B53D1" w:rsidP="007B53D1">
      <w:r>
        <w:t>5.01. Čísla 0 - 50</w:t>
      </w:r>
    </w:p>
    <w:p w:rsidR="007B53D1" w:rsidRDefault="007B53D1" w:rsidP="007B53D1">
      <w:r>
        <w:t xml:space="preserve">5.02. </w:t>
      </w:r>
      <w:proofErr w:type="spellStart"/>
      <w:r>
        <w:t>Porovnávanie</w:t>
      </w:r>
      <w:proofErr w:type="spellEnd"/>
      <w:r>
        <w:t xml:space="preserve"> a </w:t>
      </w:r>
      <w:proofErr w:type="spellStart"/>
      <w:r>
        <w:t>poradie</w:t>
      </w:r>
      <w:proofErr w:type="spellEnd"/>
      <w:r>
        <w:t xml:space="preserve"> čísel 0 - 50</w:t>
      </w:r>
    </w:p>
    <w:p w:rsidR="007B53D1" w:rsidRDefault="007B53D1" w:rsidP="007B53D1">
      <w:r>
        <w:t xml:space="preserve">5.03. </w:t>
      </w:r>
      <w:proofErr w:type="spellStart"/>
      <w:r>
        <w:t>Sčítanie</w:t>
      </w:r>
      <w:proofErr w:type="spellEnd"/>
      <w:r>
        <w:t xml:space="preserve"> jednociferných čísel v </w:t>
      </w:r>
      <w:proofErr w:type="gramStart"/>
      <w:r>
        <w:t>obore</w:t>
      </w:r>
      <w:proofErr w:type="gramEnd"/>
      <w:r>
        <w:t xml:space="preserve"> 0 - 50</w:t>
      </w:r>
    </w:p>
    <w:p w:rsidR="007B53D1" w:rsidRDefault="007B53D1" w:rsidP="007B53D1">
      <w:r>
        <w:t xml:space="preserve">5.04. </w:t>
      </w:r>
      <w:proofErr w:type="spellStart"/>
      <w:r>
        <w:t>Odčítanie</w:t>
      </w:r>
      <w:proofErr w:type="spellEnd"/>
      <w:r>
        <w:t xml:space="preserve"> jednociferných čísel v </w:t>
      </w:r>
      <w:proofErr w:type="gramStart"/>
      <w:r>
        <w:t>obore</w:t>
      </w:r>
      <w:proofErr w:type="gramEnd"/>
      <w:r>
        <w:t xml:space="preserve"> 0 - 50 </w:t>
      </w:r>
    </w:p>
    <w:p w:rsidR="007B53D1" w:rsidRDefault="007B53D1" w:rsidP="007B53D1">
      <w:r>
        <w:t>5.05. Čísla 50 - 100</w:t>
      </w:r>
    </w:p>
    <w:p w:rsidR="007B53D1" w:rsidRDefault="007B53D1" w:rsidP="007B53D1">
      <w:r>
        <w:t xml:space="preserve">5.06. </w:t>
      </w:r>
      <w:proofErr w:type="spellStart"/>
      <w:r>
        <w:t>Eurá</w:t>
      </w:r>
      <w:proofErr w:type="spellEnd"/>
      <w:r>
        <w:t xml:space="preserve">, centy a </w:t>
      </w:r>
      <w:proofErr w:type="spellStart"/>
      <w:r>
        <w:t>štvorčeková</w:t>
      </w:r>
      <w:proofErr w:type="spellEnd"/>
      <w:r>
        <w:t xml:space="preserve"> </w:t>
      </w:r>
      <w:proofErr w:type="spellStart"/>
      <w:r>
        <w:t>mriežka</w:t>
      </w:r>
      <w:proofErr w:type="spellEnd"/>
      <w:r>
        <w:t xml:space="preserve"> </w:t>
      </w:r>
    </w:p>
    <w:p w:rsidR="007B53D1" w:rsidRDefault="007B53D1" w:rsidP="007B53D1">
      <w:r>
        <w:t xml:space="preserve">5.07. </w:t>
      </w:r>
      <w:proofErr w:type="spellStart"/>
      <w:r>
        <w:t>Porovnávanie</w:t>
      </w:r>
      <w:proofErr w:type="spellEnd"/>
      <w:r>
        <w:t xml:space="preserve"> a </w:t>
      </w:r>
      <w:proofErr w:type="spellStart"/>
      <w:r>
        <w:t>poradie</w:t>
      </w:r>
      <w:proofErr w:type="spellEnd"/>
      <w:r>
        <w:t xml:space="preserve"> čísel</w:t>
      </w:r>
    </w:p>
    <w:p w:rsidR="007B53D1" w:rsidRDefault="007B53D1" w:rsidP="007B53D1">
      <w:r>
        <w:t xml:space="preserve">5.08. </w:t>
      </w:r>
      <w:proofErr w:type="spellStart"/>
      <w:r>
        <w:t>Sčítanie</w:t>
      </w:r>
      <w:proofErr w:type="spellEnd"/>
      <w:r>
        <w:t xml:space="preserve"> jednociferných čísel</w:t>
      </w:r>
    </w:p>
    <w:p w:rsidR="007B53D1" w:rsidRDefault="007B53D1" w:rsidP="007B53D1">
      <w:r>
        <w:t xml:space="preserve">5.09. </w:t>
      </w:r>
      <w:proofErr w:type="spellStart"/>
      <w:r>
        <w:t>Odčítanie</w:t>
      </w:r>
      <w:proofErr w:type="spellEnd"/>
      <w:r>
        <w:t xml:space="preserve"> jednociferných čísel</w:t>
      </w:r>
    </w:p>
    <w:p w:rsidR="007B53D1" w:rsidRDefault="007B53D1" w:rsidP="007B53D1">
      <w:r>
        <w:t xml:space="preserve">5.10. </w:t>
      </w:r>
      <w:proofErr w:type="spellStart"/>
      <w:r>
        <w:t>Sčítanie</w:t>
      </w:r>
      <w:proofErr w:type="spellEnd"/>
      <w:r>
        <w:t xml:space="preserve"> s celou </w:t>
      </w:r>
      <w:proofErr w:type="spellStart"/>
      <w:r>
        <w:t>desiatkou</w:t>
      </w:r>
      <w:proofErr w:type="spellEnd"/>
      <w:r>
        <w:t xml:space="preserve"> </w:t>
      </w:r>
    </w:p>
    <w:p w:rsidR="007B53D1" w:rsidRDefault="007B53D1" w:rsidP="007B53D1">
      <w:r>
        <w:t xml:space="preserve">5.11. </w:t>
      </w:r>
      <w:proofErr w:type="spellStart"/>
      <w:r>
        <w:t>Odčítanie</w:t>
      </w:r>
      <w:proofErr w:type="spellEnd"/>
      <w:r>
        <w:t xml:space="preserve"> s celou </w:t>
      </w:r>
      <w:proofErr w:type="spellStart"/>
      <w:r>
        <w:t>desiatkou</w:t>
      </w:r>
      <w:proofErr w:type="spellEnd"/>
      <w:r>
        <w:t xml:space="preserve"> </w:t>
      </w:r>
    </w:p>
    <w:p w:rsidR="007B53D1" w:rsidRDefault="007B53D1" w:rsidP="007B53D1">
      <w:r>
        <w:t>5.12. Problémové úlohy</w:t>
      </w:r>
    </w:p>
    <w:p w:rsidR="007B53D1" w:rsidRDefault="007B53D1" w:rsidP="007B53D1">
      <w:r>
        <w:t xml:space="preserve">5.13. </w:t>
      </w:r>
      <w:proofErr w:type="spellStart"/>
      <w:r>
        <w:t>Otvorené</w:t>
      </w:r>
      <w:proofErr w:type="spellEnd"/>
      <w:r>
        <w:t xml:space="preserve"> otázky a praktické </w:t>
      </w:r>
      <w:proofErr w:type="spellStart"/>
      <w:r>
        <w:t>cvičenia</w:t>
      </w:r>
      <w:proofErr w:type="spellEnd"/>
    </w:p>
    <w:p w:rsidR="007B53D1" w:rsidRDefault="007B53D1" w:rsidP="007B53D1">
      <w:r>
        <w:t xml:space="preserve">5.14. Hlavolamy </w:t>
      </w:r>
    </w:p>
    <w:p w:rsidR="007B53D1" w:rsidRDefault="007B53D1" w:rsidP="007B53D1"/>
    <w:p w:rsidR="007B53D1" w:rsidRPr="00811EEA" w:rsidRDefault="007B53D1" w:rsidP="007B53D1">
      <w:pPr>
        <w:rPr>
          <w:b/>
        </w:rPr>
      </w:pPr>
      <w:r w:rsidRPr="00811EEA">
        <w:rPr>
          <w:b/>
        </w:rPr>
        <w:t xml:space="preserve">6. Čas (13)  </w:t>
      </w:r>
      <w:bookmarkStart w:id="0" w:name="_GoBack"/>
      <w:bookmarkEnd w:id="0"/>
    </w:p>
    <w:p w:rsidR="007B53D1" w:rsidRDefault="007B53D1" w:rsidP="007B53D1">
      <w:r>
        <w:t xml:space="preserve">6.01. Čas </w:t>
      </w:r>
    </w:p>
    <w:p w:rsidR="007B53D1" w:rsidRPr="00023534" w:rsidRDefault="007B53D1" w:rsidP="007B53D1"/>
    <w:p w:rsidR="007B53D1" w:rsidRDefault="007B53D1" w:rsidP="007B53D1"/>
    <w:p w:rsidR="007B53D1" w:rsidRDefault="007B53D1" w:rsidP="007B53D1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Poznámky</w:t>
      </w:r>
    </w:p>
    <w:p w:rsidR="007B53D1" w:rsidRPr="003C6C77" w:rsidRDefault="007B53D1" w:rsidP="007B53D1">
      <w:pPr>
        <w:pStyle w:val="Odstavecseseznamem"/>
        <w:rPr>
          <w:b/>
        </w:rPr>
      </w:pPr>
      <w:r>
        <w:tab/>
      </w:r>
    </w:p>
    <w:p w:rsidR="007B53D1" w:rsidRDefault="007B53D1" w:rsidP="007B53D1">
      <w:pPr>
        <w:pStyle w:val="Odstavecseseznamem"/>
        <w:numPr>
          <w:ilvl w:val="1"/>
          <w:numId w:val="36"/>
        </w:numPr>
        <w:spacing w:after="0" w:line="240" w:lineRule="auto"/>
      </w:pPr>
      <w:r w:rsidRPr="00565D72">
        <w:t>Jedná se o do detailů prop</w:t>
      </w:r>
      <w:r>
        <w:t>r</w:t>
      </w:r>
      <w:r w:rsidRPr="00565D72">
        <w:t>acovaný systém</w:t>
      </w:r>
      <w:r>
        <w:t xml:space="preserve"> výuky matematiky v 1. ročníku od zavedení čísel a početních výkonů přes praktické využití až po složitější úkoly pro nadané žáky.</w:t>
      </w:r>
    </w:p>
    <w:p w:rsidR="007B53D1" w:rsidRPr="00565D72" w:rsidRDefault="007B53D1" w:rsidP="007B53D1">
      <w:pPr>
        <w:pStyle w:val="Odstavecseseznamem"/>
        <w:numPr>
          <w:ilvl w:val="1"/>
          <w:numId w:val="36"/>
        </w:numPr>
        <w:spacing w:after="0" w:line="240" w:lineRule="auto"/>
      </w:pPr>
      <w:r>
        <w:t xml:space="preserve">Systém je primárně určen pro dotyková zařízení, tedy interaktivní tabule a tablety. K </w:t>
      </w:r>
      <w:proofErr w:type="spellStart"/>
      <w:r>
        <w:t>tabletům</w:t>
      </w:r>
      <w:proofErr w:type="spellEnd"/>
      <w:r>
        <w:t xml:space="preserve"> je nutné zakoupit dotyková pera, protože výsledky se do programu vpisují ručně.</w:t>
      </w:r>
    </w:p>
    <w:p w:rsidR="007B53D1" w:rsidRPr="003C6C77" w:rsidRDefault="007B53D1" w:rsidP="007B53D1">
      <w:pPr>
        <w:pStyle w:val="Odstavecseseznamem"/>
        <w:numPr>
          <w:ilvl w:val="1"/>
          <w:numId w:val="36"/>
        </w:numPr>
        <w:spacing w:after="0" w:line="240" w:lineRule="auto"/>
        <w:rPr>
          <w:b/>
        </w:rPr>
      </w:pPr>
      <w:r>
        <w:t xml:space="preserve">Po vyhledání určité části programu je okamžitě použitelný typ výukového materiálu – </w:t>
      </w:r>
      <w:proofErr w:type="spellStart"/>
      <w:r>
        <w:t>lekcia</w:t>
      </w:r>
      <w:proofErr w:type="spellEnd"/>
      <w:r>
        <w:t>, Lekce se spouští tlačítkem Náhled. Pod každou jednotlivou částí se nacházejí tři lekce.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46A5" w:rsidRDefault="002A46A5">
      <w:r>
        <w:separator/>
      </w:r>
    </w:p>
  </w:endnote>
  <w:endnote w:type="continuationSeparator" w:id="0">
    <w:p w:rsidR="002A46A5" w:rsidRDefault="002A46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46A5" w:rsidRDefault="002A46A5">
      <w:r>
        <w:separator/>
      </w:r>
    </w:p>
  </w:footnote>
  <w:footnote w:type="continuationSeparator" w:id="0">
    <w:p w:rsidR="002A46A5" w:rsidRDefault="002A46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E695964"/>
    <w:multiLevelType w:val="hybridMultilevel"/>
    <w:tmpl w:val="4DA060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AF2ADC"/>
    <w:multiLevelType w:val="hybridMultilevel"/>
    <w:tmpl w:val="ADEA80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8"/>
  </w:num>
  <w:num w:numId="18">
    <w:abstractNumId w:val="15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1"/>
  </w:num>
  <w:num w:numId="27">
    <w:abstractNumId w:val="29"/>
  </w:num>
  <w:num w:numId="28">
    <w:abstractNumId w:val="17"/>
  </w:num>
  <w:num w:numId="29">
    <w:abstractNumId w:val="21"/>
  </w:num>
  <w:num w:numId="30">
    <w:abstractNumId w:val="14"/>
  </w:num>
  <w:num w:numId="31">
    <w:abstractNumId w:val="25"/>
  </w:num>
  <w:num w:numId="32">
    <w:abstractNumId w:val="27"/>
  </w:num>
  <w:num w:numId="33">
    <w:abstractNumId w:val="32"/>
  </w:num>
  <w:num w:numId="34">
    <w:abstractNumId w:val="35"/>
  </w:num>
  <w:num w:numId="35">
    <w:abstractNumId w:val="26"/>
  </w:num>
  <w:num w:numId="36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6A5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53D1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635E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rsid w:val="007B53D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EDEE5750-7CFB-44EB-B4C0-2CE4B134C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4</Pages>
  <Words>648</Words>
  <Characters>3824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4464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2015-05-24T11:29:00Z</dcterms:created>
  <dcterms:modified xsi:type="dcterms:W3CDTF">2015-05-24T11:29:00Z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