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62621" w:rsidRDefault="00062621" w:rsidP="00062621"/>
    <w:p w:rsidR="00062621" w:rsidRDefault="00062621" w:rsidP="00062621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Základní škola Gabry a Málinky Štítná nad </w:t>
      </w:r>
      <w:proofErr w:type="spellStart"/>
      <w:r>
        <w:rPr>
          <w:b/>
          <w:sz w:val="28"/>
          <w:szCs w:val="28"/>
        </w:rPr>
        <w:t>Vláří</w:t>
      </w:r>
      <w:proofErr w:type="spellEnd"/>
      <w:r>
        <w:rPr>
          <w:b/>
          <w:sz w:val="28"/>
          <w:szCs w:val="28"/>
        </w:rPr>
        <w:t>, okres Zlín</w:t>
      </w: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</w:p>
    <w:tbl>
      <w:tblPr>
        <w:tblStyle w:val="Mkatabulky"/>
        <w:tblW w:w="9498" w:type="dxa"/>
        <w:tblLook w:val="01E0"/>
      </w:tblPr>
      <w:tblGrid>
        <w:gridCol w:w="3874"/>
        <w:gridCol w:w="5624"/>
      </w:tblGrid>
      <w:tr w:rsidR="00062621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Název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r>
              <w:t>Dotkněte se inovací</w:t>
            </w:r>
          </w:p>
        </w:tc>
      </w:tr>
      <w:tr w:rsidR="00062621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21" w:rsidRDefault="00062621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Registrační číslo projektu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21" w:rsidRDefault="00062621" w:rsidP="005220D1">
            <w:r w:rsidRPr="00DE04D4">
              <w:t>CZ.1.07/1.3.00/51.0024</w:t>
            </w:r>
          </w:p>
        </w:tc>
      </w:tr>
      <w:tr w:rsidR="00062621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Pořadové číslo výstupu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r>
              <w:t>4.</w:t>
            </w:r>
          </w:p>
        </w:tc>
      </w:tr>
      <w:tr w:rsidR="00062621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Název materiálu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proofErr w:type="spellStart"/>
            <w:r>
              <w:t>Ekabinet</w:t>
            </w:r>
            <w:proofErr w:type="spellEnd"/>
            <w:r>
              <w:t xml:space="preserve"> v chemii – Elektrolýza</w:t>
            </w:r>
          </w:p>
        </w:tc>
      </w:tr>
      <w:tr w:rsidR="00062621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oblast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r>
              <w:t>Člověk a příroda</w:t>
            </w:r>
          </w:p>
        </w:tc>
      </w:tr>
      <w:tr w:rsidR="00062621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Vzdělávací obor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r>
              <w:t>Chemie</w:t>
            </w:r>
          </w:p>
        </w:tc>
      </w:tr>
      <w:tr w:rsidR="00062621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21" w:rsidRDefault="00062621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Klíčová slova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21" w:rsidRDefault="00062621" w:rsidP="005220D1">
            <w:r>
              <w:t>Chemie, elektrolýza</w:t>
            </w:r>
          </w:p>
        </w:tc>
      </w:tr>
      <w:tr w:rsidR="00062621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Autor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2621" w:rsidRDefault="00062621" w:rsidP="005220D1">
            <w:r>
              <w:t xml:space="preserve">Bronislav </w:t>
            </w:r>
            <w:proofErr w:type="spellStart"/>
            <w:r>
              <w:t>Šenkeřík</w:t>
            </w:r>
            <w:proofErr w:type="spellEnd"/>
          </w:p>
        </w:tc>
      </w:tr>
      <w:tr w:rsidR="00062621" w:rsidTr="005220D1">
        <w:trPr>
          <w:trHeight w:val="611"/>
        </w:trPr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21" w:rsidRDefault="00062621" w:rsidP="005220D1">
            <w:pPr>
              <w:rPr>
                <w:b/>
                <w:bCs/>
              </w:rPr>
            </w:pPr>
            <w:r>
              <w:rPr>
                <w:b/>
                <w:bCs/>
              </w:rPr>
              <w:t>Použité zdroje</w:t>
            </w:r>
          </w:p>
        </w:tc>
        <w:tc>
          <w:tcPr>
            <w:tcW w:w="4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2621" w:rsidRDefault="00062621" w:rsidP="005220D1">
            <w:r w:rsidRPr="00E71CE3">
              <w:t xml:space="preserve">EDULOGY. S.R.O.. </w:t>
            </w:r>
            <w:proofErr w:type="gramStart"/>
            <w:r w:rsidRPr="00E71CE3">
              <w:t>www</w:t>
            </w:r>
            <w:proofErr w:type="gramEnd"/>
            <w:r w:rsidRPr="00E71CE3">
              <w:t xml:space="preserve">.ekabinet.cz [online]. [cit. </w:t>
            </w:r>
            <w:proofErr w:type="gramStart"/>
            <w:r w:rsidRPr="00E71CE3">
              <w:t>27.4.2015</w:t>
            </w:r>
            <w:proofErr w:type="gramEnd"/>
            <w:r w:rsidRPr="00E71CE3">
              <w:t>]. Dostupný na WWW:</w:t>
            </w:r>
            <w:r>
              <w:t xml:space="preserve"> </w:t>
            </w:r>
            <w:r w:rsidRPr="00E71CE3">
              <w:t>http://www.ekabinet.cz/index.php/search/results/</w:t>
            </w:r>
          </w:p>
          <w:p w:rsidR="00062621" w:rsidRDefault="00062621" w:rsidP="005220D1">
            <w:proofErr w:type="gramStart"/>
            <w:r w:rsidRPr="00E71CE3">
              <w:t>56._Elektrolýza</w:t>
            </w:r>
            <w:proofErr w:type="gramEnd"/>
            <w:r w:rsidRPr="00E71CE3">
              <w:t>._</w:t>
            </w:r>
            <w:proofErr w:type="spellStart"/>
            <w:r w:rsidRPr="00E71CE3">
              <w:t>Časť</w:t>
            </w:r>
            <w:proofErr w:type="spellEnd"/>
            <w:r w:rsidRPr="00E71CE3">
              <w:t>_I.,14,0,23951;25451;25652,0,25,5,</w:t>
            </w:r>
            <w:proofErr w:type="spellStart"/>
            <w:r w:rsidRPr="00E71CE3">
              <w:t>tn</w:t>
            </w:r>
            <w:proofErr w:type="spellEnd"/>
            <w:r w:rsidRPr="00E71CE3">
              <w:t>,1.html</w:t>
            </w:r>
          </w:p>
        </w:tc>
      </w:tr>
    </w:tbl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</w:p>
    <w:p w:rsidR="00062621" w:rsidRDefault="00062621" w:rsidP="00062621"/>
    <w:p w:rsidR="00062621" w:rsidRDefault="00062621" w:rsidP="00062621"/>
    <w:p w:rsidR="00062621" w:rsidRDefault="00062621" w:rsidP="00062621"/>
    <w:p w:rsidR="00062621" w:rsidRDefault="00062621" w:rsidP="00062621"/>
    <w:p w:rsidR="00062621" w:rsidRDefault="00062621" w:rsidP="00062621"/>
    <w:p w:rsidR="00062621" w:rsidRDefault="00062621" w:rsidP="0006262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Přístup k lekci Elektrolýza I.</w:t>
      </w:r>
    </w:p>
    <w:p w:rsidR="00062621" w:rsidRDefault="00062621" w:rsidP="00062621">
      <w:pPr>
        <w:rPr>
          <w:b/>
        </w:rPr>
      </w:pPr>
    </w:p>
    <w:p w:rsidR="00062621" w:rsidRPr="0039444B" w:rsidRDefault="00062621" w:rsidP="00062621">
      <w:r>
        <w:t>Lekce odpovídá našim osnovám a je celá použitelná jak k výkladu (učitelská lekce) tak k procvičování (žákovská lekce).</w:t>
      </w:r>
    </w:p>
    <w:p w:rsidR="00062621" w:rsidRDefault="00062621" w:rsidP="00062621">
      <w:pPr>
        <w:rPr>
          <w:b/>
        </w:rPr>
      </w:pPr>
    </w:p>
    <w:p w:rsidR="00062621" w:rsidRDefault="00062621" w:rsidP="00062621">
      <w:r>
        <w:t>www.ekabinet.cz ►</w:t>
      </w:r>
      <w:proofErr w:type="spellStart"/>
      <w:r>
        <w:t>Prírodovedné</w:t>
      </w:r>
      <w:proofErr w:type="spellEnd"/>
      <w:r>
        <w:t xml:space="preserve"> </w:t>
      </w:r>
      <w:proofErr w:type="spellStart"/>
      <w:r>
        <w:t>predmety</w:t>
      </w:r>
      <w:proofErr w:type="spellEnd"/>
      <w:r>
        <w:t xml:space="preserve"> SK</w:t>
      </w:r>
      <w:r w:rsidRPr="003D3F54">
        <w:t xml:space="preserve"> ►</w:t>
      </w:r>
      <w:r>
        <w:t xml:space="preserve"> Úroveň 2  ► Chemie ► </w:t>
      </w:r>
    </w:p>
    <w:p w:rsidR="00062621" w:rsidRDefault="00062621" w:rsidP="00062621">
      <w:r>
        <w:t xml:space="preserve">XI. Elektrolýza  ► 56. Elektrolýza. </w:t>
      </w:r>
      <w:proofErr w:type="spellStart"/>
      <w:r>
        <w:t>Časť</w:t>
      </w:r>
      <w:proofErr w:type="spellEnd"/>
      <w:r>
        <w:t xml:space="preserve"> I.  ► Typ </w:t>
      </w:r>
      <w:proofErr w:type="spellStart"/>
      <w:r>
        <w:t>zdelávacieho</w:t>
      </w:r>
      <w:proofErr w:type="spellEnd"/>
      <w:r>
        <w:t xml:space="preserve"> materiálu – </w:t>
      </w:r>
      <w:proofErr w:type="spellStart"/>
      <w:r>
        <w:t>Žiacka</w:t>
      </w:r>
      <w:proofErr w:type="spellEnd"/>
      <w:r>
        <w:t xml:space="preserve"> </w:t>
      </w:r>
      <w:proofErr w:type="spellStart"/>
      <w:r>
        <w:t>lekcia</w:t>
      </w:r>
      <w:proofErr w:type="spellEnd"/>
      <w:r>
        <w:t xml:space="preserve">  ► </w:t>
      </w:r>
      <w:proofErr w:type="spellStart"/>
      <w:r>
        <w:t>Náhľad</w:t>
      </w:r>
      <w:proofErr w:type="spellEnd"/>
    </w:p>
    <w:p w:rsidR="00062621" w:rsidRDefault="00062621" w:rsidP="00062621"/>
    <w:p w:rsidR="00062621" w:rsidRDefault="00062621" w:rsidP="0006262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Odkaz</w:t>
      </w:r>
    </w:p>
    <w:p w:rsidR="00062621" w:rsidRDefault="00062621" w:rsidP="00062621">
      <w:pPr>
        <w:rPr>
          <w:b/>
        </w:rPr>
      </w:pPr>
    </w:p>
    <w:p w:rsidR="00062621" w:rsidRDefault="00062621" w:rsidP="00062621">
      <w:hyperlink r:id="rId11" w:history="1">
        <w:r w:rsidRPr="007B70C2">
          <w:rPr>
            <w:rStyle w:val="Hypertextovodkaz"/>
          </w:rPr>
          <w:t>http://www.ekabinet.cz/index.php/search/results/56._Elektrolýza._Časť_I.,14,0,23951;25451;25652,0,25,5,tn,1.html</w:t>
        </w:r>
      </w:hyperlink>
    </w:p>
    <w:p w:rsidR="00062621" w:rsidRDefault="00062621" w:rsidP="00062621"/>
    <w:p w:rsidR="00062621" w:rsidRDefault="00062621" w:rsidP="00062621"/>
    <w:p w:rsidR="00062621" w:rsidRDefault="00062621" w:rsidP="0006262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lastRenderedPageBreak/>
        <w:t>Obsah lekce</w:t>
      </w:r>
    </w:p>
    <w:p w:rsidR="00062621" w:rsidRDefault="00062621" w:rsidP="00062621">
      <w:pPr>
        <w:pStyle w:val="Odstavecseseznamem"/>
        <w:rPr>
          <w:b/>
        </w:rPr>
      </w:pP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4019549" cy="2777331"/>
            <wp:effectExtent l="0" t="0" r="635" b="444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2070" t="15294" r="30256" b="13823"/>
                    <a:stretch/>
                  </pic:blipFill>
                  <pic:spPr bwMode="auto">
                    <a:xfrm>
                      <a:off x="0" y="0"/>
                      <a:ext cx="4019728" cy="27774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</w:p>
    <w:p w:rsidR="00062621" w:rsidRDefault="00062621" w:rsidP="00062621">
      <w:pPr>
        <w:pStyle w:val="Odstavecseseznamem"/>
        <w:numPr>
          <w:ilvl w:val="0"/>
          <w:numId w:val="35"/>
        </w:numPr>
        <w:spacing w:after="0" w:line="240" w:lineRule="auto"/>
        <w:rPr>
          <w:b/>
        </w:rPr>
      </w:pPr>
      <w:r>
        <w:rPr>
          <w:b/>
        </w:rPr>
        <w:t>Náhledy některých obrazovek</w:t>
      </w:r>
    </w:p>
    <w:p w:rsidR="00062621" w:rsidRDefault="00062621" w:rsidP="00062621">
      <w:pPr>
        <w:rPr>
          <w:b/>
        </w:rPr>
      </w:pP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3924300" cy="2521257"/>
            <wp:effectExtent l="0" t="0" r="0" b="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 cstate="print"/>
                    <a:srcRect l="10086" t="15001" r="28403" b="14705"/>
                    <a:stretch/>
                  </pic:blipFill>
                  <pic:spPr bwMode="auto">
                    <a:xfrm>
                      <a:off x="0" y="0"/>
                      <a:ext cx="3937455" cy="2529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  <w:r>
        <w:rPr>
          <w:noProof/>
        </w:rPr>
        <w:lastRenderedPageBreak/>
        <w:drawing>
          <wp:inline distT="0" distB="0" distL="0" distR="0">
            <wp:extent cx="4362450" cy="2861011"/>
            <wp:effectExtent l="0" t="0" r="0" b="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 cstate="print"/>
                    <a:srcRect l="10416" t="14411" r="28568" b="14411"/>
                    <a:stretch/>
                  </pic:blipFill>
                  <pic:spPr bwMode="auto">
                    <a:xfrm>
                      <a:off x="0" y="0"/>
                      <a:ext cx="4362644" cy="28611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4109427" cy="2686050"/>
            <wp:effectExtent l="0" t="0" r="5715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l="11905" t="16177" r="28899" b="15000"/>
                    <a:stretch/>
                  </pic:blipFill>
                  <pic:spPr bwMode="auto">
                    <a:xfrm>
                      <a:off x="0" y="0"/>
                      <a:ext cx="4109610" cy="2686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4366941" cy="2895600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 cstate="print"/>
                    <a:srcRect l="10748" t="15001" r="27907" b="12646"/>
                    <a:stretch/>
                  </pic:blipFill>
                  <pic:spPr bwMode="auto">
                    <a:xfrm>
                      <a:off x="0" y="0"/>
                      <a:ext cx="4367135" cy="28957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  <w:r>
        <w:rPr>
          <w:noProof/>
        </w:rPr>
        <w:lastRenderedPageBreak/>
        <w:drawing>
          <wp:inline distT="0" distB="0" distL="0" distR="0">
            <wp:extent cx="4373684" cy="2819400"/>
            <wp:effectExtent l="0" t="0" r="8255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/>
                    <a:srcRect l="10748" t="15294" r="29230" b="15882"/>
                    <a:stretch/>
                  </pic:blipFill>
                  <pic:spPr bwMode="auto">
                    <a:xfrm>
                      <a:off x="0" y="0"/>
                      <a:ext cx="4379263" cy="2822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4535599" cy="2962275"/>
            <wp:effectExtent l="0" t="0" r="0" b="0"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8" cstate="print"/>
                    <a:srcRect l="10914" t="14117" r="28072" b="15000"/>
                    <a:stretch/>
                  </pic:blipFill>
                  <pic:spPr bwMode="auto">
                    <a:xfrm>
                      <a:off x="0" y="0"/>
                      <a:ext cx="4535801" cy="29624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4419600" cy="2893496"/>
            <wp:effectExtent l="0" t="0" r="0" b="254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/>
                    <a:srcRect l="11244" t="15294" r="28899" b="15000"/>
                    <a:stretch/>
                  </pic:blipFill>
                  <pic:spPr bwMode="auto">
                    <a:xfrm>
                      <a:off x="0" y="0"/>
                      <a:ext cx="4419797" cy="2893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4257675" cy="2728108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0" cstate="print"/>
                    <a:srcRect l="10252" t="14117" r="28072" b="15588"/>
                    <a:stretch/>
                  </pic:blipFill>
                  <pic:spPr bwMode="auto">
                    <a:xfrm>
                      <a:off x="0" y="0"/>
                      <a:ext cx="4257864" cy="272822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4114800" cy="291465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1" cstate="print"/>
                    <a:srcRect l="10086" t="15000" r="30387" b="9999"/>
                    <a:stretch/>
                  </pic:blipFill>
                  <pic:spPr bwMode="auto">
                    <a:xfrm>
                      <a:off x="0" y="0"/>
                      <a:ext cx="4114983" cy="2914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4375334" cy="2819400"/>
            <wp:effectExtent l="0" t="0" r="6350" b="0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/>
                    <a:srcRect l="9425" t="14707" r="28733" b="14412"/>
                    <a:stretch/>
                  </pic:blipFill>
                  <pic:spPr bwMode="auto">
                    <a:xfrm>
                      <a:off x="0" y="0"/>
                      <a:ext cx="4375528" cy="2819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4357688" cy="2857500"/>
            <wp:effectExtent l="0" t="0" r="508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/>
                    <a:srcRect l="11409" t="15588" r="28072" b="13824"/>
                    <a:stretch/>
                  </pic:blipFill>
                  <pic:spPr bwMode="auto">
                    <a:xfrm>
                      <a:off x="0" y="0"/>
                      <a:ext cx="4357883" cy="2857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  <w:r>
        <w:rPr>
          <w:noProof/>
        </w:rPr>
        <w:drawing>
          <wp:inline distT="0" distB="0" distL="0" distR="0">
            <wp:extent cx="4162425" cy="2973161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 cstate="print"/>
                    <a:srcRect l="10417" t="14411" r="29395" b="9118"/>
                    <a:stretch/>
                  </pic:blipFill>
                  <pic:spPr bwMode="auto">
                    <a:xfrm>
                      <a:off x="0" y="0"/>
                      <a:ext cx="4162610" cy="29732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062621" w:rsidRDefault="00062621" w:rsidP="00062621">
      <w:pPr>
        <w:jc w:val="center"/>
      </w:pPr>
    </w:p>
    <w:p w:rsidR="00062621" w:rsidRDefault="00062621" w:rsidP="00062621">
      <w:pPr>
        <w:jc w:val="both"/>
      </w:pPr>
      <w:r>
        <w:t>Z náhledů obrazovek je patrné, že výklad učiva je zpracován s využitím velmi pěkných animací. Vysvětlené učivo je okamžitě procvičováno za pomoci různých druhů cvičení (textových a obrázkových). Zajímavosti a propojení s praxí je pak obsaženo v následující lekci. Závěrečnou obrazovkou žákovské lekce jsou vždy výsledky lekce. Z této obrazovky má žák přístup k opravám chyb.</w:t>
      </w:r>
    </w:p>
    <w:p w:rsidR="00062621" w:rsidRDefault="00062621" w:rsidP="00062621">
      <w:pPr>
        <w:jc w:val="both"/>
      </w:pPr>
    </w:p>
    <w:p w:rsidR="00062621" w:rsidRDefault="00062621" w:rsidP="00062621">
      <w:pPr>
        <w:jc w:val="both"/>
      </w:pPr>
    </w:p>
    <w:p w:rsidR="00062621" w:rsidRPr="003A58D2" w:rsidRDefault="00062621" w:rsidP="00062621">
      <w:pPr>
        <w:jc w:val="both"/>
      </w:pPr>
      <w:r>
        <w:t xml:space="preserve">Poznámka na závěr: Není samozřejmě účelné zpracovávat využití sytému </w:t>
      </w:r>
      <w:proofErr w:type="spellStart"/>
      <w:r>
        <w:t>Ekabinet</w:t>
      </w:r>
      <w:proofErr w:type="spellEnd"/>
      <w:r>
        <w:t xml:space="preserve"> ve výuce chemie tímto způsobem, proto berte tento materiál spíše jako motivaci k využívání systému </w:t>
      </w:r>
      <w:bookmarkStart w:id="0" w:name="_GoBack"/>
      <w:bookmarkEnd w:id="0"/>
      <w:r>
        <w:t>ve své pedagogické praxi.</w:t>
      </w:r>
    </w:p>
    <w:p w:rsidR="00062621" w:rsidRPr="006F19D1" w:rsidRDefault="0006262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</w:p>
    <w:sectPr w:rsidR="00062621" w:rsidRPr="006F19D1" w:rsidSect="000B7003">
      <w:headerReference w:type="default" r:id="rId25"/>
      <w:footerReference w:type="default" r:id="rId2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0D1" w:rsidRDefault="001D20D1">
      <w:r>
        <w:separator/>
      </w:r>
    </w:p>
  </w:endnote>
  <w:endnote w:type="continuationSeparator" w:id="0">
    <w:p w:rsidR="001D20D1" w:rsidRDefault="001D2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0D1" w:rsidRDefault="001D20D1">
      <w:r>
        <w:separator/>
      </w:r>
    </w:p>
  </w:footnote>
  <w:footnote w:type="continuationSeparator" w:id="0">
    <w:p w:rsidR="001D20D1" w:rsidRDefault="001D20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CCD1843"/>
    <w:multiLevelType w:val="hybridMultilevel"/>
    <w:tmpl w:val="02D62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6"/>
  </w:num>
  <w:num w:numId="33">
    <w:abstractNumId w:val="31"/>
  </w:num>
  <w:num w:numId="34">
    <w:abstractNumId w:val="34"/>
  </w:num>
  <w:num w:numId="35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62621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19D2"/>
    <w:rsid w:val="001D20D1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57ED0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table" w:styleId="Mkatabulky">
    <w:name w:val="Table Grid"/>
    <w:basedOn w:val="Normlntabulka"/>
    <w:rsid w:val="00062621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image" Target="media/image10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ekabinet.cz/index.php/search/results/56._Elektrol&#253;za._&#268;as&#357;_I.,14,0,23951;25451;25652,0,25,5,tn,1.html" TargetMode="External"/><Relationship Id="rId24" Type="http://schemas.openxmlformats.org/officeDocument/2006/relationships/image" Target="media/image13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8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5.png"/><Relationship Id="rId1" Type="http://schemas.openxmlformats.org/officeDocument/2006/relationships/image" Target="media/image1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8474210-75FF-459E-9006-094D664A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6</Pages>
  <Words>266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2015-05-24T10:59:00Z</dcterms:created>
  <dcterms:modified xsi:type="dcterms:W3CDTF">2015-05-24T10:59:00Z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