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4D1923" w:rsidRDefault="004D1923" w:rsidP="004D1923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4D1923" w:rsidRDefault="004D1923" w:rsidP="004D1923">
      <w:pPr>
        <w:jc w:val="center"/>
      </w:pPr>
    </w:p>
    <w:p w:rsidR="004D1923" w:rsidRDefault="004D1923" w:rsidP="004D1923">
      <w:pPr>
        <w:jc w:val="center"/>
      </w:pPr>
    </w:p>
    <w:p w:rsidR="004D1923" w:rsidRDefault="004D1923" w:rsidP="004D1923">
      <w:pPr>
        <w:jc w:val="center"/>
      </w:pPr>
    </w:p>
    <w:p w:rsidR="004D1923" w:rsidRDefault="004D1923" w:rsidP="004D1923">
      <w:pPr>
        <w:jc w:val="center"/>
      </w:pPr>
    </w:p>
    <w:p w:rsidR="004D1923" w:rsidRDefault="004D1923" w:rsidP="004D1923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4D1923" w:rsidTr="00C1193C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923" w:rsidRDefault="004D1923" w:rsidP="00C1193C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923" w:rsidRDefault="004D1923" w:rsidP="00C1193C">
            <w:r>
              <w:t>Dotkněte se inovací</w:t>
            </w:r>
          </w:p>
        </w:tc>
      </w:tr>
      <w:tr w:rsidR="004D1923" w:rsidTr="00C1193C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923" w:rsidRDefault="004D1923" w:rsidP="00C1193C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923" w:rsidRDefault="004D1923" w:rsidP="00C1193C">
            <w:r w:rsidRPr="00AE2140">
              <w:t>CZ.1.07/1.3.00/51.0024</w:t>
            </w:r>
          </w:p>
        </w:tc>
      </w:tr>
      <w:tr w:rsidR="004D1923" w:rsidTr="00C1193C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923" w:rsidRDefault="004D1923" w:rsidP="00C1193C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923" w:rsidRDefault="004D1923" w:rsidP="00C1193C">
            <w:r>
              <w:t>3.</w:t>
            </w:r>
          </w:p>
        </w:tc>
      </w:tr>
      <w:tr w:rsidR="004D1923" w:rsidTr="00C1193C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923" w:rsidRDefault="004D1923" w:rsidP="00C1193C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923" w:rsidRDefault="004D1923" w:rsidP="00C1193C">
            <w:proofErr w:type="spellStart"/>
            <w:r>
              <w:t>Ekabinet</w:t>
            </w:r>
            <w:proofErr w:type="spellEnd"/>
            <w:r>
              <w:t xml:space="preserve"> v chemii - přehled</w:t>
            </w:r>
          </w:p>
        </w:tc>
      </w:tr>
      <w:tr w:rsidR="004D1923" w:rsidTr="00C1193C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923" w:rsidRDefault="004D1923" w:rsidP="00C1193C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923" w:rsidRDefault="004D1923" w:rsidP="00C1193C">
            <w:r>
              <w:t>Člověk a příroda</w:t>
            </w:r>
          </w:p>
        </w:tc>
      </w:tr>
      <w:tr w:rsidR="004D1923" w:rsidTr="00C1193C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923" w:rsidRDefault="004D1923" w:rsidP="00C1193C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923" w:rsidRDefault="004D1923" w:rsidP="00C1193C">
            <w:r>
              <w:t>Chemie</w:t>
            </w:r>
          </w:p>
        </w:tc>
      </w:tr>
      <w:tr w:rsidR="004D1923" w:rsidTr="00C1193C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923" w:rsidRDefault="004D1923" w:rsidP="00C1193C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923" w:rsidRDefault="004D1923" w:rsidP="00C1193C">
            <w:r>
              <w:t xml:space="preserve">Chemie, </w:t>
            </w:r>
            <w:proofErr w:type="spellStart"/>
            <w:r>
              <w:t>ekabinet</w:t>
            </w:r>
            <w:proofErr w:type="spellEnd"/>
          </w:p>
        </w:tc>
      </w:tr>
      <w:tr w:rsidR="004D1923" w:rsidTr="00C1193C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923" w:rsidRDefault="004D1923" w:rsidP="00C1193C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923" w:rsidRDefault="004D1923" w:rsidP="00C1193C">
            <w:r>
              <w:t xml:space="preserve">Bronislav </w:t>
            </w:r>
            <w:proofErr w:type="spellStart"/>
            <w:r>
              <w:t>Šenkeřík</w:t>
            </w:r>
            <w:proofErr w:type="spellEnd"/>
          </w:p>
        </w:tc>
      </w:tr>
      <w:tr w:rsidR="004D1923" w:rsidTr="00C1193C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923" w:rsidRDefault="004D1923" w:rsidP="00C1193C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923" w:rsidRDefault="004D1923" w:rsidP="00C1193C">
            <w:r w:rsidRPr="00C4421C">
              <w:t xml:space="preserve">EDULOGY. S.R.O.. </w:t>
            </w:r>
            <w:proofErr w:type="gramStart"/>
            <w:r w:rsidRPr="00C4421C">
              <w:t>www</w:t>
            </w:r>
            <w:proofErr w:type="gramEnd"/>
            <w:r w:rsidRPr="00C4421C">
              <w:t xml:space="preserve">.ekabinet.cz [online]. [cit. </w:t>
            </w:r>
            <w:proofErr w:type="gramStart"/>
            <w:r w:rsidRPr="00C4421C">
              <w:t>27.4.2015</w:t>
            </w:r>
            <w:proofErr w:type="gramEnd"/>
            <w:r w:rsidRPr="00C4421C">
              <w:t>]. Dostupný na WWW: http://www.ekabinet.cz/</w:t>
            </w:r>
          </w:p>
        </w:tc>
      </w:tr>
    </w:tbl>
    <w:p w:rsidR="004D1923" w:rsidRDefault="004D1923" w:rsidP="004D1923">
      <w:pPr>
        <w:jc w:val="center"/>
      </w:pPr>
    </w:p>
    <w:p w:rsidR="004D1923" w:rsidRDefault="004D1923" w:rsidP="004D1923">
      <w:pPr>
        <w:jc w:val="center"/>
      </w:pPr>
    </w:p>
    <w:p w:rsidR="004D1923" w:rsidRDefault="004D1923" w:rsidP="004D1923">
      <w:pPr>
        <w:jc w:val="center"/>
      </w:pPr>
    </w:p>
    <w:p w:rsidR="004D1923" w:rsidRDefault="004D1923" w:rsidP="004D1923">
      <w:pPr>
        <w:jc w:val="center"/>
      </w:pPr>
    </w:p>
    <w:p w:rsidR="004D1923" w:rsidRDefault="004D1923" w:rsidP="004D1923">
      <w:pPr>
        <w:jc w:val="center"/>
      </w:pPr>
    </w:p>
    <w:p w:rsidR="004D1923" w:rsidRDefault="004D1923" w:rsidP="004D1923">
      <w:pPr>
        <w:jc w:val="center"/>
      </w:pPr>
    </w:p>
    <w:p w:rsidR="004D1923" w:rsidRDefault="004D1923" w:rsidP="004D1923">
      <w:pPr>
        <w:jc w:val="center"/>
      </w:pPr>
    </w:p>
    <w:p w:rsidR="004D1923" w:rsidRDefault="004D1923" w:rsidP="004D1923">
      <w:pPr>
        <w:jc w:val="center"/>
      </w:pPr>
    </w:p>
    <w:p w:rsidR="004D1923" w:rsidRDefault="004D1923" w:rsidP="004D1923"/>
    <w:p w:rsidR="004D1923" w:rsidRDefault="004D1923" w:rsidP="004D1923"/>
    <w:p w:rsidR="004D1923" w:rsidRDefault="004D1923" w:rsidP="004D1923"/>
    <w:p w:rsidR="004D1923" w:rsidRDefault="004D1923" w:rsidP="004D1923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výukovému systému </w:t>
      </w:r>
      <w:proofErr w:type="spellStart"/>
      <w:r>
        <w:rPr>
          <w:b/>
        </w:rPr>
        <w:t>Ekabinet</w:t>
      </w:r>
      <w:proofErr w:type="spellEnd"/>
      <w:r>
        <w:rPr>
          <w:b/>
        </w:rPr>
        <w:t xml:space="preserve"> a jeho jednotlivým částem</w:t>
      </w:r>
    </w:p>
    <w:p w:rsidR="004D1923" w:rsidRDefault="004D1923" w:rsidP="004D1923"/>
    <w:p w:rsidR="004D1923" w:rsidRDefault="004D1923" w:rsidP="004D1923">
      <w:r>
        <w:t>www.ekabinet.cz</w:t>
      </w:r>
    </w:p>
    <w:p w:rsidR="004D1923" w:rsidRDefault="004D1923" w:rsidP="004D1923"/>
    <w:p w:rsidR="004D1923" w:rsidRDefault="004D1923" w:rsidP="004D1923">
      <w:pPr>
        <w:jc w:val="center"/>
      </w:pPr>
      <w:r>
        <w:rPr>
          <w:noProof/>
        </w:rPr>
        <w:lastRenderedPageBreak/>
        <w:drawing>
          <wp:inline distT="0" distB="0" distL="0" distR="0">
            <wp:extent cx="4324350" cy="2714625"/>
            <wp:effectExtent l="0" t="0" r="0" b="9525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11905" t="10883" r="13025" b="5294"/>
                    <a:stretch/>
                  </pic:blipFill>
                  <pic:spPr bwMode="auto">
                    <a:xfrm>
                      <a:off x="0" y="0"/>
                      <a:ext cx="4324541" cy="2714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D1923" w:rsidRDefault="004D1923" w:rsidP="004D1923"/>
    <w:p w:rsidR="004D1923" w:rsidRPr="00C46844" w:rsidRDefault="004D1923" w:rsidP="004D1923">
      <w:pPr>
        <w:pStyle w:val="Odstavecseseznamem"/>
        <w:numPr>
          <w:ilvl w:val="0"/>
          <w:numId w:val="35"/>
        </w:numPr>
        <w:spacing w:after="0" w:line="240" w:lineRule="auto"/>
      </w:pPr>
      <w:r>
        <w:rPr>
          <w:b/>
        </w:rPr>
        <w:t>Chemie jako součást Přírodovědy</w:t>
      </w:r>
    </w:p>
    <w:p w:rsidR="004D1923" w:rsidRDefault="004D1923" w:rsidP="004D1923"/>
    <w:p w:rsidR="004D1923" w:rsidRDefault="004D1923" w:rsidP="004D1923">
      <w:pPr>
        <w:jc w:val="both"/>
      </w:pPr>
      <w:proofErr w:type="spellStart"/>
      <w:r>
        <w:t>Ekabinet</w:t>
      </w:r>
      <w:proofErr w:type="spellEnd"/>
      <w:r>
        <w:t xml:space="preserve"> je systém pro výuku přírodovědných předmětů, který vznikl v Polsku. Protože polské osnovy se od českých liší, lze úvodní kapitoly výuky chemie nalézt už v Úrovni 1 v Přírodovědě. </w:t>
      </w:r>
    </w:p>
    <w:p w:rsidR="004D1923" w:rsidRDefault="004D1923" w:rsidP="004D1923">
      <w:pPr>
        <w:jc w:val="both"/>
      </w:pPr>
    </w:p>
    <w:p w:rsidR="004D1923" w:rsidRPr="00506891" w:rsidRDefault="004D1923" w:rsidP="004D1923">
      <w:pPr>
        <w:jc w:val="both"/>
        <w:rPr>
          <w:b/>
        </w:rPr>
      </w:pPr>
      <w:r w:rsidRPr="00506891">
        <w:rPr>
          <w:b/>
        </w:rPr>
        <w:t>Přístup:</w:t>
      </w:r>
    </w:p>
    <w:p w:rsidR="004D1923" w:rsidRDefault="004D1923" w:rsidP="004D1923"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Úroveň 1 ► </w:t>
      </w:r>
      <w:proofErr w:type="spellStart"/>
      <w:r>
        <w:t>Prírodoveda</w:t>
      </w:r>
      <w:proofErr w:type="spellEnd"/>
    </w:p>
    <w:p w:rsidR="004D1923" w:rsidRDefault="004D1923" w:rsidP="004D1923"/>
    <w:p w:rsidR="004D1923" w:rsidRDefault="004D1923" w:rsidP="004D1923">
      <w:pPr>
        <w:rPr>
          <w:b/>
        </w:rPr>
      </w:pPr>
      <w:r w:rsidRPr="00506891">
        <w:rPr>
          <w:b/>
        </w:rPr>
        <w:t>Obsah</w:t>
      </w:r>
      <w:r>
        <w:rPr>
          <w:b/>
        </w:rPr>
        <w:t xml:space="preserve"> (jsou uvedeny pouze části týkající se učiva chemie)</w:t>
      </w:r>
      <w:r w:rsidRPr="00506891">
        <w:rPr>
          <w:b/>
        </w:rPr>
        <w:t>:</w:t>
      </w:r>
    </w:p>
    <w:p w:rsidR="004D1923" w:rsidRPr="00506891" w:rsidRDefault="004D1923" w:rsidP="004D1923">
      <w:pPr>
        <w:rPr>
          <w:b/>
        </w:rPr>
      </w:pPr>
    </w:p>
    <w:p w:rsidR="004D1923" w:rsidRPr="002C1B54" w:rsidRDefault="004D1923" w:rsidP="004D1923">
      <w:pPr>
        <w:rPr>
          <w:b/>
        </w:rPr>
      </w:pPr>
      <w:r w:rsidRPr="002C1B54">
        <w:rPr>
          <w:b/>
        </w:rPr>
        <w:t xml:space="preserve">VI. </w:t>
      </w:r>
      <w:proofErr w:type="spellStart"/>
      <w:r w:rsidRPr="002C1B54">
        <w:rPr>
          <w:b/>
        </w:rPr>
        <w:t>Zoskup</w:t>
      </w:r>
      <w:r>
        <w:rPr>
          <w:b/>
        </w:rPr>
        <w:t>ovanie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triedenie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látok</w:t>
      </w:r>
      <w:proofErr w:type="spellEnd"/>
    </w:p>
    <w:p w:rsidR="004D1923" w:rsidRDefault="004D1923" w:rsidP="004D1923">
      <w:r>
        <w:t xml:space="preserve">32. Tuhé, </w:t>
      </w:r>
      <w:proofErr w:type="spellStart"/>
      <w:r>
        <w:t>kvapalné</w:t>
      </w:r>
      <w:proofErr w:type="spellEnd"/>
      <w:r>
        <w:t xml:space="preserve"> a plynné látky </w:t>
      </w:r>
    </w:p>
    <w:p w:rsidR="004D1923" w:rsidRDefault="004D1923" w:rsidP="004D1923">
      <w:r>
        <w:t xml:space="preserve">33. </w:t>
      </w:r>
      <w:proofErr w:type="spellStart"/>
      <w:r>
        <w:t>Teória</w:t>
      </w:r>
      <w:proofErr w:type="spellEnd"/>
      <w:r>
        <w:t xml:space="preserve"> častíc</w:t>
      </w:r>
    </w:p>
    <w:p w:rsidR="004D1923" w:rsidRDefault="004D1923" w:rsidP="004D1923">
      <w:r>
        <w:t xml:space="preserve">34. </w:t>
      </w:r>
      <w:proofErr w:type="spellStart"/>
      <w:r>
        <w:t>Fyzikálne</w:t>
      </w:r>
      <w:proofErr w:type="spellEnd"/>
      <w:r>
        <w:t xml:space="preserve"> </w:t>
      </w:r>
      <w:proofErr w:type="spellStart"/>
      <w:r>
        <w:t>zmeny</w:t>
      </w:r>
      <w:proofErr w:type="spellEnd"/>
    </w:p>
    <w:p w:rsidR="004D1923" w:rsidRDefault="004D1923" w:rsidP="004D1923">
      <w:r>
        <w:t xml:space="preserve">35. Prvky </w:t>
      </w:r>
    </w:p>
    <w:p w:rsidR="004D1923" w:rsidRDefault="004D1923" w:rsidP="004D1923">
      <w:r>
        <w:t xml:space="preserve">36. Vlastnosti </w:t>
      </w:r>
      <w:proofErr w:type="spellStart"/>
      <w:r>
        <w:t>kovov</w:t>
      </w:r>
      <w:proofErr w:type="spellEnd"/>
    </w:p>
    <w:p w:rsidR="004D1923" w:rsidRDefault="004D1923" w:rsidP="004D1923">
      <w:r>
        <w:t xml:space="preserve">37. Vlastnosti </w:t>
      </w:r>
      <w:proofErr w:type="spellStart"/>
      <w:r>
        <w:t>nekovov</w:t>
      </w:r>
      <w:proofErr w:type="spellEnd"/>
    </w:p>
    <w:p w:rsidR="004D1923" w:rsidRDefault="004D1923" w:rsidP="004D1923">
      <w:r>
        <w:t xml:space="preserve">38. </w:t>
      </w:r>
      <w:proofErr w:type="spellStart"/>
      <w:r>
        <w:t>Zlúčeniny</w:t>
      </w:r>
      <w:proofErr w:type="spellEnd"/>
    </w:p>
    <w:p w:rsidR="004D1923" w:rsidRDefault="004D1923" w:rsidP="004D1923">
      <w:r>
        <w:t xml:space="preserve">39. </w:t>
      </w:r>
      <w:proofErr w:type="spellStart"/>
      <w:r>
        <w:t>Názvoslovie</w:t>
      </w:r>
      <w:proofErr w:type="spellEnd"/>
      <w:r>
        <w:t xml:space="preserve"> </w:t>
      </w:r>
      <w:proofErr w:type="spellStart"/>
      <w:r>
        <w:t>zlúčenín</w:t>
      </w:r>
      <w:proofErr w:type="spellEnd"/>
    </w:p>
    <w:p w:rsidR="004D1923" w:rsidRDefault="004D1923" w:rsidP="004D1923">
      <w:r>
        <w:t xml:space="preserve">40. </w:t>
      </w:r>
      <w:proofErr w:type="spellStart"/>
      <w:r>
        <w:t>Zmesi</w:t>
      </w:r>
      <w:proofErr w:type="spellEnd"/>
    </w:p>
    <w:p w:rsidR="004D1923" w:rsidRDefault="004D1923" w:rsidP="004D1923">
      <w:r>
        <w:t xml:space="preserve">41. </w:t>
      </w:r>
      <w:proofErr w:type="spellStart"/>
      <w:r>
        <w:t>Oddeľovanie</w:t>
      </w:r>
      <w:proofErr w:type="spellEnd"/>
      <w:r>
        <w:t xml:space="preserve"> </w:t>
      </w:r>
      <w:proofErr w:type="spellStart"/>
      <w:r>
        <w:t>zložiek</w:t>
      </w:r>
      <w:proofErr w:type="spellEnd"/>
      <w:r>
        <w:t xml:space="preserve"> </w:t>
      </w:r>
      <w:proofErr w:type="spellStart"/>
      <w:r>
        <w:t>zmesí</w:t>
      </w:r>
      <w:proofErr w:type="spellEnd"/>
    </w:p>
    <w:p w:rsidR="004D1923" w:rsidRDefault="004D1923" w:rsidP="004D1923"/>
    <w:p w:rsidR="004D1923" w:rsidRPr="002C1B54" w:rsidRDefault="004D1923" w:rsidP="004D1923">
      <w:pPr>
        <w:rPr>
          <w:b/>
        </w:rPr>
      </w:pPr>
      <w:r>
        <w:rPr>
          <w:b/>
        </w:rPr>
        <w:t xml:space="preserve">VII. </w:t>
      </w:r>
      <w:proofErr w:type="spellStart"/>
      <w:r>
        <w:rPr>
          <w:b/>
        </w:rPr>
        <w:t>Premena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látok</w:t>
      </w:r>
      <w:proofErr w:type="spellEnd"/>
    </w:p>
    <w:p w:rsidR="004D1923" w:rsidRDefault="004D1923" w:rsidP="004D1923">
      <w:r>
        <w:t xml:space="preserve">42. </w:t>
      </w:r>
      <w:proofErr w:type="spellStart"/>
      <w:r>
        <w:t>Fyzikálne</w:t>
      </w:r>
      <w:proofErr w:type="spellEnd"/>
      <w:r>
        <w:t xml:space="preserve"> </w:t>
      </w:r>
      <w:proofErr w:type="spellStart"/>
      <w:r>
        <w:t>zmeny</w:t>
      </w:r>
      <w:proofErr w:type="spellEnd"/>
      <w:r>
        <w:t xml:space="preserve"> v </w:t>
      </w:r>
      <w:proofErr w:type="spellStart"/>
      <w:r>
        <w:t>látkach</w:t>
      </w:r>
      <w:proofErr w:type="spellEnd"/>
    </w:p>
    <w:p w:rsidR="004D1923" w:rsidRDefault="004D1923" w:rsidP="004D1923">
      <w:r>
        <w:t>43. Roztoky</w:t>
      </w:r>
    </w:p>
    <w:p w:rsidR="004D1923" w:rsidRDefault="004D1923" w:rsidP="004D1923">
      <w:r>
        <w:t xml:space="preserve">44. Geologické </w:t>
      </w:r>
      <w:proofErr w:type="spellStart"/>
      <w:r>
        <w:t>zmeny</w:t>
      </w:r>
      <w:proofErr w:type="spellEnd"/>
      <w:r>
        <w:t xml:space="preserve">: </w:t>
      </w:r>
      <w:proofErr w:type="spellStart"/>
      <w:r>
        <w:t>zvetrávanie</w:t>
      </w:r>
      <w:proofErr w:type="spellEnd"/>
      <w:r>
        <w:t xml:space="preserve"> </w:t>
      </w:r>
    </w:p>
    <w:p w:rsidR="004D1923" w:rsidRDefault="004D1923" w:rsidP="004D1923">
      <w:r>
        <w:t xml:space="preserve">45. Tvorba </w:t>
      </w:r>
      <w:proofErr w:type="spellStart"/>
      <w:r>
        <w:t>hornín</w:t>
      </w:r>
      <w:proofErr w:type="spellEnd"/>
    </w:p>
    <w:p w:rsidR="004D1923" w:rsidRDefault="004D1923" w:rsidP="004D1923">
      <w:r>
        <w:t xml:space="preserve">46. Chemické </w:t>
      </w:r>
      <w:proofErr w:type="spellStart"/>
      <w:r>
        <w:t>reakcie</w:t>
      </w:r>
      <w:proofErr w:type="spellEnd"/>
    </w:p>
    <w:p w:rsidR="004D1923" w:rsidRDefault="004D1923" w:rsidP="004D1923">
      <w:r>
        <w:t xml:space="preserve">47. Účinky </w:t>
      </w:r>
      <w:proofErr w:type="spellStart"/>
      <w:r>
        <w:t>spaľovania</w:t>
      </w:r>
      <w:proofErr w:type="spellEnd"/>
    </w:p>
    <w:p w:rsidR="004D1923" w:rsidRDefault="004D1923" w:rsidP="004D1923"/>
    <w:p w:rsidR="004D1923" w:rsidRPr="002C1B54" w:rsidRDefault="004D1923" w:rsidP="004D1923">
      <w:pPr>
        <w:rPr>
          <w:b/>
        </w:rPr>
      </w:pPr>
      <w:r>
        <w:rPr>
          <w:b/>
        </w:rPr>
        <w:t xml:space="preserve">VIII. Modely </w:t>
      </w:r>
      <w:proofErr w:type="spellStart"/>
      <w:r>
        <w:rPr>
          <w:b/>
        </w:rPr>
        <w:t>správania</w:t>
      </w:r>
      <w:proofErr w:type="spellEnd"/>
    </w:p>
    <w:p w:rsidR="004D1923" w:rsidRDefault="004D1923" w:rsidP="004D1923">
      <w:r>
        <w:t xml:space="preserve">48. Reaktivita </w:t>
      </w:r>
      <w:proofErr w:type="spellStart"/>
      <w:r>
        <w:t>kovov</w:t>
      </w:r>
      <w:proofErr w:type="spellEnd"/>
    </w:p>
    <w:p w:rsidR="004D1923" w:rsidRDefault="004D1923" w:rsidP="004D1923">
      <w:r>
        <w:t xml:space="preserve">49. </w:t>
      </w:r>
      <w:proofErr w:type="spellStart"/>
      <w:r>
        <w:t>Substitučné</w:t>
      </w:r>
      <w:proofErr w:type="spellEnd"/>
      <w:r>
        <w:t xml:space="preserve"> </w:t>
      </w:r>
      <w:proofErr w:type="spellStart"/>
      <w:r>
        <w:t>reakcie</w:t>
      </w:r>
      <w:proofErr w:type="spellEnd"/>
    </w:p>
    <w:p w:rsidR="004D1923" w:rsidRDefault="004D1923" w:rsidP="004D1923">
      <w:r>
        <w:t>50. Kyseliny a zásady</w:t>
      </w:r>
    </w:p>
    <w:p w:rsidR="004D1923" w:rsidRDefault="004D1923" w:rsidP="004D1923">
      <w:r>
        <w:t xml:space="preserve">51. </w:t>
      </w:r>
      <w:proofErr w:type="spellStart"/>
      <w:r>
        <w:t>Reakcie</w:t>
      </w:r>
      <w:proofErr w:type="spellEnd"/>
      <w:r>
        <w:t xml:space="preserve"> s kyselinami</w:t>
      </w:r>
    </w:p>
    <w:p w:rsidR="004D1923" w:rsidRDefault="004D1923" w:rsidP="004D1923">
      <w:r>
        <w:t xml:space="preserve">52. </w:t>
      </w:r>
      <w:proofErr w:type="spellStart"/>
      <w:r>
        <w:t>Neutralizácia</w:t>
      </w:r>
      <w:proofErr w:type="spellEnd"/>
    </w:p>
    <w:p w:rsidR="004D1923" w:rsidRDefault="004D1923" w:rsidP="004D1923">
      <w:r>
        <w:t xml:space="preserve"> </w:t>
      </w:r>
    </w:p>
    <w:p w:rsidR="004D1923" w:rsidRDefault="004D1923" w:rsidP="004D1923"/>
    <w:p w:rsidR="004D1923" w:rsidRDefault="004D1923" w:rsidP="004D1923"/>
    <w:p w:rsidR="004D1923" w:rsidRDefault="004D1923" w:rsidP="004D1923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lastRenderedPageBreak/>
        <w:t>Chemie v Úrovni 2</w:t>
      </w:r>
    </w:p>
    <w:p w:rsidR="004D1923" w:rsidRDefault="004D1923" w:rsidP="004D1923">
      <w:pPr>
        <w:rPr>
          <w:b/>
        </w:rPr>
      </w:pPr>
    </w:p>
    <w:p w:rsidR="004D1923" w:rsidRDefault="004D1923" w:rsidP="004D1923">
      <w:r>
        <w:t>Tato úroveň v podstatě odpovídá našemu 2. stupni základní školy.</w:t>
      </w:r>
    </w:p>
    <w:p w:rsidR="004D1923" w:rsidRDefault="004D1923" w:rsidP="004D1923"/>
    <w:p w:rsidR="004D1923" w:rsidRDefault="004D1923" w:rsidP="004D1923">
      <w:pPr>
        <w:rPr>
          <w:b/>
        </w:rPr>
      </w:pPr>
      <w:r>
        <w:rPr>
          <w:b/>
        </w:rPr>
        <w:t>Obsah:</w:t>
      </w:r>
    </w:p>
    <w:p w:rsidR="004D1923" w:rsidRDefault="004D1923" w:rsidP="004D1923">
      <w:pPr>
        <w:rPr>
          <w:b/>
        </w:rPr>
      </w:pPr>
    </w:p>
    <w:p w:rsidR="004D1923" w:rsidRDefault="004D1923" w:rsidP="004D1923">
      <w:pPr>
        <w:rPr>
          <w:b/>
        </w:rPr>
      </w:pPr>
      <w:r>
        <w:rPr>
          <w:b/>
        </w:rPr>
        <w:t xml:space="preserve"> I. </w:t>
      </w:r>
      <w:proofErr w:type="spellStart"/>
      <w:r>
        <w:rPr>
          <w:b/>
        </w:rPr>
        <w:t>Skupenstvá</w:t>
      </w:r>
      <w:proofErr w:type="spellEnd"/>
    </w:p>
    <w:p w:rsidR="004D1923" w:rsidRPr="00973452" w:rsidRDefault="004D1923" w:rsidP="004D1923">
      <w:pPr>
        <w:rPr>
          <w:b/>
        </w:rPr>
      </w:pPr>
      <w:r>
        <w:t xml:space="preserve">1. Základné vlastnosti </w:t>
      </w:r>
      <w:proofErr w:type="spellStart"/>
      <w:r>
        <w:t>látok</w:t>
      </w:r>
      <w:proofErr w:type="spellEnd"/>
    </w:p>
    <w:p w:rsidR="004D1923" w:rsidRDefault="004D1923" w:rsidP="004D1923">
      <w:r>
        <w:t xml:space="preserve">2. Plyny </w:t>
      </w:r>
    </w:p>
    <w:p w:rsidR="004D1923" w:rsidRDefault="004D1923" w:rsidP="004D1923">
      <w:r>
        <w:t xml:space="preserve">3. </w:t>
      </w:r>
      <w:proofErr w:type="spellStart"/>
      <w:r>
        <w:t>Kvapaliny</w:t>
      </w:r>
      <w:proofErr w:type="spellEnd"/>
    </w:p>
    <w:p w:rsidR="004D1923" w:rsidRDefault="004D1923" w:rsidP="004D1923">
      <w:r>
        <w:t xml:space="preserve">4. Tuhé látky </w:t>
      </w:r>
    </w:p>
    <w:p w:rsidR="004D1923" w:rsidRDefault="004D1923" w:rsidP="004D1923">
      <w:r>
        <w:t xml:space="preserve">5. </w:t>
      </w:r>
      <w:proofErr w:type="spellStart"/>
      <w:r>
        <w:t>Zmeny</w:t>
      </w:r>
      <w:proofErr w:type="spellEnd"/>
      <w:r>
        <w:t xml:space="preserve"> skupenstva </w:t>
      </w:r>
    </w:p>
    <w:p w:rsidR="004D1923" w:rsidRDefault="004D1923" w:rsidP="004D1923">
      <w:r>
        <w:t xml:space="preserve">6. </w:t>
      </w:r>
      <w:proofErr w:type="spellStart"/>
      <w:r>
        <w:t>Fyzikálne</w:t>
      </w:r>
      <w:proofErr w:type="spellEnd"/>
      <w:r>
        <w:t xml:space="preserve"> </w:t>
      </w:r>
      <w:proofErr w:type="spellStart"/>
      <w:r>
        <w:t>zmeny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zahrievaní</w:t>
      </w:r>
      <w:proofErr w:type="spellEnd"/>
      <w:r>
        <w:t xml:space="preserve"> a </w:t>
      </w:r>
      <w:proofErr w:type="spellStart"/>
      <w:r>
        <w:t>chladení</w:t>
      </w:r>
      <w:proofErr w:type="spellEnd"/>
    </w:p>
    <w:p w:rsidR="004D1923" w:rsidRDefault="004D1923" w:rsidP="004D1923">
      <w:r>
        <w:t xml:space="preserve">7. </w:t>
      </w:r>
      <w:proofErr w:type="spellStart"/>
      <w:r>
        <w:t>Difúzia</w:t>
      </w:r>
      <w:proofErr w:type="spellEnd"/>
      <w:r>
        <w:t xml:space="preserve"> a </w:t>
      </w:r>
      <w:proofErr w:type="spellStart"/>
      <w:r>
        <w:t>rozpúšťanie</w:t>
      </w:r>
      <w:proofErr w:type="spellEnd"/>
    </w:p>
    <w:p w:rsidR="004D1923" w:rsidRDefault="004D1923" w:rsidP="004D1923">
      <w:r>
        <w:t xml:space="preserve">8. Zákony plynu. </w:t>
      </w:r>
      <w:proofErr w:type="spellStart"/>
      <w:r>
        <w:t>Časť</w:t>
      </w:r>
      <w:proofErr w:type="spellEnd"/>
      <w:r>
        <w:t xml:space="preserve"> I.</w:t>
      </w:r>
    </w:p>
    <w:p w:rsidR="004D1923" w:rsidRDefault="004D1923" w:rsidP="004D1923">
      <w:r>
        <w:t xml:space="preserve">9. Zákony plynu. </w:t>
      </w:r>
      <w:proofErr w:type="spellStart"/>
      <w:r>
        <w:t>Časť</w:t>
      </w:r>
      <w:proofErr w:type="spellEnd"/>
      <w:r>
        <w:t xml:space="preserve"> II. </w:t>
      </w:r>
    </w:p>
    <w:p w:rsidR="004D1923" w:rsidRDefault="004D1923" w:rsidP="004D1923">
      <w:r>
        <w:t xml:space="preserve"> </w:t>
      </w:r>
    </w:p>
    <w:p w:rsidR="004D1923" w:rsidRDefault="004D1923" w:rsidP="004D1923">
      <w:pPr>
        <w:rPr>
          <w:b/>
        </w:rPr>
      </w:pPr>
      <w:r w:rsidRPr="00973452">
        <w:rPr>
          <w:b/>
        </w:rPr>
        <w:t>II.</w:t>
      </w:r>
      <w:r>
        <w:rPr>
          <w:b/>
        </w:rPr>
        <w:t xml:space="preserve"> Prvky, </w:t>
      </w:r>
      <w:proofErr w:type="spellStart"/>
      <w:r>
        <w:rPr>
          <w:b/>
        </w:rPr>
        <w:t>zlúčeniny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zmesi</w:t>
      </w:r>
      <w:proofErr w:type="spellEnd"/>
    </w:p>
    <w:p w:rsidR="004D1923" w:rsidRPr="00973452" w:rsidRDefault="004D1923" w:rsidP="004D1923">
      <w:pPr>
        <w:rPr>
          <w:b/>
        </w:rPr>
      </w:pPr>
      <w:r>
        <w:t>10. Prvky</w:t>
      </w:r>
    </w:p>
    <w:p w:rsidR="004D1923" w:rsidRDefault="004D1923" w:rsidP="004D1923">
      <w:r>
        <w:t xml:space="preserve">11. Chemické </w:t>
      </w:r>
      <w:proofErr w:type="spellStart"/>
      <w:r>
        <w:t>zlúčeniny</w:t>
      </w:r>
      <w:proofErr w:type="spellEnd"/>
    </w:p>
    <w:p w:rsidR="004D1923" w:rsidRDefault="004D1923" w:rsidP="004D1923">
      <w:r>
        <w:t xml:space="preserve">12. </w:t>
      </w:r>
      <w:proofErr w:type="spellStart"/>
      <w:r>
        <w:t>Zmesi</w:t>
      </w:r>
      <w:proofErr w:type="spellEnd"/>
    </w:p>
    <w:p w:rsidR="004D1923" w:rsidRDefault="004D1923" w:rsidP="004D1923"/>
    <w:p w:rsidR="004D1923" w:rsidRPr="00973452" w:rsidRDefault="004D1923" w:rsidP="004D1923">
      <w:pPr>
        <w:rPr>
          <w:b/>
        </w:rPr>
      </w:pPr>
      <w:r>
        <w:rPr>
          <w:b/>
        </w:rPr>
        <w:t xml:space="preserve">III. </w:t>
      </w:r>
      <w:proofErr w:type="spellStart"/>
      <w:r>
        <w:rPr>
          <w:b/>
        </w:rPr>
        <w:t>Štruktúra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atómu</w:t>
      </w:r>
      <w:proofErr w:type="spellEnd"/>
    </w:p>
    <w:p w:rsidR="004D1923" w:rsidRDefault="004D1923" w:rsidP="004D1923">
      <w:r>
        <w:t xml:space="preserve">13. Prvé </w:t>
      </w:r>
      <w:proofErr w:type="spellStart"/>
      <w:r>
        <w:t>atómové</w:t>
      </w:r>
      <w:proofErr w:type="spellEnd"/>
      <w:r>
        <w:t xml:space="preserve"> </w:t>
      </w:r>
      <w:proofErr w:type="spellStart"/>
      <w:r>
        <w:t>teórie</w:t>
      </w:r>
      <w:proofErr w:type="spellEnd"/>
    </w:p>
    <w:p w:rsidR="004D1923" w:rsidRDefault="004D1923" w:rsidP="004D1923">
      <w:r>
        <w:t xml:space="preserve">14. </w:t>
      </w:r>
      <w:proofErr w:type="spellStart"/>
      <w:r>
        <w:t>Štruktúra</w:t>
      </w:r>
      <w:proofErr w:type="spellEnd"/>
      <w:r>
        <w:t xml:space="preserve"> </w:t>
      </w:r>
      <w:proofErr w:type="spellStart"/>
      <w:r>
        <w:t>atómu</w:t>
      </w:r>
      <w:proofErr w:type="spellEnd"/>
    </w:p>
    <w:p w:rsidR="004D1923" w:rsidRDefault="004D1923" w:rsidP="004D1923">
      <w:r>
        <w:t xml:space="preserve">15. </w:t>
      </w:r>
      <w:proofErr w:type="spellStart"/>
      <w:r>
        <w:t>Relatívna</w:t>
      </w:r>
      <w:proofErr w:type="spellEnd"/>
      <w:r>
        <w:t xml:space="preserve"> </w:t>
      </w:r>
      <w:proofErr w:type="spellStart"/>
      <w:r>
        <w:t>atómová</w:t>
      </w:r>
      <w:proofErr w:type="spellEnd"/>
      <w:r>
        <w:t xml:space="preserve"> </w:t>
      </w:r>
      <w:proofErr w:type="spellStart"/>
      <w:r>
        <w:t>hmotnosť</w:t>
      </w:r>
      <w:proofErr w:type="spellEnd"/>
    </w:p>
    <w:p w:rsidR="004D1923" w:rsidRDefault="004D1923" w:rsidP="004D1923">
      <w:r>
        <w:t xml:space="preserve">16. Spojité a </w:t>
      </w:r>
      <w:proofErr w:type="spellStart"/>
      <w:r>
        <w:t>čiarové</w:t>
      </w:r>
      <w:proofErr w:type="spellEnd"/>
      <w:r>
        <w:t xml:space="preserve"> spektrum</w:t>
      </w:r>
    </w:p>
    <w:p w:rsidR="004D1923" w:rsidRDefault="004D1923" w:rsidP="004D1923">
      <w:r>
        <w:t xml:space="preserve">17. </w:t>
      </w:r>
      <w:proofErr w:type="spellStart"/>
      <w:r>
        <w:t>Bohrov</w:t>
      </w:r>
      <w:proofErr w:type="spellEnd"/>
      <w:r>
        <w:t xml:space="preserve"> model </w:t>
      </w:r>
      <w:proofErr w:type="spellStart"/>
      <w:r>
        <w:t>atómu</w:t>
      </w:r>
      <w:proofErr w:type="spellEnd"/>
    </w:p>
    <w:p w:rsidR="004D1923" w:rsidRDefault="004D1923" w:rsidP="004D1923">
      <w:r>
        <w:t xml:space="preserve">18. </w:t>
      </w:r>
      <w:proofErr w:type="spellStart"/>
      <w:r>
        <w:t>Elektrónová</w:t>
      </w:r>
      <w:proofErr w:type="spellEnd"/>
      <w:r>
        <w:t xml:space="preserve"> </w:t>
      </w:r>
      <w:proofErr w:type="spellStart"/>
      <w:r>
        <w:t>konfigurácia</w:t>
      </w:r>
      <w:proofErr w:type="spellEnd"/>
      <w:r>
        <w:t xml:space="preserve"> </w:t>
      </w:r>
      <w:proofErr w:type="spellStart"/>
      <w:r>
        <w:t>atómu</w:t>
      </w:r>
      <w:proofErr w:type="spellEnd"/>
    </w:p>
    <w:p w:rsidR="004D1923" w:rsidRDefault="004D1923" w:rsidP="004D1923"/>
    <w:p w:rsidR="004D1923" w:rsidRPr="00F60EC6" w:rsidRDefault="004D1923" w:rsidP="004D1923">
      <w:pPr>
        <w:rPr>
          <w:b/>
        </w:rPr>
      </w:pPr>
      <w:r>
        <w:rPr>
          <w:b/>
        </w:rPr>
        <w:t xml:space="preserve"> IV. </w:t>
      </w:r>
      <w:proofErr w:type="spellStart"/>
      <w:r>
        <w:rPr>
          <w:b/>
        </w:rPr>
        <w:t>Väzby</w:t>
      </w:r>
      <w:proofErr w:type="spellEnd"/>
      <w:r>
        <w:rPr>
          <w:b/>
        </w:rPr>
        <w:t xml:space="preserve"> </w:t>
      </w:r>
    </w:p>
    <w:p w:rsidR="004D1923" w:rsidRDefault="004D1923" w:rsidP="004D1923">
      <w:r>
        <w:t xml:space="preserve">19. </w:t>
      </w:r>
      <w:proofErr w:type="spellStart"/>
      <w:r>
        <w:t>Iónová</w:t>
      </w:r>
      <w:proofErr w:type="spellEnd"/>
      <w:r>
        <w:t xml:space="preserve"> </w:t>
      </w:r>
      <w:proofErr w:type="spellStart"/>
      <w:r>
        <w:t>väzba</w:t>
      </w:r>
      <w:proofErr w:type="spellEnd"/>
      <w:r>
        <w:t xml:space="preserve">. </w:t>
      </w:r>
      <w:proofErr w:type="spellStart"/>
      <w:r>
        <w:t>Časť</w:t>
      </w:r>
      <w:proofErr w:type="spellEnd"/>
      <w:r>
        <w:t xml:space="preserve"> I.</w:t>
      </w:r>
    </w:p>
    <w:p w:rsidR="004D1923" w:rsidRDefault="004D1923" w:rsidP="004D1923">
      <w:r>
        <w:t xml:space="preserve">20. </w:t>
      </w:r>
      <w:proofErr w:type="spellStart"/>
      <w:r>
        <w:t>Iónová</w:t>
      </w:r>
      <w:proofErr w:type="spellEnd"/>
      <w:r>
        <w:t xml:space="preserve"> </w:t>
      </w:r>
      <w:proofErr w:type="spellStart"/>
      <w:r>
        <w:t>väzba</w:t>
      </w:r>
      <w:proofErr w:type="spellEnd"/>
      <w:r>
        <w:t xml:space="preserve">. </w:t>
      </w:r>
      <w:proofErr w:type="spellStart"/>
      <w:r>
        <w:t>Časť</w:t>
      </w:r>
      <w:proofErr w:type="spellEnd"/>
      <w:r>
        <w:t xml:space="preserve"> II.</w:t>
      </w:r>
    </w:p>
    <w:p w:rsidR="004D1923" w:rsidRDefault="004D1923" w:rsidP="004D1923">
      <w:r>
        <w:t xml:space="preserve">21. </w:t>
      </w:r>
      <w:proofErr w:type="spellStart"/>
      <w:r>
        <w:t>Kovalentná</w:t>
      </w:r>
      <w:proofErr w:type="spellEnd"/>
      <w:r>
        <w:t xml:space="preserve"> </w:t>
      </w:r>
      <w:proofErr w:type="spellStart"/>
      <w:r>
        <w:t>väzba</w:t>
      </w:r>
      <w:proofErr w:type="spellEnd"/>
      <w:r>
        <w:t xml:space="preserve">. </w:t>
      </w:r>
      <w:proofErr w:type="spellStart"/>
      <w:r>
        <w:t>Časť</w:t>
      </w:r>
      <w:proofErr w:type="spellEnd"/>
      <w:r>
        <w:t xml:space="preserve"> I.</w:t>
      </w:r>
    </w:p>
    <w:p w:rsidR="004D1923" w:rsidRDefault="004D1923" w:rsidP="004D1923">
      <w:r>
        <w:t xml:space="preserve">22. </w:t>
      </w:r>
      <w:proofErr w:type="spellStart"/>
      <w:r>
        <w:t>Kovalentná</w:t>
      </w:r>
      <w:proofErr w:type="spellEnd"/>
      <w:r>
        <w:t xml:space="preserve"> </w:t>
      </w:r>
      <w:proofErr w:type="spellStart"/>
      <w:r>
        <w:t>väzba</w:t>
      </w:r>
      <w:proofErr w:type="spellEnd"/>
      <w:r>
        <w:t xml:space="preserve">. </w:t>
      </w:r>
      <w:proofErr w:type="spellStart"/>
      <w:r>
        <w:t>Časť</w:t>
      </w:r>
      <w:proofErr w:type="spellEnd"/>
      <w:r>
        <w:t xml:space="preserve"> II.</w:t>
      </w:r>
    </w:p>
    <w:p w:rsidR="004D1923" w:rsidRDefault="004D1923" w:rsidP="004D1923">
      <w:r>
        <w:t xml:space="preserve">23. Kovová </w:t>
      </w:r>
      <w:proofErr w:type="spellStart"/>
      <w:r>
        <w:t>väzba</w:t>
      </w:r>
      <w:proofErr w:type="spellEnd"/>
      <w:r>
        <w:t xml:space="preserve"> </w:t>
      </w:r>
    </w:p>
    <w:p w:rsidR="004D1923" w:rsidRDefault="004D1923" w:rsidP="004D1923">
      <w:r>
        <w:t xml:space="preserve">24. </w:t>
      </w:r>
      <w:proofErr w:type="spellStart"/>
      <w:r>
        <w:t>Zliatiny</w:t>
      </w:r>
      <w:proofErr w:type="spellEnd"/>
    </w:p>
    <w:p w:rsidR="004D1923" w:rsidRDefault="004D1923" w:rsidP="004D1923">
      <w:r>
        <w:t xml:space="preserve">25. Tuhé látky </w:t>
      </w:r>
      <w:proofErr w:type="spellStart"/>
      <w:r>
        <w:t>zložené</w:t>
      </w:r>
      <w:proofErr w:type="spellEnd"/>
      <w:r>
        <w:t xml:space="preserve"> z jednoduchých </w:t>
      </w:r>
      <w:proofErr w:type="spellStart"/>
      <w:r>
        <w:t>molekúl</w:t>
      </w:r>
      <w:proofErr w:type="spellEnd"/>
      <w:r>
        <w:t xml:space="preserve"> a </w:t>
      </w:r>
      <w:proofErr w:type="spellStart"/>
      <w:r>
        <w:t>makromolekúl</w:t>
      </w:r>
      <w:proofErr w:type="spellEnd"/>
    </w:p>
    <w:p w:rsidR="004D1923" w:rsidRDefault="004D1923" w:rsidP="004D1923">
      <w:r>
        <w:t xml:space="preserve">26. Alotropické </w:t>
      </w:r>
      <w:proofErr w:type="spellStart"/>
      <w:r>
        <w:t>modifikácie</w:t>
      </w:r>
      <w:proofErr w:type="spellEnd"/>
    </w:p>
    <w:p w:rsidR="004D1923" w:rsidRDefault="004D1923" w:rsidP="004D1923"/>
    <w:p w:rsidR="004D1923" w:rsidRPr="000A59DD" w:rsidRDefault="004D1923" w:rsidP="004D1923">
      <w:pPr>
        <w:rPr>
          <w:b/>
        </w:rPr>
      </w:pPr>
      <w:r w:rsidRPr="000A59DD">
        <w:rPr>
          <w:b/>
        </w:rPr>
        <w:t xml:space="preserve">V. </w:t>
      </w:r>
      <w:proofErr w:type="spellStart"/>
      <w:r w:rsidRPr="000A59DD">
        <w:rPr>
          <w:b/>
        </w:rPr>
        <w:t>Znázo</w:t>
      </w:r>
      <w:r>
        <w:rPr>
          <w:b/>
        </w:rPr>
        <w:t>rnenie</w:t>
      </w:r>
      <w:proofErr w:type="spellEnd"/>
      <w:r>
        <w:rPr>
          <w:b/>
        </w:rPr>
        <w:t xml:space="preserve"> chemických </w:t>
      </w:r>
      <w:proofErr w:type="spellStart"/>
      <w:r>
        <w:rPr>
          <w:b/>
        </w:rPr>
        <w:t>reakcií</w:t>
      </w:r>
      <w:proofErr w:type="spellEnd"/>
    </w:p>
    <w:p w:rsidR="004D1923" w:rsidRDefault="004D1923" w:rsidP="004D1923">
      <w:r>
        <w:t xml:space="preserve">27. Chemická </w:t>
      </w:r>
      <w:proofErr w:type="spellStart"/>
      <w:r>
        <w:t>reakcia</w:t>
      </w:r>
      <w:proofErr w:type="spellEnd"/>
      <w:r>
        <w:t xml:space="preserve"> a </w:t>
      </w:r>
      <w:proofErr w:type="spellStart"/>
      <w:r>
        <w:t>fyzikálny</w:t>
      </w:r>
      <w:proofErr w:type="spellEnd"/>
      <w:r>
        <w:t xml:space="preserve"> dej</w:t>
      </w:r>
    </w:p>
    <w:p w:rsidR="004D1923" w:rsidRDefault="004D1923" w:rsidP="004D1923">
      <w:r>
        <w:t>28. Chemické rovnice</w:t>
      </w:r>
    </w:p>
    <w:p w:rsidR="004D1923" w:rsidRDefault="004D1923" w:rsidP="004D1923">
      <w:r>
        <w:t xml:space="preserve">29. Typy </w:t>
      </w:r>
      <w:proofErr w:type="spellStart"/>
      <w:r>
        <w:t>reakcií</w:t>
      </w:r>
      <w:proofErr w:type="spellEnd"/>
    </w:p>
    <w:p w:rsidR="004D1923" w:rsidRDefault="004D1923" w:rsidP="004D1923"/>
    <w:p w:rsidR="004D1923" w:rsidRDefault="004D1923" w:rsidP="004D1923">
      <w:pPr>
        <w:rPr>
          <w:b/>
        </w:rPr>
      </w:pPr>
      <w:r w:rsidRPr="00EB406E">
        <w:rPr>
          <w:b/>
        </w:rPr>
        <w:t xml:space="preserve">VI. </w:t>
      </w:r>
      <w:proofErr w:type="spellStart"/>
      <w:r w:rsidRPr="00EB406E">
        <w:rPr>
          <w:b/>
        </w:rPr>
        <w:t>Kvantitatívne</w:t>
      </w:r>
      <w:proofErr w:type="spellEnd"/>
      <w:r w:rsidRPr="00EB406E">
        <w:rPr>
          <w:b/>
        </w:rPr>
        <w:t xml:space="preserve"> as</w:t>
      </w:r>
      <w:r>
        <w:rPr>
          <w:b/>
        </w:rPr>
        <w:t xml:space="preserve">pekty chemických </w:t>
      </w:r>
      <w:proofErr w:type="spellStart"/>
      <w:r>
        <w:rPr>
          <w:b/>
        </w:rPr>
        <w:t>reakcií</w:t>
      </w:r>
      <w:proofErr w:type="spellEnd"/>
      <w:r>
        <w:rPr>
          <w:b/>
        </w:rPr>
        <w:t xml:space="preserve"> </w:t>
      </w:r>
    </w:p>
    <w:p w:rsidR="004D1923" w:rsidRPr="00EB406E" w:rsidRDefault="004D1923" w:rsidP="004D1923">
      <w:pPr>
        <w:rPr>
          <w:b/>
        </w:rPr>
      </w:pPr>
      <w:r>
        <w:t xml:space="preserve">30. </w:t>
      </w:r>
      <w:proofErr w:type="spellStart"/>
      <w:r>
        <w:t>Relatívna</w:t>
      </w:r>
      <w:proofErr w:type="spellEnd"/>
      <w:r>
        <w:t xml:space="preserve"> </w:t>
      </w:r>
      <w:proofErr w:type="spellStart"/>
      <w:r>
        <w:t>atómová</w:t>
      </w:r>
      <w:proofErr w:type="spellEnd"/>
      <w:r>
        <w:t xml:space="preserve"> a </w:t>
      </w:r>
      <w:proofErr w:type="spellStart"/>
      <w:r>
        <w:t>relatívna</w:t>
      </w:r>
      <w:proofErr w:type="spellEnd"/>
      <w:r>
        <w:t xml:space="preserve"> molekulová </w:t>
      </w:r>
      <w:proofErr w:type="spellStart"/>
      <w:r>
        <w:t>hmotnosť</w:t>
      </w:r>
      <w:proofErr w:type="spellEnd"/>
    </w:p>
    <w:p w:rsidR="004D1923" w:rsidRDefault="004D1923" w:rsidP="004D1923">
      <w:r>
        <w:t xml:space="preserve">31. Mol </w:t>
      </w:r>
    </w:p>
    <w:p w:rsidR="004D1923" w:rsidRDefault="004D1923" w:rsidP="004D1923">
      <w:r>
        <w:t>32. Praktický význam molu</w:t>
      </w:r>
    </w:p>
    <w:p w:rsidR="004D1923" w:rsidRDefault="004D1923" w:rsidP="004D1923"/>
    <w:p w:rsidR="004D1923" w:rsidRPr="00524783" w:rsidRDefault="004D1923" w:rsidP="004D1923">
      <w:r w:rsidRPr="00524783">
        <w:rPr>
          <w:b/>
        </w:rPr>
        <w:t>VI</w:t>
      </w:r>
      <w:r>
        <w:rPr>
          <w:b/>
        </w:rPr>
        <w:t>I. Kyseliny, zásady a soli</w:t>
      </w:r>
      <w:r w:rsidRPr="00524783">
        <w:t xml:space="preserve">  </w:t>
      </w:r>
    </w:p>
    <w:p w:rsidR="004D1923" w:rsidRDefault="004D1923" w:rsidP="004D1923">
      <w:r>
        <w:t xml:space="preserve">33. Vlastnosti </w:t>
      </w:r>
      <w:proofErr w:type="spellStart"/>
      <w:r>
        <w:t>kyselín</w:t>
      </w:r>
      <w:proofErr w:type="spellEnd"/>
      <w:r>
        <w:t xml:space="preserve"> </w:t>
      </w:r>
    </w:p>
    <w:p w:rsidR="004D1923" w:rsidRDefault="004D1923" w:rsidP="004D1923">
      <w:r>
        <w:t>34. Vlastnosti zásad</w:t>
      </w:r>
    </w:p>
    <w:p w:rsidR="004D1923" w:rsidRDefault="004D1923" w:rsidP="004D1923">
      <w:r>
        <w:t>35. Indikátory a pH</w:t>
      </w:r>
    </w:p>
    <w:p w:rsidR="004D1923" w:rsidRDefault="004D1923" w:rsidP="004D1923">
      <w:r>
        <w:t xml:space="preserve">36. </w:t>
      </w:r>
      <w:proofErr w:type="spellStart"/>
      <w:r>
        <w:t>Neutralizačné</w:t>
      </w:r>
      <w:proofErr w:type="spellEnd"/>
      <w:r>
        <w:t xml:space="preserve"> </w:t>
      </w:r>
      <w:proofErr w:type="spellStart"/>
      <w:r>
        <w:t>reakcie</w:t>
      </w:r>
      <w:proofErr w:type="spellEnd"/>
    </w:p>
    <w:p w:rsidR="004D1923" w:rsidRDefault="004D1923" w:rsidP="004D1923">
      <w:r>
        <w:t>37. Soli</w:t>
      </w:r>
    </w:p>
    <w:p w:rsidR="004D1923" w:rsidRDefault="004D1923" w:rsidP="004D1923">
      <w:r>
        <w:t xml:space="preserve">38. </w:t>
      </w:r>
      <w:proofErr w:type="spellStart"/>
      <w:r>
        <w:t>Reakcie</w:t>
      </w:r>
      <w:proofErr w:type="spellEnd"/>
      <w:r>
        <w:t xml:space="preserve"> </w:t>
      </w:r>
      <w:proofErr w:type="spellStart"/>
      <w:r>
        <w:t>kyselín</w:t>
      </w:r>
      <w:proofErr w:type="spellEnd"/>
      <w:r>
        <w:t xml:space="preserve"> a zásad</w:t>
      </w:r>
    </w:p>
    <w:p w:rsidR="004D1923" w:rsidRDefault="004D1923" w:rsidP="004D1923">
      <w:r>
        <w:t xml:space="preserve">39. </w:t>
      </w:r>
      <w:proofErr w:type="spellStart"/>
      <w:r>
        <w:t>Acidobázická</w:t>
      </w:r>
      <w:proofErr w:type="spellEnd"/>
      <w:r>
        <w:t xml:space="preserve"> </w:t>
      </w:r>
      <w:proofErr w:type="spellStart"/>
      <w:r>
        <w:t>titrácia</w:t>
      </w:r>
      <w:proofErr w:type="spellEnd"/>
    </w:p>
    <w:p w:rsidR="004D1923" w:rsidRDefault="004D1923" w:rsidP="004D1923"/>
    <w:p w:rsidR="004D1923" w:rsidRPr="008A5131" w:rsidRDefault="004D1923" w:rsidP="004D1923">
      <w:pPr>
        <w:rPr>
          <w:b/>
        </w:rPr>
      </w:pPr>
      <w:r w:rsidRPr="008A5131">
        <w:rPr>
          <w:b/>
        </w:rPr>
        <w:lastRenderedPageBreak/>
        <w:t>VI</w:t>
      </w:r>
      <w:r>
        <w:rPr>
          <w:b/>
        </w:rPr>
        <w:t>II. Voda a vodné roztoky</w:t>
      </w:r>
    </w:p>
    <w:p w:rsidR="004D1923" w:rsidRDefault="004D1923" w:rsidP="004D1923">
      <w:r>
        <w:t>40. Vlastnosti vody</w:t>
      </w:r>
    </w:p>
    <w:p w:rsidR="004D1923" w:rsidRDefault="004D1923" w:rsidP="004D1923">
      <w:r>
        <w:t xml:space="preserve">41. </w:t>
      </w:r>
      <w:proofErr w:type="spellStart"/>
      <w:r>
        <w:t>Rozpustnosť</w:t>
      </w:r>
      <w:proofErr w:type="spellEnd"/>
      <w:r>
        <w:t xml:space="preserve"> </w:t>
      </w:r>
      <w:proofErr w:type="spellStart"/>
      <w:r>
        <w:t>vo</w:t>
      </w:r>
      <w:proofErr w:type="spellEnd"/>
      <w:r>
        <w:t xml:space="preserve"> </w:t>
      </w:r>
      <w:proofErr w:type="spellStart"/>
      <w:r>
        <w:t>vode</w:t>
      </w:r>
      <w:proofErr w:type="spellEnd"/>
    </w:p>
    <w:p w:rsidR="004D1923" w:rsidRDefault="004D1923" w:rsidP="004D1923">
      <w:r>
        <w:t xml:space="preserve">42. </w:t>
      </w:r>
      <w:proofErr w:type="spellStart"/>
      <w:r>
        <w:t>Prírodné</w:t>
      </w:r>
      <w:proofErr w:type="spellEnd"/>
      <w:r>
        <w:t xml:space="preserve"> vody</w:t>
      </w:r>
    </w:p>
    <w:p w:rsidR="004D1923" w:rsidRDefault="004D1923" w:rsidP="004D1923">
      <w:r>
        <w:t xml:space="preserve">43. Koloidy. </w:t>
      </w:r>
      <w:proofErr w:type="spellStart"/>
      <w:r>
        <w:t>Umývanie</w:t>
      </w:r>
      <w:proofErr w:type="spellEnd"/>
      <w:r>
        <w:t xml:space="preserve"> </w:t>
      </w:r>
      <w:proofErr w:type="spellStart"/>
      <w:r>
        <w:t>vo</w:t>
      </w:r>
      <w:proofErr w:type="spellEnd"/>
      <w:r>
        <w:t xml:space="preserve"> </w:t>
      </w:r>
      <w:proofErr w:type="spellStart"/>
      <w:r>
        <w:t>vode</w:t>
      </w:r>
      <w:proofErr w:type="spellEnd"/>
      <w:r>
        <w:t xml:space="preserve"> </w:t>
      </w:r>
    </w:p>
    <w:p w:rsidR="004D1923" w:rsidRDefault="004D1923" w:rsidP="004D1923"/>
    <w:p w:rsidR="004D1923" w:rsidRPr="002441B9" w:rsidRDefault="004D1923" w:rsidP="004D1923">
      <w:pPr>
        <w:rPr>
          <w:b/>
        </w:rPr>
      </w:pPr>
      <w:r w:rsidRPr="002441B9">
        <w:rPr>
          <w:b/>
        </w:rPr>
        <w:t xml:space="preserve">IX. Periodická </w:t>
      </w:r>
      <w:proofErr w:type="spellStart"/>
      <w:r w:rsidRPr="002441B9">
        <w:rPr>
          <w:b/>
        </w:rPr>
        <w:t>tabuľka</w:t>
      </w:r>
      <w:proofErr w:type="spellEnd"/>
      <w:r w:rsidRPr="002441B9">
        <w:rPr>
          <w:b/>
        </w:rPr>
        <w:t xml:space="preserve"> a c</w:t>
      </w:r>
      <w:r>
        <w:rPr>
          <w:b/>
        </w:rPr>
        <w:t xml:space="preserve">hemické vlastnosti </w:t>
      </w:r>
      <w:proofErr w:type="spellStart"/>
      <w:r>
        <w:rPr>
          <w:b/>
        </w:rPr>
        <w:t>prvkov</w:t>
      </w:r>
      <w:proofErr w:type="spellEnd"/>
      <w:r w:rsidRPr="002441B9">
        <w:rPr>
          <w:b/>
        </w:rPr>
        <w:t xml:space="preserve"> </w:t>
      </w:r>
    </w:p>
    <w:p w:rsidR="004D1923" w:rsidRDefault="004D1923" w:rsidP="004D1923">
      <w:r>
        <w:t xml:space="preserve">44. Periodická </w:t>
      </w:r>
      <w:proofErr w:type="spellStart"/>
      <w:r>
        <w:t>sústava</w:t>
      </w:r>
      <w:proofErr w:type="spellEnd"/>
      <w:r>
        <w:t xml:space="preserve"> </w:t>
      </w:r>
      <w:proofErr w:type="spellStart"/>
      <w:r>
        <w:t>prvkov</w:t>
      </w:r>
      <w:proofErr w:type="spellEnd"/>
    </w:p>
    <w:p w:rsidR="004D1923" w:rsidRDefault="004D1923" w:rsidP="004D1923">
      <w:r>
        <w:t xml:space="preserve">45. </w:t>
      </w:r>
      <w:proofErr w:type="spellStart"/>
      <w:r>
        <w:t>Vzácne</w:t>
      </w:r>
      <w:proofErr w:type="spellEnd"/>
      <w:r>
        <w:t xml:space="preserve"> plyny</w:t>
      </w:r>
    </w:p>
    <w:p w:rsidR="004D1923" w:rsidRDefault="004D1923" w:rsidP="004D1923">
      <w:r>
        <w:t>46. Alkalické kovy</w:t>
      </w:r>
    </w:p>
    <w:p w:rsidR="004D1923" w:rsidRDefault="004D1923" w:rsidP="004D1923">
      <w:r>
        <w:t xml:space="preserve">47. </w:t>
      </w:r>
      <w:proofErr w:type="spellStart"/>
      <w:r>
        <w:t>Reakcie</w:t>
      </w:r>
      <w:proofErr w:type="spellEnd"/>
      <w:r>
        <w:t xml:space="preserve"> alkalických </w:t>
      </w:r>
      <w:proofErr w:type="spellStart"/>
      <w:r>
        <w:t>kovov</w:t>
      </w:r>
      <w:proofErr w:type="spellEnd"/>
    </w:p>
    <w:p w:rsidR="004D1923" w:rsidRDefault="004D1923" w:rsidP="004D1923">
      <w:r>
        <w:t xml:space="preserve">48. Kovy alkalických </w:t>
      </w:r>
      <w:proofErr w:type="spellStart"/>
      <w:r>
        <w:t>zemín</w:t>
      </w:r>
      <w:proofErr w:type="spellEnd"/>
      <w:r>
        <w:t>. 2. skupina</w:t>
      </w:r>
    </w:p>
    <w:p w:rsidR="004D1923" w:rsidRDefault="004D1923" w:rsidP="004D1923">
      <w:r>
        <w:t xml:space="preserve">49. </w:t>
      </w:r>
      <w:proofErr w:type="spellStart"/>
      <w:r>
        <w:t>Halogény</w:t>
      </w:r>
      <w:proofErr w:type="spellEnd"/>
      <w:r>
        <w:t>. Skupina 17</w:t>
      </w:r>
    </w:p>
    <w:p w:rsidR="004D1923" w:rsidRDefault="004D1923" w:rsidP="004D1923">
      <w:r>
        <w:t xml:space="preserve">50. </w:t>
      </w:r>
      <w:proofErr w:type="spellStart"/>
      <w:r>
        <w:t>Reakcie</w:t>
      </w:r>
      <w:proofErr w:type="spellEnd"/>
      <w:r>
        <w:t xml:space="preserve"> </w:t>
      </w:r>
      <w:proofErr w:type="spellStart"/>
      <w:r>
        <w:t>halogénov</w:t>
      </w:r>
      <w:proofErr w:type="spellEnd"/>
      <w:r>
        <w:t xml:space="preserve"> </w:t>
      </w:r>
    </w:p>
    <w:p w:rsidR="004D1923" w:rsidRDefault="004D1923" w:rsidP="004D1923"/>
    <w:p w:rsidR="004D1923" w:rsidRDefault="004D1923" w:rsidP="004D1923">
      <w:pPr>
        <w:rPr>
          <w:b/>
        </w:rPr>
      </w:pPr>
      <w:r>
        <w:rPr>
          <w:b/>
        </w:rPr>
        <w:t xml:space="preserve">X. Rad reaktivity </w:t>
      </w:r>
      <w:proofErr w:type="spellStart"/>
      <w:r>
        <w:rPr>
          <w:b/>
        </w:rPr>
        <w:t>kovov</w:t>
      </w:r>
      <w:proofErr w:type="spellEnd"/>
    </w:p>
    <w:p w:rsidR="004D1923" w:rsidRPr="002441B9" w:rsidRDefault="004D1923" w:rsidP="004D1923">
      <w:pPr>
        <w:rPr>
          <w:b/>
        </w:rPr>
      </w:pPr>
      <w:r>
        <w:t xml:space="preserve">52. Elektrochemický rad </w:t>
      </w:r>
      <w:proofErr w:type="spellStart"/>
      <w:r>
        <w:t>napätia</w:t>
      </w:r>
      <w:proofErr w:type="spellEnd"/>
      <w:r>
        <w:t xml:space="preserve"> </w:t>
      </w:r>
      <w:proofErr w:type="spellStart"/>
      <w:r>
        <w:t>kovov</w:t>
      </w:r>
      <w:proofErr w:type="spellEnd"/>
    </w:p>
    <w:p w:rsidR="004D1923" w:rsidRDefault="004D1923" w:rsidP="004D1923">
      <w:r>
        <w:t xml:space="preserve">53. </w:t>
      </w:r>
      <w:proofErr w:type="spellStart"/>
      <w:r>
        <w:t>Reakcie</w:t>
      </w:r>
      <w:proofErr w:type="spellEnd"/>
      <w:r>
        <w:t xml:space="preserve"> </w:t>
      </w:r>
      <w:proofErr w:type="spellStart"/>
      <w:r>
        <w:t>týkajúce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kovov</w:t>
      </w:r>
      <w:proofErr w:type="spellEnd"/>
    </w:p>
    <w:p w:rsidR="004D1923" w:rsidRDefault="004D1923" w:rsidP="004D1923">
      <w:r>
        <w:t>54. Elektrochemické články</w:t>
      </w:r>
    </w:p>
    <w:p w:rsidR="004D1923" w:rsidRDefault="004D1923" w:rsidP="004D1923"/>
    <w:p w:rsidR="004D1923" w:rsidRPr="002441B9" w:rsidRDefault="004D1923" w:rsidP="004D1923">
      <w:pPr>
        <w:rPr>
          <w:b/>
        </w:rPr>
      </w:pPr>
      <w:r>
        <w:rPr>
          <w:b/>
        </w:rPr>
        <w:t>XI. Elektrolýza</w:t>
      </w:r>
    </w:p>
    <w:p w:rsidR="004D1923" w:rsidRDefault="004D1923" w:rsidP="004D1923">
      <w:r>
        <w:t xml:space="preserve">55. </w:t>
      </w:r>
      <w:proofErr w:type="spellStart"/>
      <w:r>
        <w:t>Vodivosť</w:t>
      </w:r>
      <w:proofErr w:type="spellEnd"/>
      <w:r>
        <w:t xml:space="preserve"> chemických </w:t>
      </w:r>
      <w:proofErr w:type="spellStart"/>
      <w:r>
        <w:t>látok</w:t>
      </w:r>
      <w:proofErr w:type="spellEnd"/>
    </w:p>
    <w:p w:rsidR="004D1923" w:rsidRDefault="004D1923" w:rsidP="004D1923">
      <w:r>
        <w:t xml:space="preserve">56. Elektrolýza. </w:t>
      </w:r>
      <w:proofErr w:type="spellStart"/>
      <w:r>
        <w:t>Časť</w:t>
      </w:r>
      <w:proofErr w:type="spellEnd"/>
      <w:r>
        <w:t xml:space="preserve"> I.</w:t>
      </w:r>
    </w:p>
    <w:p w:rsidR="004D1923" w:rsidRDefault="004D1923" w:rsidP="004D1923">
      <w:r>
        <w:t xml:space="preserve">57. Elektrolýza. </w:t>
      </w:r>
      <w:proofErr w:type="spellStart"/>
      <w:r>
        <w:t>Časť</w:t>
      </w:r>
      <w:proofErr w:type="spellEnd"/>
      <w:r>
        <w:t xml:space="preserve"> II.</w:t>
      </w:r>
    </w:p>
    <w:p w:rsidR="004D1923" w:rsidRDefault="004D1923" w:rsidP="004D1923"/>
    <w:p w:rsidR="004D1923" w:rsidRPr="002441B9" w:rsidRDefault="004D1923" w:rsidP="004D1923">
      <w:r>
        <w:rPr>
          <w:b/>
        </w:rPr>
        <w:t xml:space="preserve">XII. Organická </w:t>
      </w:r>
      <w:proofErr w:type="spellStart"/>
      <w:r>
        <w:rPr>
          <w:b/>
        </w:rPr>
        <w:t>chémia</w:t>
      </w:r>
      <w:proofErr w:type="spellEnd"/>
      <w:r w:rsidRPr="002441B9">
        <w:t xml:space="preserve"> </w:t>
      </w:r>
    </w:p>
    <w:p w:rsidR="004D1923" w:rsidRDefault="004D1923" w:rsidP="004D1923">
      <w:r>
        <w:t xml:space="preserve">58. </w:t>
      </w:r>
      <w:proofErr w:type="spellStart"/>
      <w:r>
        <w:t>Alkány</w:t>
      </w:r>
      <w:proofErr w:type="spellEnd"/>
    </w:p>
    <w:p w:rsidR="004D1923" w:rsidRDefault="004D1923" w:rsidP="004D1923">
      <w:r>
        <w:t xml:space="preserve">59. </w:t>
      </w:r>
      <w:proofErr w:type="spellStart"/>
      <w:r>
        <w:t>Izoméria</w:t>
      </w:r>
      <w:proofErr w:type="spellEnd"/>
      <w:r>
        <w:t xml:space="preserve"> </w:t>
      </w:r>
      <w:proofErr w:type="spellStart"/>
      <w:r>
        <w:t>alkánov</w:t>
      </w:r>
      <w:proofErr w:type="spellEnd"/>
    </w:p>
    <w:p w:rsidR="004D1923" w:rsidRDefault="004D1923" w:rsidP="004D1923">
      <w:r>
        <w:t xml:space="preserve">60. </w:t>
      </w:r>
      <w:proofErr w:type="spellStart"/>
      <w:r>
        <w:t>Alkény</w:t>
      </w:r>
      <w:proofErr w:type="spellEnd"/>
    </w:p>
    <w:p w:rsidR="004D1923" w:rsidRDefault="004D1923" w:rsidP="004D1923">
      <w:r>
        <w:t>61. Alkoholy</w:t>
      </w:r>
    </w:p>
    <w:p w:rsidR="004D1923" w:rsidRDefault="004D1923" w:rsidP="004D1923">
      <w:r>
        <w:t>62. Karboxylové kyseliny</w:t>
      </w:r>
    </w:p>
    <w:p w:rsidR="004D1923" w:rsidRDefault="004D1923" w:rsidP="004D1923"/>
    <w:p w:rsidR="004D1923" w:rsidRDefault="004D1923" w:rsidP="004D1923">
      <w:pPr>
        <w:rPr>
          <w:b/>
        </w:rPr>
      </w:pPr>
      <w:r>
        <w:rPr>
          <w:b/>
        </w:rPr>
        <w:t xml:space="preserve">XIII. Chemické </w:t>
      </w:r>
      <w:proofErr w:type="spellStart"/>
      <w:r>
        <w:rPr>
          <w:b/>
        </w:rPr>
        <w:t>reakcie</w:t>
      </w:r>
      <w:proofErr w:type="spellEnd"/>
    </w:p>
    <w:p w:rsidR="004D1923" w:rsidRPr="00BF2643" w:rsidRDefault="004D1923" w:rsidP="004D1923">
      <w:pPr>
        <w:rPr>
          <w:b/>
        </w:rPr>
      </w:pPr>
      <w:r>
        <w:t xml:space="preserve">63. Endotermické a exotermické </w:t>
      </w:r>
      <w:proofErr w:type="spellStart"/>
      <w:r>
        <w:t>reakcie</w:t>
      </w:r>
      <w:proofErr w:type="spellEnd"/>
    </w:p>
    <w:p w:rsidR="004D1923" w:rsidRDefault="004D1923" w:rsidP="004D1923">
      <w:r>
        <w:t xml:space="preserve">64. Vratné </w:t>
      </w:r>
      <w:proofErr w:type="spellStart"/>
      <w:r>
        <w:t>reakcie</w:t>
      </w:r>
      <w:proofErr w:type="spellEnd"/>
      <w:r>
        <w:t xml:space="preserve"> a chemická rovnováha</w:t>
      </w:r>
    </w:p>
    <w:p w:rsidR="004D1923" w:rsidRDefault="004D1923" w:rsidP="004D1923">
      <w:r>
        <w:t xml:space="preserve">65. </w:t>
      </w:r>
      <w:proofErr w:type="spellStart"/>
      <w:r>
        <w:t>Rýchlosť</w:t>
      </w:r>
      <w:proofErr w:type="spellEnd"/>
      <w:r>
        <w:t xml:space="preserve"> </w:t>
      </w:r>
      <w:proofErr w:type="spellStart"/>
      <w:r>
        <w:t>chemickej</w:t>
      </w:r>
      <w:proofErr w:type="spellEnd"/>
      <w:r>
        <w:t xml:space="preserve"> </w:t>
      </w:r>
      <w:proofErr w:type="spellStart"/>
      <w:r>
        <w:t>reakcie</w:t>
      </w:r>
      <w:proofErr w:type="spellEnd"/>
    </w:p>
    <w:p w:rsidR="004D1923" w:rsidRDefault="004D1923" w:rsidP="004D1923">
      <w:r>
        <w:t xml:space="preserve">66. Faktory </w:t>
      </w:r>
      <w:proofErr w:type="spellStart"/>
      <w:r>
        <w:t>ovplyvňujúce</w:t>
      </w:r>
      <w:proofErr w:type="spellEnd"/>
      <w:r>
        <w:t xml:space="preserve"> </w:t>
      </w:r>
      <w:proofErr w:type="spellStart"/>
      <w:r>
        <w:t>rýchlosť</w:t>
      </w:r>
      <w:proofErr w:type="spellEnd"/>
      <w:r>
        <w:t xml:space="preserve"> </w:t>
      </w:r>
      <w:proofErr w:type="spellStart"/>
      <w:r>
        <w:t>chemickej</w:t>
      </w:r>
      <w:proofErr w:type="spellEnd"/>
      <w:r>
        <w:t xml:space="preserve"> </w:t>
      </w:r>
      <w:proofErr w:type="spellStart"/>
      <w:r>
        <w:t>reakcie</w:t>
      </w:r>
      <w:proofErr w:type="spellEnd"/>
    </w:p>
    <w:p w:rsidR="004D1923" w:rsidRDefault="004D1923" w:rsidP="004D1923">
      <w:r>
        <w:t>67. Katalyzátory</w:t>
      </w:r>
    </w:p>
    <w:p w:rsidR="004D1923" w:rsidRDefault="004D1923" w:rsidP="004D1923">
      <w:r>
        <w:t xml:space="preserve">68. </w:t>
      </w:r>
      <w:proofErr w:type="spellStart"/>
      <w:r>
        <w:t>Enzýmy</w:t>
      </w:r>
      <w:proofErr w:type="spellEnd"/>
      <w:r>
        <w:t xml:space="preserve"> - biologické katalyzátory</w:t>
      </w:r>
    </w:p>
    <w:p w:rsidR="004D1923" w:rsidRDefault="004D1923" w:rsidP="004D1923"/>
    <w:p w:rsidR="004D1923" w:rsidRPr="00BF2643" w:rsidRDefault="004D1923" w:rsidP="004D1923">
      <w:pPr>
        <w:rPr>
          <w:b/>
        </w:rPr>
      </w:pPr>
      <w:r w:rsidRPr="00BF2643">
        <w:rPr>
          <w:b/>
        </w:rPr>
        <w:t xml:space="preserve">XIV. </w:t>
      </w:r>
      <w:proofErr w:type="spellStart"/>
      <w:r w:rsidRPr="00BF2643">
        <w:rPr>
          <w:b/>
        </w:rPr>
        <w:t>Úžitkové</w:t>
      </w:r>
      <w:proofErr w:type="spellEnd"/>
      <w:r w:rsidRPr="00BF2643">
        <w:rPr>
          <w:b/>
        </w:rPr>
        <w:t xml:space="preserve"> produk</w:t>
      </w:r>
      <w:r>
        <w:rPr>
          <w:b/>
        </w:rPr>
        <w:t xml:space="preserve">ty z organických </w:t>
      </w:r>
      <w:proofErr w:type="spellStart"/>
      <w:r>
        <w:rPr>
          <w:b/>
        </w:rPr>
        <w:t>zdrojov</w:t>
      </w:r>
      <w:proofErr w:type="spellEnd"/>
    </w:p>
    <w:p w:rsidR="004D1923" w:rsidRDefault="004D1923" w:rsidP="004D1923">
      <w:r>
        <w:t xml:space="preserve">69. </w:t>
      </w:r>
      <w:proofErr w:type="spellStart"/>
      <w:r>
        <w:t>Fosílne</w:t>
      </w:r>
      <w:proofErr w:type="spellEnd"/>
      <w:r>
        <w:t xml:space="preserve"> </w:t>
      </w:r>
      <w:proofErr w:type="spellStart"/>
      <w:r>
        <w:t>palivá</w:t>
      </w:r>
      <w:proofErr w:type="spellEnd"/>
      <w:r>
        <w:t xml:space="preserve"> a surová ropa</w:t>
      </w:r>
    </w:p>
    <w:p w:rsidR="004D1923" w:rsidRDefault="004D1923" w:rsidP="004D1923">
      <w:r>
        <w:t xml:space="preserve">70. </w:t>
      </w:r>
      <w:proofErr w:type="spellStart"/>
      <w:r>
        <w:t>Krakovanie</w:t>
      </w:r>
      <w:proofErr w:type="spellEnd"/>
      <w:r>
        <w:t xml:space="preserve"> a </w:t>
      </w:r>
      <w:proofErr w:type="spellStart"/>
      <w:r>
        <w:t>spaľovanie</w:t>
      </w:r>
      <w:proofErr w:type="spellEnd"/>
      <w:r>
        <w:t xml:space="preserve"> </w:t>
      </w:r>
      <w:proofErr w:type="spellStart"/>
      <w:r>
        <w:t>uhľovodíkov</w:t>
      </w:r>
      <w:proofErr w:type="spellEnd"/>
    </w:p>
    <w:p w:rsidR="004D1923" w:rsidRDefault="004D1923" w:rsidP="004D1923">
      <w:r>
        <w:t xml:space="preserve">71. </w:t>
      </w:r>
      <w:proofErr w:type="spellStart"/>
      <w:r>
        <w:t>Polyméry</w:t>
      </w:r>
      <w:proofErr w:type="spellEnd"/>
    </w:p>
    <w:p w:rsidR="004D1923" w:rsidRDefault="004D1923" w:rsidP="004D1923">
      <w:r>
        <w:t xml:space="preserve">72. Vplyv ropných </w:t>
      </w:r>
      <w:proofErr w:type="spellStart"/>
      <w:r>
        <w:t>produktov</w:t>
      </w:r>
      <w:proofErr w:type="spellEnd"/>
      <w:r>
        <w:t xml:space="preserve"> na životné </w:t>
      </w:r>
      <w:proofErr w:type="spellStart"/>
      <w:r>
        <w:t>prostredie</w:t>
      </w:r>
      <w:proofErr w:type="spellEnd"/>
    </w:p>
    <w:p w:rsidR="004D1923" w:rsidRDefault="004D1923" w:rsidP="004D1923"/>
    <w:p w:rsidR="004D1923" w:rsidRPr="00BF2643" w:rsidRDefault="004D1923" w:rsidP="004D1923">
      <w:pPr>
        <w:rPr>
          <w:b/>
        </w:rPr>
      </w:pPr>
      <w:r w:rsidRPr="00BF2643">
        <w:rPr>
          <w:b/>
        </w:rPr>
        <w:t xml:space="preserve">XV. </w:t>
      </w:r>
      <w:proofErr w:type="spellStart"/>
      <w:r w:rsidRPr="00BF2643">
        <w:rPr>
          <w:b/>
        </w:rPr>
        <w:t>Úž</w:t>
      </w:r>
      <w:r>
        <w:rPr>
          <w:b/>
        </w:rPr>
        <w:t>itkové</w:t>
      </w:r>
      <w:proofErr w:type="spellEnd"/>
      <w:r>
        <w:rPr>
          <w:b/>
        </w:rPr>
        <w:t xml:space="preserve"> produkty z </w:t>
      </w:r>
      <w:proofErr w:type="spellStart"/>
      <w:r>
        <w:rPr>
          <w:b/>
        </w:rPr>
        <w:t>hornín</w:t>
      </w:r>
      <w:proofErr w:type="spellEnd"/>
    </w:p>
    <w:p w:rsidR="004D1923" w:rsidRDefault="004D1923" w:rsidP="004D1923">
      <w:r>
        <w:t xml:space="preserve">73. Kovy z kovových </w:t>
      </w:r>
      <w:proofErr w:type="spellStart"/>
      <w:r>
        <w:t>rúd</w:t>
      </w:r>
      <w:proofErr w:type="spellEnd"/>
    </w:p>
    <w:p w:rsidR="004D1923" w:rsidRDefault="004D1923" w:rsidP="004D1923">
      <w:r>
        <w:t>74. Železo</w:t>
      </w:r>
    </w:p>
    <w:p w:rsidR="004D1923" w:rsidRDefault="004D1923" w:rsidP="004D1923">
      <w:r>
        <w:t>75. Hliník</w:t>
      </w:r>
    </w:p>
    <w:p w:rsidR="004D1923" w:rsidRDefault="004D1923" w:rsidP="004D1923">
      <w:r>
        <w:t xml:space="preserve">76. </w:t>
      </w:r>
      <w:proofErr w:type="spellStart"/>
      <w:r>
        <w:t>Meď</w:t>
      </w:r>
      <w:proofErr w:type="spellEnd"/>
      <w:r>
        <w:t xml:space="preserve"> a titán</w:t>
      </w:r>
    </w:p>
    <w:p w:rsidR="004D1923" w:rsidRDefault="004D1923" w:rsidP="004D1923">
      <w:r>
        <w:t xml:space="preserve">77. </w:t>
      </w:r>
      <w:proofErr w:type="spellStart"/>
      <w:r>
        <w:t>Priemyselné</w:t>
      </w:r>
      <w:proofErr w:type="spellEnd"/>
      <w:r>
        <w:t xml:space="preserve"> </w:t>
      </w:r>
      <w:proofErr w:type="spellStart"/>
      <w:r>
        <w:t>využitie</w:t>
      </w:r>
      <w:proofErr w:type="spellEnd"/>
      <w:r>
        <w:t xml:space="preserve"> </w:t>
      </w:r>
      <w:proofErr w:type="spellStart"/>
      <w:r>
        <w:t>vápenca</w:t>
      </w:r>
      <w:proofErr w:type="spellEnd"/>
    </w:p>
    <w:p w:rsidR="004D1923" w:rsidRDefault="004D1923" w:rsidP="004D1923">
      <w:r>
        <w:t>78. Síra a kyselina sírová</w:t>
      </w:r>
    </w:p>
    <w:p w:rsidR="004D1923" w:rsidRDefault="004D1923" w:rsidP="004D1923"/>
    <w:p w:rsidR="004D1923" w:rsidRDefault="004D1923" w:rsidP="004D1923">
      <w:pPr>
        <w:rPr>
          <w:b/>
        </w:rPr>
      </w:pPr>
      <w:r w:rsidRPr="008F343A">
        <w:rPr>
          <w:b/>
        </w:rPr>
        <w:t xml:space="preserve">XVI. </w:t>
      </w:r>
      <w:proofErr w:type="spellStart"/>
      <w:r w:rsidRPr="008F343A">
        <w:rPr>
          <w:b/>
        </w:rPr>
        <w:t>Úžit</w:t>
      </w:r>
      <w:r>
        <w:rPr>
          <w:b/>
        </w:rPr>
        <w:t>kové</w:t>
      </w:r>
      <w:proofErr w:type="spellEnd"/>
      <w:r>
        <w:rPr>
          <w:b/>
        </w:rPr>
        <w:t xml:space="preserve"> produkty </w:t>
      </w:r>
      <w:proofErr w:type="spellStart"/>
      <w:r>
        <w:rPr>
          <w:b/>
        </w:rPr>
        <w:t>zo</w:t>
      </w:r>
      <w:proofErr w:type="spellEnd"/>
      <w:r>
        <w:rPr>
          <w:b/>
        </w:rPr>
        <w:t xml:space="preserve"> vzduchu</w:t>
      </w:r>
    </w:p>
    <w:p w:rsidR="004D1923" w:rsidRPr="008F343A" w:rsidRDefault="004D1923" w:rsidP="004D1923">
      <w:pPr>
        <w:rPr>
          <w:b/>
        </w:rPr>
      </w:pPr>
      <w:r>
        <w:t xml:space="preserve">79. Vzduch </w:t>
      </w:r>
    </w:p>
    <w:p w:rsidR="004D1923" w:rsidRDefault="004D1923" w:rsidP="004D1923">
      <w:r>
        <w:t>80. Amoniak a kyselina dusičná</w:t>
      </w:r>
    </w:p>
    <w:p w:rsidR="004D1923" w:rsidRDefault="004D1923" w:rsidP="004D1923">
      <w:r>
        <w:t xml:space="preserve">81. </w:t>
      </w:r>
      <w:proofErr w:type="spellStart"/>
      <w:r>
        <w:t>Priemyselné</w:t>
      </w:r>
      <w:proofErr w:type="spellEnd"/>
      <w:r>
        <w:t xml:space="preserve"> </w:t>
      </w:r>
      <w:r w:rsidRPr="008F343A">
        <w:t>hnojivá</w:t>
      </w:r>
    </w:p>
    <w:p w:rsidR="004D1923" w:rsidRDefault="004D1923" w:rsidP="004D1923"/>
    <w:p w:rsidR="004D1923" w:rsidRPr="008F343A" w:rsidRDefault="004D1923" w:rsidP="004D1923">
      <w:r>
        <w:rPr>
          <w:b/>
        </w:rPr>
        <w:lastRenderedPageBreak/>
        <w:t xml:space="preserve">XVII. Potraviny a </w:t>
      </w:r>
      <w:proofErr w:type="spellStart"/>
      <w:r>
        <w:rPr>
          <w:b/>
        </w:rPr>
        <w:t>lieky</w:t>
      </w:r>
      <w:proofErr w:type="spellEnd"/>
      <w:r w:rsidRPr="008F343A">
        <w:t xml:space="preserve">  </w:t>
      </w:r>
    </w:p>
    <w:p w:rsidR="004D1923" w:rsidRDefault="004D1923" w:rsidP="004D1923">
      <w:r>
        <w:t>82. Sacharidy</w:t>
      </w:r>
    </w:p>
    <w:p w:rsidR="004D1923" w:rsidRDefault="004D1923" w:rsidP="004D1923">
      <w:r>
        <w:t xml:space="preserve">83. </w:t>
      </w:r>
      <w:proofErr w:type="spellStart"/>
      <w:r>
        <w:t>Bielkoviny</w:t>
      </w:r>
      <w:proofErr w:type="spellEnd"/>
    </w:p>
    <w:p w:rsidR="004D1923" w:rsidRDefault="004D1923" w:rsidP="004D1923">
      <w:r>
        <w:t>84. Tuky</w:t>
      </w:r>
    </w:p>
    <w:p w:rsidR="004D1923" w:rsidRDefault="004D1923" w:rsidP="004D1923">
      <w:r>
        <w:t xml:space="preserve">85. Potraviny a </w:t>
      </w:r>
      <w:proofErr w:type="spellStart"/>
      <w:r>
        <w:t>lieky</w:t>
      </w:r>
      <w:proofErr w:type="spellEnd"/>
    </w:p>
    <w:p w:rsidR="004D1923" w:rsidRDefault="004D1923" w:rsidP="004D1923"/>
    <w:p w:rsidR="004D1923" w:rsidRPr="005964A2" w:rsidRDefault="004D1923" w:rsidP="004D1923">
      <w:pPr>
        <w:rPr>
          <w:b/>
        </w:rPr>
      </w:pPr>
      <w:r>
        <w:rPr>
          <w:b/>
        </w:rPr>
        <w:t xml:space="preserve">XVIII. </w:t>
      </w:r>
      <w:proofErr w:type="spellStart"/>
      <w:r>
        <w:rPr>
          <w:b/>
        </w:rPr>
        <w:t>Chémia</w:t>
      </w:r>
      <w:proofErr w:type="spellEnd"/>
      <w:r>
        <w:rPr>
          <w:b/>
        </w:rPr>
        <w:t xml:space="preserve"> a Zem</w:t>
      </w:r>
    </w:p>
    <w:p w:rsidR="004D1923" w:rsidRDefault="004D1923" w:rsidP="004D1923">
      <w:r>
        <w:t xml:space="preserve">86. </w:t>
      </w:r>
      <w:proofErr w:type="spellStart"/>
      <w:r>
        <w:t>Štruktúra</w:t>
      </w:r>
      <w:proofErr w:type="spellEnd"/>
      <w:r>
        <w:t xml:space="preserve"> </w:t>
      </w:r>
      <w:proofErr w:type="spellStart"/>
      <w:r>
        <w:t>Zeme</w:t>
      </w:r>
      <w:proofErr w:type="spellEnd"/>
    </w:p>
    <w:p w:rsidR="004D1923" w:rsidRDefault="004D1923" w:rsidP="004D1923">
      <w:r>
        <w:t xml:space="preserve">87. Litosférické </w:t>
      </w:r>
      <w:proofErr w:type="spellStart"/>
      <w:r>
        <w:t>platne</w:t>
      </w:r>
      <w:proofErr w:type="spellEnd"/>
      <w:r>
        <w:t xml:space="preserve"> </w:t>
      </w:r>
    </w:p>
    <w:p w:rsidR="004D1923" w:rsidRDefault="004D1923" w:rsidP="004D1923">
      <w:r>
        <w:t xml:space="preserve">88. Pohyby litosférických </w:t>
      </w:r>
      <w:proofErr w:type="spellStart"/>
      <w:r>
        <w:t>dosiek</w:t>
      </w:r>
      <w:proofErr w:type="spellEnd"/>
      <w:r>
        <w:t xml:space="preserve">, </w:t>
      </w:r>
      <w:proofErr w:type="spellStart"/>
      <w:r>
        <w:t>zemetrasenia</w:t>
      </w:r>
      <w:proofErr w:type="spellEnd"/>
      <w:r>
        <w:t xml:space="preserve"> a sopky</w:t>
      </w:r>
    </w:p>
    <w:p w:rsidR="004D1923" w:rsidRDefault="004D1923" w:rsidP="004D1923">
      <w:r>
        <w:t xml:space="preserve">89. </w:t>
      </w:r>
      <w:proofErr w:type="spellStart"/>
      <w:r>
        <w:t>Vyvreté</w:t>
      </w:r>
      <w:proofErr w:type="spellEnd"/>
      <w:r>
        <w:t xml:space="preserve"> horniny</w:t>
      </w:r>
    </w:p>
    <w:p w:rsidR="004D1923" w:rsidRDefault="004D1923" w:rsidP="004D1923">
      <w:r>
        <w:t xml:space="preserve">90. </w:t>
      </w:r>
      <w:proofErr w:type="spellStart"/>
      <w:r>
        <w:t>Usadené</w:t>
      </w:r>
      <w:proofErr w:type="spellEnd"/>
      <w:r>
        <w:t xml:space="preserve"> horniny. </w:t>
      </w:r>
      <w:proofErr w:type="spellStart"/>
      <w:r>
        <w:t>Časť</w:t>
      </w:r>
      <w:proofErr w:type="spellEnd"/>
      <w:r>
        <w:t xml:space="preserve"> I.</w:t>
      </w:r>
    </w:p>
    <w:p w:rsidR="004D1923" w:rsidRDefault="004D1923" w:rsidP="004D1923">
      <w:r>
        <w:t xml:space="preserve">91. </w:t>
      </w:r>
      <w:proofErr w:type="spellStart"/>
      <w:r>
        <w:t>Usadené</w:t>
      </w:r>
      <w:proofErr w:type="spellEnd"/>
      <w:r>
        <w:t xml:space="preserve"> horniny. </w:t>
      </w:r>
      <w:proofErr w:type="spellStart"/>
      <w:r>
        <w:t>Časť</w:t>
      </w:r>
      <w:proofErr w:type="spellEnd"/>
      <w:r>
        <w:t xml:space="preserve"> II. </w:t>
      </w:r>
    </w:p>
    <w:p w:rsidR="004D1923" w:rsidRDefault="004D1923" w:rsidP="004D1923">
      <w:r>
        <w:t xml:space="preserve">92. </w:t>
      </w:r>
      <w:proofErr w:type="spellStart"/>
      <w:r>
        <w:t>Premenené</w:t>
      </w:r>
      <w:proofErr w:type="spellEnd"/>
      <w:r>
        <w:t xml:space="preserve"> horniny a horninový cyklus</w:t>
      </w:r>
    </w:p>
    <w:p w:rsidR="004D1923" w:rsidRDefault="004D1923" w:rsidP="004D1923">
      <w:r>
        <w:t>93. Atmosféra</w:t>
      </w:r>
    </w:p>
    <w:p w:rsidR="004D1923" w:rsidRDefault="004D1923" w:rsidP="004D1923">
      <w:r>
        <w:t>94. Oceány</w:t>
      </w:r>
    </w:p>
    <w:p w:rsidR="004D1923" w:rsidRDefault="004D1923" w:rsidP="004D1923"/>
    <w:p w:rsidR="004D1923" w:rsidRPr="005964A2" w:rsidRDefault="004D1923" w:rsidP="004D1923">
      <w:pPr>
        <w:rPr>
          <w:b/>
        </w:rPr>
      </w:pPr>
      <w:r w:rsidRPr="005964A2">
        <w:rPr>
          <w:b/>
        </w:rPr>
        <w:t xml:space="preserve"> XIX. </w:t>
      </w:r>
      <w:proofErr w:type="spellStart"/>
      <w:r w:rsidRPr="005964A2">
        <w:rPr>
          <w:b/>
        </w:rPr>
        <w:t>Laboratórne</w:t>
      </w:r>
      <w:proofErr w:type="spellEnd"/>
      <w:r w:rsidRPr="005964A2">
        <w:rPr>
          <w:b/>
        </w:rPr>
        <w:t xml:space="preserve"> </w:t>
      </w:r>
      <w:proofErr w:type="spellStart"/>
      <w:r w:rsidRPr="005964A2">
        <w:rPr>
          <w:b/>
        </w:rPr>
        <w:t>me</w:t>
      </w:r>
      <w:r>
        <w:rPr>
          <w:b/>
        </w:rPr>
        <w:t>tódy</w:t>
      </w:r>
      <w:proofErr w:type="spellEnd"/>
      <w:r>
        <w:rPr>
          <w:b/>
        </w:rPr>
        <w:t xml:space="preserve"> a analytické </w:t>
      </w:r>
      <w:proofErr w:type="spellStart"/>
      <w:r>
        <w:rPr>
          <w:b/>
        </w:rPr>
        <w:t>skúšky</w:t>
      </w:r>
      <w:proofErr w:type="spellEnd"/>
    </w:p>
    <w:p w:rsidR="004D1923" w:rsidRDefault="004D1923" w:rsidP="004D1923">
      <w:r>
        <w:t xml:space="preserve">95. </w:t>
      </w:r>
      <w:proofErr w:type="spellStart"/>
      <w:r>
        <w:t>Zaobchádzanie</w:t>
      </w:r>
      <w:proofErr w:type="spellEnd"/>
      <w:r>
        <w:t xml:space="preserve"> s </w:t>
      </w:r>
      <w:proofErr w:type="spellStart"/>
      <w:r>
        <w:t>kvapalinami</w:t>
      </w:r>
      <w:proofErr w:type="spellEnd"/>
    </w:p>
    <w:p w:rsidR="004D1923" w:rsidRDefault="004D1923" w:rsidP="004D1923">
      <w:r>
        <w:t xml:space="preserve">96. </w:t>
      </w:r>
      <w:proofErr w:type="spellStart"/>
      <w:r>
        <w:t>Zaobchádzanie</w:t>
      </w:r>
      <w:proofErr w:type="spellEnd"/>
      <w:r>
        <w:t xml:space="preserve"> s tuhými látkami. </w:t>
      </w:r>
      <w:proofErr w:type="spellStart"/>
      <w:r>
        <w:t>Zohrievanie</w:t>
      </w:r>
      <w:proofErr w:type="spellEnd"/>
    </w:p>
    <w:p w:rsidR="004D1923" w:rsidRDefault="004D1923" w:rsidP="004D1923">
      <w:r>
        <w:t xml:space="preserve">97. Plyny: </w:t>
      </w:r>
      <w:proofErr w:type="spellStart"/>
      <w:r>
        <w:t>zaobchádzanie</w:t>
      </w:r>
      <w:proofErr w:type="spellEnd"/>
      <w:r>
        <w:t xml:space="preserve"> a </w:t>
      </w:r>
      <w:proofErr w:type="spellStart"/>
      <w:r>
        <w:t>laboratórne</w:t>
      </w:r>
      <w:proofErr w:type="spellEnd"/>
      <w:r>
        <w:t xml:space="preserve"> pokusy</w:t>
      </w:r>
    </w:p>
    <w:p w:rsidR="004D1923" w:rsidRDefault="004D1923" w:rsidP="004D1923">
      <w:r>
        <w:t xml:space="preserve">98. </w:t>
      </w:r>
      <w:proofErr w:type="spellStart"/>
      <w:r>
        <w:t>Dôkazové</w:t>
      </w:r>
      <w:proofErr w:type="spellEnd"/>
      <w:r>
        <w:t xml:space="preserve"> </w:t>
      </w:r>
      <w:proofErr w:type="spellStart"/>
      <w:r>
        <w:t>reakcie</w:t>
      </w:r>
      <w:proofErr w:type="spellEnd"/>
      <w:r>
        <w:t xml:space="preserve"> </w:t>
      </w:r>
      <w:proofErr w:type="spellStart"/>
      <w:r>
        <w:t>iónov</w:t>
      </w:r>
      <w:proofErr w:type="spellEnd"/>
    </w:p>
    <w:p w:rsidR="004D1923" w:rsidRDefault="004D1923" w:rsidP="004D1923"/>
    <w:p w:rsidR="004D1923" w:rsidRDefault="004D1923" w:rsidP="004D1923">
      <w:r w:rsidRPr="005964A2">
        <w:rPr>
          <w:b/>
        </w:rPr>
        <w:t xml:space="preserve">XX. </w:t>
      </w:r>
      <w:proofErr w:type="spellStart"/>
      <w:r w:rsidRPr="005964A2">
        <w:rPr>
          <w:b/>
        </w:rPr>
        <w:t>Bezpečno</w:t>
      </w:r>
      <w:r>
        <w:rPr>
          <w:b/>
        </w:rPr>
        <w:t>sť</w:t>
      </w:r>
      <w:proofErr w:type="spellEnd"/>
      <w:r>
        <w:rPr>
          <w:b/>
        </w:rPr>
        <w:t xml:space="preserve"> v </w:t>
      </w:r>
      <w:proofErr w:type="spellStart"/>
      <w:r>
        <w:rPr>
          <w:b/>
        </w:rPr>
        <w:t>chemickom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laboratóriu</w:t>
      </w:r>
      <w:proofErr w:type="spellEnd"/>
      <w:r>
        <w:t xml:space="preserve"> </w:t>
      </w:r>
    </w:p>
    <w:p w:rsidR="004D1923" w:rsidRDefault="004D1923" w:rsidP="004D1923">
      <w:r>
        <w:t xml:space="preserve">99. </w:t>
      </w:r>
      <w:proofErr w:type="spellStart"/>
      <w:r>
        <w:t>Bezpečnosť</w:t>
      </w:r>
      <w:proofErr w:type="spellEnd"/>
      <w:r>
        <w:t xml:space="preserve"> v </w:t>
      </w:r>
      <w:proofErr w:type="spellStart"/>
      <w:r>
        <w:t>chemickom</w:t>
      </w:r>
      <w:proofErr w:type="spellEnd"/>
      <w:r>
        <w:t xml:space="preserve"> </w:t>
      </w:r>
      <w:proofErr w:type="spellStart"/>
      <w:r>
        <w:t>laboratóriu</w:t>
      </w:r>
      <w:proofErr w:type="spellEnd"/>
      <w:r>
        <w:t xml:space="preserve"> </w:t>
      </w:r>
    </w:p>
    <w:p w:rsidR="004D1923" w:rsidRDefault="004D1923" w:rsidP="004D1923">
      <w:r>
        <w:t xml:space="preserve"> </w:t>
      </w:r>
    </w:p>
    <w:p w:rsidR="004D1923" w:rsidRDefault="004D1923" w:rsidP="004D1923"/>
    <w:p w:rsidR="004D1923" w:rsidRDefault="004D1923" w:rsidP="004D1923"/>
    <w:p w:rsidR="004D1923" w:rsidRPr="003C6C77" w:rsidRDefault="004D1923" w:rsidP="004D1923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  <w:r>
        <w:tab/>
      </w:r>
    </w:p>
    <w:p w:rsidR="004D1923" w:rsidRPr="00C4421C" w:rsidRDefault="004D1923" w:rsidP="004D1923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>Na 2. stupni základní školy jsou použitelné i některé části z Úrovně 3.</w:t>
      </w:r>
    </w:p>
    <w:p w:rsidR="004D1923" w:rsidRPr="003C6C77" w:rsidRDefault="004D1923" w:rsidP="004D1923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 xml:space="preserve">Po vyhledání určité části programu jsou okamžitě použitelné dva typy výukového materiálu – 1.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, 2. </w:t>
      </w:r>
      <w:proofErr w:type="spellStart"/>
      <w:r>
        <w:t>Učteľská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je použitelná k samostatné práci žáků na PC nebo </w:t>
      </w:r>
      <w:proofErr w:type="spellStart"/>
      <w:r>
        <w:t>tabletech</w:t>
      </w:r>
      <w:proofErr w:type="spellEnd"/>
      <w:r>
        <w:t xml:space="preserve">. Učitelské lekce jsou určeny k prezentaci učiva za využití interaktivní tabule případně </w:t>
      </w:r>
      <w:proofErr w:type="spellStart"/>
      <w:r>
        <w:t>dataprojektoru</w:t>
      </w:r>
      <w:proofErr w:type="spellEnd"/>
      <w:r>
        <w:t xml:space="preserve"> (obsah lekce je zpracován větším písmem). Lekce se spouští tlačítkem Náhled.</w:t>
      </w:r>
    </w:p>
    <w:p w:rsidR="004D1923" w:rsidRPr="007D23CF" w:rsidRDefault="004D1923" w:rsidP="004D1923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>Jednotlivé lekce lze i upravovat a přizpůsobit potřebám vlastní výuky.</w:t>
      </w:r>
      <w:bookmarkStart w:id="0" w:name="_GoBack"/>
      <w:bookmarkEnd w:id="0"/>
      <w:r>
        <w:t xml:space="preserve"> </w:t>
      </w:r>
    </w:p>
    <w:p w:rsidR="004D1923" w:rsidRPr="003C6C77" w:rsidRDefault="004D1923" w:rsidP="004D1923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>Některé z lekcí jsou výborně zpracované a natolik sedí na naše „učivo“, že je lze použít bez úprav a výběru. Některé jsou zpracovány hůře či příliš náročně a u takových lekcí je potřeba pečlivě vybírat, co z nich použijeme.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52C" w:rsidRDefault="00AB052C">
      <w:r>
        <w:separator/>
      </w:r>
    </w:p>
  </w:endnote>
  <w:endnote w:type="continuationSeparator" w:id="0">
    <w:p w:rsidR="00AB052C" w:rsidRDefault="00AB05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52C" w:rsidRDefault="00AB052C">
      <w:r>
        <w:separator/>
      </w:r>
    </w:p>
  </w:footnote>
  <w:footnote w:type="continuationSeparator" w:id="0">
    <w:p w:rsidR="00AB052C" w:rsidRDefault="00AB05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AF2ADC"/>
    <w:multiLevelType w:val="hybridMultilevel"/>
    <w:tmpl w:val="020AA5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1923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50CE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B052C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4D192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2A47A6CF-B6FD-4C54-8894-33E802A1E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5</Pages>
  <Words>798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2015-05-24T11:25:00Z</dcterms:created>
  <dcterms:modified xsi:type="dcterms:W3CDTF">2015-05-24T11:25:00Z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