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27AF5" w:rsidRDefault="00E27AF5" w:rsidP="00E27AF5"/>
    <w:p w:rsidR="00E27AF5" w:rsidRDefault="00E27AF5" w:rsidP="00E27A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Základní škola Gabry a Málinky Štítná nad Vláří, okres Zlín</w:t>
      </w: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r>
              <w:t>Dotkněte se inovací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r w:rsidRPr="00047BC4">
              <w:t>CZ.1.07/1.3.00/51.0024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r>
              <w:t>17.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r>
              <w:t>Ekabinet v matematice - přehled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r>
              <w:t>Matematika a její aplikace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r>
              <w:t>Matematika 2. stupeň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r>
              <w:t>Matematika, ekabinet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AF5" w:rsidRDefault="00E27AF5" w:rsidP="00D8682A">
            <w:r>
              <w:t>Alena Škubníková</w:t>
            </w:r>
          </w:p>
        </w:tc>
      </w:tr>
      <w:tr w:rsidR="00E27AF5" w:rsidTr="00D8682A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F5" w:rsidRDefault="00E27AF5" w:rsidP="00D8682A">
            <w:r w:rsidRPr="00323095">
              <w:t>EDULOGY, S.R.O.. www.ekabinet.cz [online]. [cit. 27.4.2015]. Dostupný na WWW: www.ekabinet.cz</w:t>
            </w:r>
          </w:p>
        </w:tc>
      </w:tr>
    </w:tbl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>
      <w:pPr>
        <w:jc w:val="center"/>
      </w:pPr>
    </w:p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výukovému systému Ekabinet a jeho jednotlivým částem</w:t>
      </w:r>
    </w:p>
    <w:p w:rsidR="00E27AF5" w:rsidRDefault="00E27AF5" w:rsidP="00E27AF5"/>
    <w:p w:rsidR="00E27AF5" w:rsidRDefault="00E27AF5" w:rsidP="00E27AF5">
      <w:r>
        <w:t>www.ekabinet.cz</w:t>
      </w:r>
    </w:p>
    <w:p w:rsidR="00E27AF5" w:rsidRDefault="00E27AF5" w:rsidP="00E27AF5"/>
    <w:p w:rsidR="00E27AF5" w:rsidRDefault="00E27AF5" w:rsidP="00E27AF5">
      <w:pPr>
        <w:jc w:val="center"/>
      </w:pPr>
      <w:r>
        <w:rPr>
          <w:noProof/>
        </w:rPr>
        <w:lastRenderedPageBreak/>
        <w:drawing>
          <wp:inline distT="0" distB="0" distL="0" distR="0">
            <wp:extent cx="4572000" cy="276225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8432" t="11470" r="12199" b="3236"/>
                    <a:stretch/>
                  </pic:blipFill>
                  <pic:spPr bwMode="auto">
                    <a:xfrm>
                      <a:off x="0" y="0"/>
                      <a:ext cx="4572202" cy="276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27AF5" w:rsidRDefault="00E27AF5" w:rsidP="00E27AF5"/>
    <w:p w:rsidR="00E27AF5" w:rsidRDefault="00E27AF5" w:rsidP="00E27AF5"/>
    <w:p w:rsidR="00E27AF5" w:rsidRPr="00194A3C" w:rsidRDefault="00E27AF5" w:rsidP="00E27AF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 w:rsidRPr="00194A3C">
        <w:rPr>
          <w:b/>
        </w:rPr>
        <w:t>Matematika</w:t>
      </w:r>
      <w:r>
        <w:rPr>
          <w:b/>
        </w:rPr>
        <w:t xml:space="preserve"> v Ekabinetu</w:t>
      </w:r>
      <w:r w:rsidRPr="00194A3C">
        <w:rPr>
          <w:b/>
        </w:rPr>
        <w:t xml:space="preserve"> – Úroveň 1</w:t>
      </w:r>
    </w:p>
    <w:p w:rsidR="00E27AF5" w:rsidRDefault="00E27AF5" w:rsidP="00E27AF5">
      <w:pPr>
        <w:jc w:val="both"/>
      </w:pPr>
    </w:p>
    <w:p w:rsidR="00E27AF5" w:rsidRDefault="00E27AF5" w:rsidP="00E27AF5">
      <w:pPr>
        <w:jc w:val="both"/>
        <w:rPr>
          <w:b/>
        </w:rPr>
      </w:pPr>
      <w:r w:rsidRPr="00506891">
        <w:rPr>
          <w:b/>
        </w:rPr>
        <w:t>Přístup:</w:t>
      </w:r>
    </w:p>
    <w:p w:rsidR="00E27AF5" w:rsidRPr="00323095" w:rsidRDefault="00E27AF5" w:rsidP="00E27AF5">
      <w:pPr>
        <w:jc w:val="both"/>
        <w:rPr>
          <w:b/>
        </w:rPr>
      </w:pPr>
      <w:r>
        <w:rPr>
          <w:b/>
        </w:rPr>
        <w:t>www.ekabinet.cz</w:t>
      </w:r>
      <w:r>
        <w:t xml:space="preserve"> ► Prírodovedné predmety SK ► ZŠ – časť 1 ► Matematika</w:t>
      </w:r>
    </w:p>
    <w:p w:rsidR="00E27AF5" w:rsidRDefault="00E27AF5" w:rsidP="00E27AF5"/>
    <w:p w:rsidR="00E27AF5" w:rsidRDefault="00E27AF5" w:rsidP="00E27AF5">
      <w:pPr>
        <w:rPr>
          <w:b/>
        </w:rPr>
      </w:pPr>
      <w:r>
        <w:rPr>
          <w:b/>
        </w:rPr>
        <w:t>Obsah:</w:t>
      </w:r>
    </w:p>
    <w:p w:rsidR="00E27AF5" w:rsidRDefault="00E27AF5" w:rsidP="00E27AF5">
      <w:pPr>
        <w:rPr>
          <w:b/>
        </w:rPr>
      </w:pPr>
    </w:p>
    <w:p w:rsidR="00E27AF5" w:rsidRDefault="00E27AF5" w:rsidP="00E27AF5">
      <w:r w:rsidRPr="00E86114">
        <w:rPr>
          <w:b/>
        </w:rPr>
        <w:t>I. Použitie a apl</w:t>
      </w:r>
      <w:r>
        <w:rPr>
          <w:b/>
        </w:rPr>
        <w:t>ikácia matematiky. Časť I.</w:t>
      </w:r>
      <w:r>
        <w:t xml:space="preserve"> </w:t>
      </w:r>
    </w:p>
    <w:p w:rsidR="00E27AF5" w:rsidRDefault="00E27AF5" w:rsidP="00E27AF5">
      <w:r>
        <w:t>1. Riešenie slovných úloh</w:t>
      </w:r>
    </w:p>
    <w:p w:rsidR="00E27AF5" w:rsidRDefault="00E27AF5" w:rsidP="00E27AF5">
      <w:r>
        <w:t>2. Praktické použitie jednoduchých matematických úkonov</w:t>
      </w:r>
    </w:p>
    <w:p w:rsidR="00E27AF5" w:rsidRDefault="00E27AF5" w:rsidP="00E27AF5">
      <w:r>
        <w:t xml:space="preserve">3. Vysvetlite a zdôvodnite </w:t>
      </w:r>
    </w:p>
    <w:p w:rsidR="00E27AF5" w:rsidRDefault="00E27AF5" w:rsidP="00E27AF5"/>
    <w:p w:rsidR="00E27AF5" w:rsidRPr="00E86114" w:rsidRDefault="00E27AF5" w:rsidP="00E27AF5">
      <w:pPr>
        <w:rPr>
          <w:b/>
        </w:rPr>
      </w:pPr>
      <w:r w:rsidRPr="00E86114">
        <w:rPr>
          <w:b/>
        </w:rPr>
        <w:t xml:space="preserve">II. Čísla a </w:t>
      </w:r>
      <w:r>
        <w:rPr>
          <w:b/>
        </w:rPr>
        <w:t>číselné sústavy. Časť I.</w:t>
      </w:r>
    </w:p>
    <w:p w:rsidR="00E27AF5" w:rsidRDefault="00E27AF5" w:rsidP="00E27AF5">
      <w:r>
        <w:t>4. Usporiadanie desatinných čísel</w:t>
      </w:r>
    </w:p>
    <w:p w:rsidR="00E27AF5" w:rsidRDefault="00E27AF5" w:rsidP="00E27AF5">
      <w:r>
        <w:t>5. Zlomky, usporiadanie zlomkov</w:t>
      </w:r>
    </w:p>
    <w:p w:rsidR="00E27AF5" w:rsidRDefault="00E27AF5" w:rsidP="00E27AF5">
      <w:r>
        <w:t>6. Úprava zlomkov na desatinné čísla a percentá</w:t>
      </w:r>
    </w:p>
    <w:p w:rsidR="00E27AF5" w:rsidRDefault="00E27AF5" w:rsidP="00E27AF5">
      <w:r>
        <w:t xml:space="preserve">7. Záporné čísla </w:t>
      </w:r>
    </w:p>
    <w:p w:rsidR="00E27AF5" w:rsidRDefault="00E27AF5" w:rsidP="00E27AF5">
      <w:r>
        <w:t>8. Násobky, delitele a mocniny</w:t>
      </w:r>
    </w:p>
    <w:p w:rsidR="00E27AF5" w:rsidRDefault="00E27AF5" w:rsidP="00E27AF5">
      <w:r>
        <w:t>9. Trojuholníkové a štvorcové čísla</w:t>
      </w:r>
    </w:p>
    <w:p w:rsidR="00E27AF5" w:rsidRDefault="00E27AF5" w:rsidP="00E27AF5">
      <w:r>
        <w:t>10. Zaokrúhľovanie čísel</w:t>
      </w:r>
    </w:p>
    <w:p w:rsidR="00E27AF5" w:rsidRDefault="00E27AF5" w:rsidP="00E27AF5">
      <w:r>
        <w:t>11. Pomer a úmera</w:t>
      </w:r>
    </w:p>
    <w:p w:rsidR="00E27AF5" w:rsidRDefault="00E27AF5" w:rsidP="00E27AF5">
      <w:r>
        <w:t>12. Písomné výpočty</w:t>
      </w:r>
    </w:p>
    <w:p w:rsidR="00E27AF5" w:rsidRDefault="00E27AF5" w:rsidP="00E27AF5">
      <w:r>
        <w:t>13. Výpočty pomocou kalkulačky</w:t>
      </w:r>
    </w:p>
    <w:p w:rsidR="00E27AF5" w:rsidRDefault="00E27AF5" w:rsidP="00E27AF5"/>
    <w:p w:rsidR="00E27AF5" w:rsidRPr="00E86114" w:rsidRDefault="00E27AF5" w:rsidP="00E27AF5">
      <w:r>
        <w:rPr>
          <w:b/>
        </w:rPr>
        <w:t>III. Algebra. Časť I.</w:t>
      </w:r>
      <w:r w:rsidRPr="00E86114">
        <w:t xml:space="preserve">  </w:t>
      </w:r>
    </w:p>
    <w:p w:rsidR="00E27AF5" w:rsidRDefault="00E27AF5" w:rsidP="00E27AF5">
      <w:r>
        <w:t>14. Zápis algebraických výrazov</w:t>
      </w:r>
    </w:p>
    <w:p w:rsidR="00E27AF5" w:rsidRDefault="00E27AF5" w:rsidP="00E27AF5">
      <w:r>
        <w:t>15. Jednoduché operácie s algebraickými výrazmi</w:t>
      </w:r>
    </w:p>
    <w:p w:rsidR="00E27AF5" w:rsidRDefault="00E27AF5" w:rsidP="00E27AF5">
      <w:r>
        <w:t>16. Členy rovnakého stupňa</w:t>
      </w:r>
    </w:p>
    <w:p w:rsidR="00E27AF5" w:rsidRDefault="00E27AF5" w:rsidP="00E27AF5">
      <w:r>
        <w:t xml:space="preserve">17. Jednoduché lineárne rovnice </w:t>
      </w:r>
    </w:p>
    <w:p w:rsidR="00E27AF5" w:rsidRDefault="00E27AF5" w:rsidP="00E27AF5">
      <w:r>
        <w:t>18. Dosadenie do vzorcov</w:t>
      </w:r>
    </w:p>
    <w:p w:rsidR="00E27AF5" w:rsidRDefault="00E27AF5" w:rsidP="00E27AF5">
      <w:r>
        <w:t>19. Postupnosti</w:t>
      </w:r>
    </w:p>
    <w:p w:rsidR="00E27AF5" w:rsidRDefault="00E27AF5" w:rsidP="00E27AF5">
      <w:r>
        <w:t>20. Čo je to funkcia?</w:t>
      </w:r>
    </w:p>
    <w:p w:rsidR="00E27AF5" w:rsidRDefault="00E27AF5" w:rsidP="00E27AF5">
      <w:r>
        <w:t>21. Graf lineárnej funkcie</w:t>
      </w:r>
    </w:p>
    <w:p w:rsidR="00E27AF5" w:rsidRDefault="00E27AF5" w:rsidP="00E27AF5"/>
    <w:p w:rsidR="00E27AF5" w:rsidRDefault="00E27AF5" w:rsidP="00E27AF5">
      <w:pPr>
        <w:rPr>
          <w:b/>
        </w:rPr>
      </w:pPr>
      <w:r w:rsidRPr="00E86114">
        <w:rPr>
          <w:b/>
        </w:rPr>
        <w:t>IV. Priestor,</w:t>
      </w:r>
      <w:r>
        <w:rPr>
          <w:b/>
        </w:rPr>
        <w:t xml:space="preserve"> útvary a miery. Časť I.</w:t>
      </w:r>
    </w:p>
    <w:p w:rsidR="00E27AF5" w:rsidRPr="00E86114" w:rsidRDefault="00E27AF5" w:rsidP="00E27AF5">
      <w:pPr>
        <w:rPr>
          <w:b/>
        </w:rPr>
      </w:pPr>
      <w:r>
        <w:t xml:space="preserve">22. Priamky a uhly </w:t>
      </w:r>
    </w:p>
    <w:p w:rsidR="00E27AF5" w:rsidRDefault="00E27AF5" w:rsidP="00E27AF5">
      <w:r>
        <w:t>23. Vzájomná poloha priamok a vnútorných uhlov trojuholníka</w:t>
      </w:r>
    </w:p>
    <w:p w:rsidR="00E27AF5" w:rsidRDefault="00E27AF5" w:rsidP="00E27AF5">
      <w:r>
        <w:t>24. Vlastnosti útvarov</w:t>
      </w:r>
    </w:p>
    <w:p w:rsidR="00E27AF5" w:rsidRDefault="00E27AF5" w:rsidP="00E27AF5">
      <w:r>
        <w:lastRenderedPageBreak/>
        <w:t>25. Zobrazenia</w:t>
      </w:r>
    </w:p>
    <w:p w:rsidR="00E27AF5" w:rsidRDefault="00E27AF5" w:rsidP="00E27AF5">
      <w:r>
        <w:t>26. Uhly v rovinných útvaroch</w:t>
      </w:r>
    </w:p>
    <w:p w:rsidR="00E27AF5" w:rsidRDefault="00E27AF5" w:rsidP="00E27AF5">
      <w:r>
        <w:t>27. Priemety</w:t>
      </w:r>
    </w:p>
    <w:p w:rsidR="00E27AF5" w:rsidRDefault="00E27AF5" w:rsidP="00E27AF5">
      <w:r>
        <w:t>28. Uhly v priestorových útvaroch</w:t>
      </w:r>
    </w:p>
    <w:p w:rsidR="00E27AF5" w:rsidRDefault="00E27AF5" w:rsidP="00E27AF5">
      <w:r>
        <w:t xml:space="preserve">29. Súradnice </w:t>
      </w:r>
    </w:p>
    <w:p w:rsidR="00E27AF5" w:rsidRDefault="00E27AF5" w:rsidP="00E27AF5">
      <w:r>
        <w:t>30. Merania</w:t>
      </w:r>
    </w:p>
    <w:p w:rsidR="00E27AF5" w:rsidRDefault="00E27AF5" w:rsidP="00E27AF5">
      <w:r>
        <w:t>31. Obsah pravouholníkov</w:t>
      </w:r>
    </w:p>
    <w:p w:rsidR="00E27AF5" w:rsidRDefault="00E27AF5" w:rsidP="00E27AF5">
      <w:r>
        <w:t>32. Povrch</w:t>
      </w:r>
    </w:p>
    <w:p w:rsidR="00E27AF5" w:rsidRDefault="00E27AF5" w:rsidP="00E27AF5"/>
    <w:p w:rsidR="00E27AF5" w:rsidRPr="002771BD" w:rsidRDefault="00E27AF5" w:rsidP="00E27AF5">
      <w:pPr>
        <w:rPr>
          <w:b/>
        </w:rPr>
      </w:pPr>
      <w:r>
        <w:rPr>
          <w:b/>
        </w:rPr>
        <w:t xml:space="preserve">V. Štatistika. Časť I. </w:t>
      </w:r>
    </w:p>
    <w:p w:rsidR="00E27AF5" w:rsidRDefault="00E27AF5" w:rsidP="00E27AF5">
      <w:r>
        <w:t xml:space="preserve">33. Plánovanie a zber údajov </w:t>
      </w:r>
    </w:p>
    <w:p w:rsidR="00E27AF5" w:rsidRDefault="00E27AF5" w:rsidP="00E27AF5">
      <w:r>
        <w:t>34. Vyhodnocovanie dát</w:t>
      </w:r>
    </w:p>
    <w:p w:rsidR="00E27AF5" w:rsidRDefault="00E27AF5" w:rsidP="00E27AF5">
      <w:r>
        <w:t>35. Stredné hodnoty</w:t>
      </w:r>
    </w:p>
    <w:p w:rsidR="00E27AF5" w:rsidRDefault="00E27AF5" w:rsidP="00E27AF5">
      <w:r>
        <w:t>36. Porovnávanie dát</w:t>
      </w:r>
    </w:p>
    <w:p w:rsidR="00E27AF5" w:rsidRDefault="00E27AF5" w:rsidP="00E27AF5">
      <w:r>
        <w:t>37. IT a spracovanie dát</w:t>
      </w:r>
    </w:p>
    <w:p w:rsidR="00E27AF5" w:rsidRDefault="00E27AF5" w:rsidP="00E27AF5">
      <w:r>
        <w:t>38. Škála pravdepodobnosti</w:t>
      </w:r>
    </w:p>
    <w:p w:rsidR="00E27AF5" w:rsidRDefault="00E27AF5" w:rsidP="00E27AF5">
      <w:r>
        <w:t>39. Pravdepodobnosť javov v jednoduchých pokusoch</w:t>
      </w:r>
    </w:p>
    <w:p w:rsidR="00E27AF5" w:rsidRDefault="00E27AF5" w:rsidP="00E27AF5"/>
    <w:p w:rsidR="00E27AF5" w:rsidRPr="002771BD" w:rsidRDefault="00E27AF5" w:rsidP="00E27AF5">
      <w:r w:rsidRPr="002771BD">
        <w:rPr>
          <w:b/>
        </w:rPr>
        <w:t xml:space="preserve"> VI. Použitie a apli</w:t>
      </w:r>
      <w:r>
        <w:rPr>
          <w:b/>
        </w:rPr>
        <w:t>kácia matematiky. Časť II.</w:t>
      </w:r>
      <w:r w:rsidRPr="002771BD">
        <w:t xml:space="preserve"> </w:t>
      </w:r>
    </w:p>
    <w:p w:rsidR="00E27AF5" w:rsidRDefault="00E27AF5" w:rsidP="00E27AF5">
      <w:r>
        <w:t>40. Riešenie slovných úloh</w:t>
      </w:r>
    </w:p>
    <w:p w:rsidR="00E27AF5" w:rsidRDefault="00E27AF5" w:rsidP="00E27AF5">
      <w:r>
        <w:t xml:space="preserve">41. Praktické použitie jednoduchých matematických úkonov </w:t>
      </w:r>
    </w:p>
    <w:p w:rsidR="00E27AF5" w:rsidRDefault="00E27AF5" w:rsidP="00E27AF5">
      <w:r>
        <w:t>42. Použitie IKT vo výpočtech</w:t>
      </w:r>
    </w:p>
    <w:p w:rsidR="00E27AF5" w:rsidRDefault="00E27AF5" w:rsidP="00E27AF5"/>
    <w:p w:rsidR="00E27AF5" w:rsidRPr="00011DB1" w:rsidRDefault="00E27AF5" w:rsidP="00E27AF5">
      <w:r w:rsidRPr="00011DB1">
        <w:rPr>
          <w:b/>
        </w:rPr>
        <w:t xml:space="preserve"> VII. Čísla a</w:t>
      </w:r>
      <w:r>
        <w:rPr>
          <w:b/>
        </w:rPr>
        <w:t xml:space="preserve"> číselné sústavy. Časť II.</w:t>
      </w:r>
      <w:r w:rsidRPr="00011DB1">
        <w:t xml:space="preserve">  </w:t>
      </w:r>
    </w:p>
    <w:p w:rsidR="00E27AF5" w:rsidRDefault="00E27AF5" w:rsidP="00E27AF5">
      <w:r>
        <w:t>43. Násobenie a delenie číslami 0,1 a 0,01</w:t>
      </w:r>
    </w:p>
    <w:p w:rsidR="00E27AF5" w:rsidRDefault="00E27AF5" w:rsidP="00E27AF5">
      <w:r>
        <w:t>44. Usporiadanie desatinných čísel na číselnej osi</w:t>
      </w:r>
    </w:p>
    <w:p w:rsidR="00E27AF5" w:rsidRDefault="00E27AF5" w:rsidP="00E27AF5">
      <w:r>
        <w:t>45. Zaokrúhľovanie čísel</w:t>
      </w:r>
    </w:p>
    <w:p w:rsidR="00E27AF5" w:rsidRDefault="00E27AF5" w:rsidP="00E27AF5">
      <w:r>
        <w:t>46. Čísla</w:t>
      </w:r>
    </w:p>
    <w:p w:rsidR="00E27AF5" w:rsidRDefault="00E27AF5" w:rsidP="00E27AF5">
      <w:r>
        <w:t>47. Násobky, delitele a mocniny</w:t>
      </w:r>
    </w:p>
    <w:p w:rsidR="00E27AF5" w:rsidRDefault="00E27AF5" w:rsidP="00E27AF5">
      <w:r>
        <w:t>48. Druhé mocniny a odmocniny, tretie mocniny a odmocniny</w:t>
      </w:r>
    </w:p>
    <w:p w:rsidR="00E27AF5" w:rsidRDefault="00E27AF5" w:rsidP="00E27AF5">
      <w:r>
        <w:t>49. Periodické desatinné čísla</w:t>
      </w:r>
    </w:p>
    <w:p w:rsidR="00E27AF5" w:rsidRDefault="00E27AF5" w:rsidP="00E27AF5">
      <w:r>
        <w:t>50. Sčítanie a odčítanie zlomkov</w:t>
      </w:r>
    </w:p>
    <w:p w:rsidR="00E27AF5" w:rsidRDefault="00E27AF5" w:rsidP="00E27AF5">
      <w:r>
        <w:t>51. Násobenie a delenie celých čísel zlomkami</w:t>
      </w:r>
    </w:p>
    <w:p w:rsidR="00E27AF5" w:rsidRDefault="00E27AF5" w:rsidP="00E27AF5">
      <w:r>
        <w:t>52. Percentá</w:t>
      </w:r>
    </w:p>
    <w:p w:rsidR="00E27AF5" w:rsidRDefault="00E27AF5" w:rsidP="00E27AF5">
      <w:r>
        <w:t xml:space="preserve">53. Pomer a úmera </w:t>
      </w:r>
    </w:p>
    <w:p w:rsidR="00E27AF5" w:rsidRDefault="00E27AF5" w:rsidP="00E27AF5">
      <w:r>
        <w:t>54. Výpočty úvahou</w:t>
      </w:r>
    </w:p>
    <w:p w:rsidR="00E27AF5" w:rsidRDefault="00E27AF5" w:rsidP="00E27AF5">
      <w:r>
        <w:t>55. Písomné výpočty</w:t>
      </w:r>
    </w:p>
    <w:p w:rsidR="00E27AF5" w:rsidRDefault="00E27AF5" w:rsidP="00E27AF5">
      <w:r>
        <w:t>56. Výpočty pomocou kalkulačky</w:t>
      </w:r>
    </w:p>
    <w:p w:rsidR="00E27AF5" w:rsidRDefault="00E27AF5" w:rsidP="00E27AF5"/>
    <w:p w:rsidR="00E27AF5" w:rsidRPr="00011DB1" w:rsidRDefault="00E27AF5" w:rsidP="00E27AF5">
      <w:r>
        <w:rPr>
          <w:b/>
        </w:rPr>
        <w:t>VIII. Algebra. Časť II.</w:t>
      </w:r>
      <w:r w:rsidRPr="00011DB1">
        <w:t xml:space="preserve">  </w:t>
      </w:r>
    </w:p>
    <w:p w:rsidR="00E27AF5" w:rsidRDefault="00E27AF5" w:rsidP="00E27AF5">
      <w:r>
        <w:t>57. Výrazy a rovnice s neznámou</w:t>
      </w:r>
    </w:p>
    <w:p w:rsidR="00E27AF5" w:rsidRDefault="00E27AF5" w:rsidP="00E27AF5">
      <w:r>
        <w:t xml:space="preserve">58. Úprava algebraických výrazov </w:t>
      </w:r>
    </w:p>
    <w:p w:rsidR="00E27AF5" w:rsidRDefault="00E27AF5" w:rsidP="00E27AF5">
      <w:r>
        <w:t>59. Jednoduché lineárne rovnice</w:t>
      </w:r>
    </w:p>
    <w:p w:rsidR="00E27AF5" w:rsidRDefault="00E27AF5" w:rsidP="00E27AF5">
      <w:r>
        <w:t xml:space="preserve">60. Grafické riešenie rovníc </w:t>
      </w:r>
    </w:p>
    <w:p w:rsidR="00E27AF5" w:rsidRDefault="00E27AF5" w:rsidP="00E27AF5">
      <w:r>
        <w:t>61. Výpočty pomocou vzorcov</w:t>
      </w:r>
    </w:p>
    <w:p w:rsidR="00E27AF5" w:rsidRDefault="00E27AF5" w:rsidP="00E27AF5">
      <w:r>
        <w:t>62. Zápis jednoduchých postupností</w:t>
      </w:r>
    </w:p>
    <w:p w:rsidR="00E27AF5" w:rsidRDefault="00E27AF5" w:rsidP="00E27AF5">
      <w:r>
        <w:t xml:space="preserve">63. Postupnosti založené na pravidlách </w:t>
      </w:r>
    </w:p>
    <w:p w:rsidR="00E27AF5" w:rsidRDefault="00E27AF5" w:rsidP="00E27AF5">
      <w:r>
        <w:t xml:space="preserve">64. n-tý člen postupnosti </w:t>
      </w:r>
    </w:p>
    <w:p w:rsidR="00E27AF5" w:rsidRDefault="00E27AF5" w:rsidP="00E27AF5">
      <w:r>
        <w:t xml:space="preserve">65. Čítanie z grafov lineárnych funkcií </w:t>
      </w:r>
    </w:p>
    <w:p w:rsidR="00E27AF5" w:rsidRDefault="00E27AF5" w:rsidP="00E27AF5">
      <w:r>
        <w:t xml:space="preserve">66. Lineárne funkcie a ich grafy v skutočnom živote </w:t>
      </w:r>
    </w:p>
    <w:p w:rsidR="00E27AF5" w:rsidRDefault="00E27AF5" w:rsidP="00E27AF5"/>
    <w:p w:rsidR="00E27AF5" w:rsidRPr="00D30C26" w:rsidRDefault="00E27AF5" w:rsidP="00E27AF5">
      <w:pPr>
        <w:rPr>
          <w:b/>
        </w:rPr>
      </w:pPr>
      <w:r w:rsidRPr="00D30C26">
        <w:rPr>
          <w:b/>
        </w:rPr>
        <w:t xml:space="preserve">IX. Priestor, </w:t>
      </w:r>
      <w:r>
        <w:rPr>
          <w:b/>
        </w:rPr>
        <w:t>útvary a miery. Časť II.</w:t>
      </w:r>
    </w:p>
    <w:p w:rsidR="00E27AF5" w:rsidRDefault="00E27AF5" w:rsidP="00E27AF5">
      <w:r>
        <w:t>67. Uhly v trojuholníkoch a štvoruholníkoch</w:t>
      </w:r>
    </w:p>
    <w:p w:rsidR="00E27AF5" w:rsidRDefault="00E27AF5" w:rsidP="00E27AF5">
      <w:r>
        <w:t>68. Uhly v jednoduchých mnohouholníkoch</w:t>
      </w:r>
    </w:p>
    <w:p w:rsidR="00E27AF5" w:rsidRDefault="00E27AF5" w:rsidP="00E27AF5">
      <w:r>
        <w:t>69. Symetria a zhodnosť</w:t>
      </w:r>
    </w:p>
    <w:p w:rsidR="00E27AF5" w:rsidRDefault="00E27AF5" w:rsidP="00E27AF5">
      <w:r>
        <w:t xml:space="preserve">70. Priemety </w:t>
      </w:r>
    </w:p>
    <w:p w:rsidR="00E27AF5" w:rsidRDefault="00E27AF5" w:rsidP="00E27AF5">
      <w:r>
        <w:t>71. Zobrazenia</w:t>
      </w:r>
    </w:p>
    <w:p w:rsidR="00E27AF5" w:rsidRDefault="00E27AF5" w:rsidP="00E27AF5">
      <w:r>
        <w:t>72. Súradnice stredov úsečiek</w:t>
      </w:r>
    </w:p>
    <w:p w:rsidR="00E27AF5" w:rsidRDefault="00E27AF5" w:rsidP="00E27AF5">
      <w:r>
        <w:t>73. Vlastnosti rovinných útvarov</w:t>
      </w:r>
    </w:p>
    <w:p w:rsidR="00E27AF5" w:rsidRDefault="00E27AF5" w:rsidP="00E27AF5">
      <w:r>
        <w:lastRenderedPageBreak/>
        <w:t>74. Konštrukcie pomocou pravítka a kružidla</w:t>
      </w:r>
    </w:p>
    <w:p w:rsidR="00E27AF5" w:rsidRDefault="00E27AF5" w:rsidP="00E27AF5">
      <w:r>
        <w:t>75. Kreslenie jednoduchých útvarov pomocou IT</w:t>
      </w:r>
    </w:p>
    <w:p w:rsidR="00E27AF5" w:rsidRDefault="00E27AF5" w:rsidP="00E27AF5">
      <w:r>
        <w:t>76. Merania v skutočnom živote</w:t>
      </w:r>
    </w:p>
    <w:p w:rsidR="00E27AF5" w:rsidRDefault="00E27AF5" w:rsidP="00E27AF5">
      <w:r>
        <w:t>77. Obsah mnohouholníkov</w:t>
      </w:r>
    </w:p>
    <w:p w:rsidR="00E27AF5" w:rsidRDefault="00E27AF5" w:rsidP="00E27AF5">
      <w:r>
        <w:t>78. Povrch a objem kvádrov</w:t>
      </w:r>
    </w:p>
    <w:p w:rsidR="00E27AF5" w:rsidRDefault="00E27AF5" w:rsidP="00E27AF5"/>
    <w:p w:rsidR="00E27AF5" w:rsidRPr="00D30C26" w:rsidRDefault="00E27AF5" w:rsidP="00E27AF5">
      <w:r>
        <w:rPr>
          <w:b/>
        </w:rPr>
        <w:t>X. Štatistika. Časť II.</w:t>
      </w:r>
      <w:r w:rsidRPr="00D30C26">
        <w:t xml:space="preserve"> </w:t>
      </w:r>
    </w:p>
    <w:p w:rsidR="00E27AF5" w:rsidRDefault="00E27AF5" w:rsidP="00E27AF5">
      <w:r>
        <w:t>79. Plánovanie a zber údajov</w:t>
      </w:r>
    </w:p>
    <w:p w:rsidR="00E27AF5" w:rsidRDefault="00E27AF5" w:rsidP="00E27AF5">
      <w:r>
        <w:t>80. Spracovanie dát</w:t>
      </w:r>
    </w:p>
    <w:p w:rsidR="00E27AF5" w:rsidRDefault="00E27AF5" w:rsidP="00E27AF5">
      <w:r>
        <w:t>81. Použitie IKT na prezentáciu dát</w:t>
      </w:r>
    </w:p>
    <w:p w:rsidR="00E27AF5" w:rsidRDefault="00E27AF5" w:rsidP="00E27AF5">
      <w:r>
        <w:t>82. Porovnanie dvoch jednoduchých štatistických súborov</w:t>
      </w:r>
    </w:p>
    <w:p w:rsidR="00E27AF5" w:rsidRDefault="00E27AF5" w:rsidP="00E27AF5">
      <w:r>
        <w:t xml:space="preserve">83. Pojmy týkajúce sa pravdepodobnosti </w:t>
      </w:r>
    </w:p>
    <w:p w:rsidR="00E27AF5" w:rsidRDefault="00E27AF5" w:rsidP="00E27AF5">
      <w:r>
        <w:t>84. Pravdepodobnostné pokusy</w:t>
      </w:r>
    </w:p>
    <w:p w:rsidR="00E27AF5" w:rsidRDefault="00E27AF5" w:rsidP="00E27AF5"/>
    <w:p w:rsidR="00E27AF5" w:rsidRDefault="00E27AF5" w:rsidP="00E27AF5"/>
    <w:p w:rsidR="00E27AF5" w:rsidRPr="00D57EA5" w:rsidRDefault="00E27AF5" w:rsidP="00E27AF5">
      <w:pPr>
        <w:rPr>
          <w:b/>
        </w:rPr>
      </w:pPr>
      <w:r w:rsidRPr="00D57EA5">
        <w:rPr>
          <w:b/>
        </w:rPr>
        <w:t>XI. Použitie a apliká</w:t>
      </w:r>
      <w:r>
        <w:rPr>
          <w:b/>
        </w:rPr>
        <w:t xml:space="preserve">cia matematiky. Časť III. </w:t>
      </w:r>
    </w:p>
    <w:p w:rsidR="00E27AF5" w:rsidRDefault="00E27AF5" w:rsidP="00E27AF5">
      <w:r>
        <w:t>85. Riešenie slovných úloh</w:t>
      </w:r>
    </w:p>
    <w:p w:rsidR="00E27AF5" w:rsidRDefault="00E27AF5" w:rsidP="00E27AF5">
      <w:r>
        <w:t xml:space="preserve">86. Praktické použitie jednoduchých matematických úkonov </w:t>
      </w:r>
    </w:p>
    <w:p w:rsidR="00E27AF5" w:rsidRDefault="00E27AF5" w:rsidP="00E27AF5">
      <w:r>
        <w:t xml:space="preserve">87. Vysvetlite a zdôvodnite </w:t>
      </w:r>
    </w:p>
    <w:p w:rsidR="00E27AF5" w:rsidRDefault="00E27AF5" w:rsidP="00E27AF5"/>
    <w:p w:rsidR="00E27AF5" w:rsidRPr="00D57EA5" w:rsidRDefault="00E27AF5" w:rsidP="00E27AF5">
      <w:pPr>
        <w:rPr>
          <w:b/>
        </w:rPr>
      </w:pPr>
      <w:r w:rsidRPr="00D57EA5">
        <w:rPr>
          <w:b/>
        </w:rPr>
        <w:t>XII. Čísla a čí</w:t>
      </w:r>
      <w:r>
        <w:rPr>
          <w:b/>
        </w:rPr>
        <w:t xml:space="preserve">selné sústavy. Časť III. </w:t>
      </w:r>
    </w:p>
    <w:p w:rsidR="00E27AF5" w:rsidRDefault="00E27AF5" w:rsidP="00E27AF5">
      <w:r>
        <w:t xml:space="preserve">88. Pozičná číselná sústava </w:t>
      </w:r>
    </w:p>
    <w:p w:rsidR="00E27AF5" w:rsidRDefault="00E27AF5" w:rsidP="00E27AF5">
      <w:r>
        <w:t>89. Zaokrúhľovanie na desatinné miesta</w:t>
      </w:r>
    </w:p>
    <w:p w:rsidR="00E27AF5" w:rsidRDefault="00E27AF5" w:rsidP="00E27AF5">
      <w:r>
        <w:t xml:space="preserve">90. Čísla </w:t>
      </w:r>
    </w:p>
    <w:p w:rsidR="00E27AF5" w:rsidRDefault="00E27AF5" w:rsidP="00E27AF5">
      <w:r>
        <w:t>91. Násobky, delitele a mocniny</w:t>
      </w:r>
    </w:p>
    <w:p w:rsidR="00E27AF5" w:rsidRDefault="00E27AF5" w:rsidP="00E27AF5">
      <w:r>
        <w:t>92. Druhé mocniny a odmocniny, tretie mocniny a odmocniny</w:t>
      </w:r>
    </w:p>
    <w:p w:rsidR="00E27AF5" w:rsidRDefault="00E27AF5" w:rsidP="00E27AF5">
      <w:r>
        <w:t>93. Počítanie s periodickými desatinnými číslami</w:t>
      </w:r>
    </w:p>
    <w:p w:rsidR="00E27AF5" w:rsidRDefault="00E27AF5" w:rsidP="00E27AF5">
      <w:r>
        <w:t>94. Operácie so zlomkami</w:t>
      </w:r>
    </w:p>
    <w:p w:rsidR="00E27AF5" w:rsidRDefault="00E27AF5" w:rsidP="00E27AF5">
      <w:r>
        <w:t>95. Percentá</w:t>
      </w:r>
    </w:p>
    <w:p w:rsidR="00E27AF5" w:rsidRDefault="00E27AF5" w:rsidP="00E27AF5">
      <w:r>
        <w:t>96. Pomer a úměra</w:t>
      </w:r>
    </w:p>
    <w:p w:rsidR="00E27AF5" w:rsidRDefault="00E27AF5" w:rsidP="00E27AF5">
      <w:r>
        <w:t>97. Výpočty úvahou</w:t>
      </w:r>
    </w:p>
    <w:p w:rsidR="00E27AF5" w:rsidRDefault="00E27AF5" w:rsidP="00E27AF5">
      <w:r>
        <w:t>98. Písomné výpočty</w:t>
      </w:r>
    </w:p>
    <w:p w:rsidR="00E27AF5" w:rsidRDefault="00E27AF5" w:rsidP="00E27AF5">
      <w:r>
        <w:t>99.Výpočty pomocou kalkulačky</w:t>
      </w:r>
    </w:p>
    <w:p w:rsidR="00E27AF5" w:rsidRDefault="00E27AF5" w:rsidP="00E27AF5"/>
    <w:p w:rsidR="00E27AF5" w:rsidRDefault="00E27AF5" w:rsidP="00E27AF5"/>
    <w:p w:rsidR="00E27AF5" w:rsidRPr="00EE55AF" w:rsidRDefault="00E27AF5" w:rsidP="00E27AF5">
      <w:pPr>
        <w:rPr>
          <w:b/>
        </w:rPr>
      </w:pPr>
      <w:r w:rsidRPr="00EE55AF">
        <w:rPr>
          <w:b/>
        </w:rPr>
        <w:t xml:space="preserve"> </w:t>
      </w:r>
      <w:r>
        <w:rPr>
          <w:b/>
        </w:rPr>
        <w:t>XIII. Algebra. Časť III.</w:t>
      </w:r>
    </w:p>
    <w:p w:rsidR="00E27AF5" w:rsidRDefault="00E27AF5" w:rsidP="00E27AF5">
      <w:r>
        <w:t xml:space="preserve">100. Písmená ako symboly v rovniciach, vzorcoch a funkciách </w:t>
      </w:r>
    </w:p>
    <w:p w:rsidR="00E27AF5" w:rsidRDefault="00E27AF5" w:rsidP="00E27AF5">
      <w:r>
        <w:t>101. Jednoduché príklady pravidiel pre počítanie s mocninami</w:t>
      </w:r>
    </w:p>
    <w:p w:rsidR="00E27AF5" w:rsidRDefault="00E27AF5" w:rsidP="00E27AF5">
      <w:r>
        <w:t xml:space="preserve">102. Úprava algebraických výrazov </w:t>
      </w:r>
    </w:p>
    <w:p w:rsidR="00E27AF5" w:rsidRDefault="00E27AF5" w:rsidP="00E27AF5">
      <w:r>
        <w:t>103. Zostavovanie a riešenie lineárnych rovníc</w:t>
      </w:r>
    </w:p>
    <w:p w:rsidR="00E27AF5" w:rsidRDefault="00E27AF5" w:rsidP="00E27AF5">
      <w:r>
        <w:t>104. Úprava rovníc</w:t>
      </w:r>
    </w:p>
    <w:p w:rsidR="00E27AF5" w:rsidRDefault="00E27AF5" w:rsidP="00E27AF5">
      <w:r>
        <w:t>105. Práca s funkciami</w:t>
      </w:r>
    </w:p>
    <w:p w:rsidR="00E27AF5" w:rsidRDefault="00E27AF5" w:rsidP="00E27AF5">
      <w:r>
        <w:t>106. Všeobecný člen postupnosti</w:t>
      </w:r>
    </w:p>
    <w:p w:rsidR="00E27AF5" w:rsidRDefault="00E27AF5" w:rsidP="00E27AF5">
      <w:r>
        <w:t>107. Vyjadrenie n-tého člena</w:t>
      </w:r>
    </w:p>
    <w:p w:rsidR="00E27AF5" w:rsidRDefault="00E27AF5" w:rsidP="00E27AF5">
      <w:r>
        <w:t>108. Lineárne funkcie</w:t>
      </w:r>
    </w:p>
    <w:p w:rsidR="00E27AF5" w:rsidRDefault="00E27AF5" w:rsidP="00E27AF5">
      <w:r>
        <w:t>109. Grafy a funkcie</w:t>
      </w:r>
    </w:p>
    <w:p w:rsidR="00E27AF5" w:rsidRDefault="00E27AF5" w:rsidP="00E27AF5">
      <w:r>
        <w:t>110. Grafy</w:t>
      </w:r>
    </w:p>
    <w:p w:rsidR="00E27AF5" w:rsidRDefault="00E27AF5" w:rsidP="00E27AF5"/>
    <w:p w:rsidR="00E27AF5" w:rsidRPr="0020424C" w:rsidRDefault="00E27AF5" w:rsidP="00E27AF5">
      <w:pPr>
        <w:rPr>
          <w:b/>
        </w:rPr>
      </w:pPr>
      <w:r w:rsidRPr="0020424C">
        <w:rPr>
          <w:b/>
        </w:rPr>
        <w:t xml:space="preserve"> XIV. Priestor, ú</w:t>
      </w:r>
      <w:r>
        <w:rPr>
          <w:b/>
        </w:rPr>
        <w:t>tvary a miery. Časť III.</w:t>
      </w:r>
    </w:p>
    <w:p w:rsidR="00E27AF5" w:rsidRDefault="00E27AF5" w:rsidP="00E27AF5">
      <w:r>
        <w:t xml:space="preserve">111. Vnútorné a vonkajšie uhly v mnohouholníkoch </w:t>
      </w:r>
    </w:p>
    <w:p w:rsidR="00E27AF5" w:rsidRDefault="00E27AF5" w:rsidP="00E27AF5">
      <w:r>
        <w:t>112. Úlohy týkajúce sa vlastností uhlov a rovnobežiek</w:t>
      </w:r>
    </w:p>
    <w:p w:rsidR="00E27AF5" w:rsidRDefault="00E27AF5" w:rsidP="00E27AF5">
      <w:r>
        <w:t>113. Symetria a zhodnosť</w:t>
      </w:r>
    </w:p>
    <w:p w:rsidR="00E27AF5" w:rsidRDefault="00E27AF5" w:rsidP="00E27AF5">
      <w:r>
        <w:t>114. Vlastnosti kružnice</w:t>
      </w:r>
    </w:p>
    <w:p w:rsidR="00E27AF5" w:rsidRDefault="00E27AF5" w:rsidP="00E27AF5">
      <w:r>
        <w:t>115. Priemety</w:t>
      </w:r>
    </w:p>
    <w:p w:rsidR="00E27AF5" w:rsidRDefault="00E27AF5" w:rsidP="00E27AF5">
      <w:r>
        <w:t>116. Zobrazenia</w:t>
      </w:r>
    </w:p>
    <w:p w:rsidR="00E27AF5" w:rsidRDefault="00E27AF5" w:rsidP="00E27AF5">
      <w:r>
        <w:t>117. Rovnoľahlosť</w:t>
      </w:r>
    </w:p>
    <w:p w:rsidR="00E27AF5" w:rsidRDefault="00E27AF5" w:rsidP="00E27AF5">
      <w:r>
        <w:t>118. Kreslenie s mierkou</w:t>
      </w:r>
    </w:p>
    <w:p w:rsidR="00E27AF5" w:rsidRDefault="00E27AF5" w:rsidP="00E27AF5">
      <w:r>
        <w:t>119. Konštrukcie pomocou pravítka a kružidla</w:t>
      </w:r>
    </w:p>
    <w:p w:rsidR="00E27AF5" w:rsidRDefault="00E27AF5" w:rsidP="00E27AF5">
      <w:r>
        <w:t>120. Obraz bodu</w:t>
      </w:r>
    </w:p>
    <w:p w:rsidR="00E27AF5" w:rsidRDefault="00E27AF5" w:rsidP="00E27AF5">
      <w:r>
        <w:lastRenderedPageBreak/>
        <w:t>121. Premeny jednotiek</w:t>
      </w:r>
    </w:p>
    <w:p w:rsidR="00E27AF5" w:rsidRDefault="00E27AF5" w:rsidP="00E27AF5">
      <w:r>
        <w:t>122. Obsah pravouholníkov</w:t>
      </w:r>
    </w:p>
    <w:p w:rsidR="00E27AF5" w:rsidRDefault="00E27AF5" w:rsidP="00E27AF5">
      <w:r>
        <w:t>123. Obvod kružnice</w:t>
      </w:r>
    </w:p>
    <w:p w:rsidR="00E27AF5" w:rsidRDefault="00E27AF5" w:rsidP="00E27AF5">
      <w:r>
        <w:t>124. Obsah kruhu</w:t>
      </w:r>
    </w:p>
    <w:p w:rsidR="00E27AF5" w:rsidRDefault="00E27AF5" w:rsidP="00E27AF5">
      <w:r>
        <w:t>125. Povrch a objem pravidelných mnohostenov</w:t>
      </w:r>
    </w:p>
    <w:p w:rsidR="00E27AF5" w:rsidRDefault="00E27AF5" w:rsidP="00E27AF5"/>
    <w:p w:rsidR="00E27AF5" w:rsidRDefault="00E27AF5" w:rsidP="00E27AF5">
      <w:r>
        <w:rPr>
          <w:b/>
        </w:rPr>
        <w:t>XV. Štatistika. Časť III.</w:t>
      </w:r>
      <w:r>
        <w:t xml:space="preserve"> </w:t>
      </w:r>
    </w:p>
    <w:p w:rsidR="00E27AF5" w:rsidRDefault="00E27AF5" w:rsidP="00E27AF5">
      <w:r>
        <w:t>126. Interpretácia zozbieraných dát</w:t>
      </w:r>
    </w:p>
    <w:p w:rsidR="00E27AF5" w:rsidRDefault="00E27AF5" w:rsidP="00E27AF5">
      <w:r>
        <w:t>127. Použitie druhotných dát</w:t>
      </w:r>
    </w:p>
    <w:p w:rsidR="00E27AF5" w:rsidRDefault="00E27AF5" w:rsidP="00E27AF5">
      <w:r>
        <w:t xml:space="preserve">128. Použitie IT na porovnávanie údajov </w:t>
      </w:r>
    </w:p>
    <w:p w:rsidR="00E27AF5" w:rsidRDefault="00E27AF5" w:rsidP="00E27AF5">
      <w:r>
        <w:t>129. Porovnanie dvoch jednoduchých rozdelení použitím tabuliek</w:t>
      </w:r>
    </w:p>
    <w:p w:rsidR="00E27AF5" w:rsidRDefault="00E27AF5" w:rsidP="00E27AF5">
      <w:r>
        <w:t>130. Prezentácia a interpretácia štatistického prieskumu</w:t>
      </w:r>
    </w:p>
    <w:p w:rsidR="00E27AF5" w:rsidRDefault="00E27AF5" w:rsidP="00E27AF5">
      <w:r>
        <w:t>131. Použitie pojmov týkajúcich sa pravdepodobnosti</w:t>
      </w:r>
    </w:p>
    <w:p w:rsidR="00E27AF5" w:rsidRDefault="00E27AF5" w:rsidP="00E27AF5">
      <w:r>
        <w:t>132. Experimentálne a teoretické pravdepodobnosti</w:t>
      </w:r>
    </w:p>
    <w:p w:rsidR="00E27AF5" w:rsidRDefault="00E27AF5" w:rsidP="00E27AF5">
      <w:r>
        <w:t xml:space="preserve"> </w:t>
      </w:r>
    </w:p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/>
    <w:p w:rsidR="00E27AF5" w:rsidRDefault="00E27AF5" w:rsidP="00E27AF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Matematika v Ekabinetu</w:t>
      </w:r>
      <w:r w:rsidRPr="00194A3C">
        <w:rPr>
          <w:b/>
        </w:rPr>
        <w:t xml:space="preserve"> – Úroveň </w:t>
      </w:r>
      <w:r>
        <w:rPr>
          <w:b/>
        </w:rPr>
        <w:t>2</w:t>
      </w:r>
    </w:p>
    <w:p w:rsidR="00E27AF5" w:rsidRDefault="00E27AF5" w:rsidP="00E27AF5">
      <w:pPr>
        <w:rPr>
          <w:b/>
        </w:rPr>
      </w:pPr>
    </w:p>
    <w:p w:rsidR="00E27AF5" w:rsidRPr="00506891" w:rsidRDefault="00E27AF5" w:rsidP="00E27AF5">
      <w:pPr>
        <w:jc w:val="both"/>
        <w:rPr>
          <w:b/>
        </w:rPr>
      </w:pPr>
      <w:r w:rsidRPr="00506891">
        <w:rPr>
          <w:b/>
        </w:rPr>
        <w:t>Přístup:</w:t>
      </w:r>
    </w:p>
    <w:p w:rsidR="00E27AF5" w:rsidRDefault="00E27AF5" w:rsidP="00E27AF5">
      <w:r>
        <w:t>www.ekabinet.cz ► Prírodovedné predmety SK ► ZŠ časť 2 ► Matematika</w:t>
      </w:r>
    </w:p>
    <w:p w:rsidR="00E27AF5" w:rsidRPr="00442BD7" w:rsidRDefault="00E27AF5" w:rsidP="00E27AF5">
      <w:pPr>
        <w:rPr>
          <w:b/>
        </w:rPr>
      </w:pPr>
    </w:p>
    <w:p w:rsidR="00E27AF5" w:rsidRDefault="00E27AF5" w:rsidP="00E27AF5"/>
    <w:p w:rsidR="00E27AF5" w:rsidRPr="00665958" w:rsidRDefault="00E27AF5" w:rsidP="00E27AF5">
      <w:r>
        <w:rPr>
          <w:b/>
        </w:rPr>
        <w:t xml:space="preserve"> I. Čísla. Časť I.</w:t>
      </w:r>
      <w:r w:rsidRPr="00665958">
        <w:t xml:space="preserve"> </w:t>
      </w:r>
    </w:p>
    <w:p w:rsidR="00E27AF5" w:rsidRDefault="00E27AF5" w:rsidP="00E27AF5">
      <w:r>
        <w:t>1. Celé čísla</w:t>
      </w:r>
    </w:p>
    <w:p w:rsidR="00E27AF5" w:rsidRDefault="00E27AF5" w:rsidP="00E27AF5">
      <w:r>
        <w:t>2. Deliteľnosť</w:t>
      </w:r>
    </w:p>
    <w:p w:rsidR="00E27AF5" w:rsidRDefault="00E27AF5" w:rsidP="00E27AF5">
      <w:r>
        <w:t>3. Rozklad na prvočísla</w:t>
      </w:r>
    </w:p>
    <w:p w:rsidR="00E27AF5" w:rsidRDefault="00E27AF5" w:rsidP="00E27AF5">
      <w:r>
        <w:t>4. Zlomky</w:t>
      </w:r>
    </w:p>
    <w:p w:rsidR="00E27AF5" w:rsidRDefault="00E27AF5" w:rsidP="00E27AF5">
      <w:r>
        <w:t>5. Operácie so zlomkami</w:t>
      </w:r>
    </w:p>
    <w:p w:rsidR="00E27AF5" w:rsidRDefault="00E27AF5" w:rsidP="00E27AF5">
      <w:r>
        <w:t>6. Desatinné čísla</w:t>
      </w:r>
    </w:p>
    <w:p w:rsidR="00E27AF5" w:rsidRDefault="00E27AF5" w:rsidP="00E27AF5">
      <w:r>
        <w:t>7. Desatinné čísla a zlomky</w:t>
      </w:r>
    </w:p>
    <w:p w:rsidR="00E27AF5" w:rsidRDefault="00E27AF5" w:rsidP="00E27AF5">
      <w:r>
        <w:t>8. Delenie</w:t>
      </w:r>
    </w:p>
    <w:p w:rsidR="00E27AF5" w:rsidRDefault="00E27AF5" w:rsidP="00E27AF5">
      <w:r>
        <w:t>9. Mocniny a odmocniny</w:t>
      </w:r>
    </w:p>
    <w:p w:rsidR="00E27AF5" w:rsidRDefault="00E27AF5" w:rsidP="00E27AF5">
      <w:r>
        <w:t>10. Vedecký zápis</w:t>
      </w:r>
    </w:p>
    <w:p w:rsidR="00E27AF5" w:rsidRDefault="00E27AF5" w:rsidP="00E27AF5">
      <w:r>
        <w:t xml:space="preserve">11. Použitie kalkulačky </w:t>
      </w:r>
    </w:p>
    <w:p w:rsidR="00E27AF5" w:rsidRDefault="00E27AF5" w:rsidP="00E27AF5"/>
    <w:p w:rsidR="00E27AF5" w:rsidRDefault="00E27AF5" w:rsidP="00E27AF5"/>
    <w:p w:rsidR="00E27AF5" w:rsidRPr="00665958" w:rsidRDefault="00E27AF5" w:rsidP="00E27AF5">
      <w:pPr>
        <w:rPr>
          <w:b/>
        </w:rPr>
      </w:pPr>
      <w:r w:rsidRPr="00665958">
        <w:rPr>
          <w:b/>
        </w:rPr>
        <w:t>II</w:t>
      </w:r>
      <w:r>
        <w:rPr>
          <w:b/>
        </w:rPr>
        <w:t>. Geometria a zobrazenia</w:t>
      </w:r>
    </w:p>
    <w:p w:rsidR="00E27AF5" w:rsidRDefault="00E27AF5" w:rsidP="00E27AF5">
      <w:r>
        <w:t>12. Trojuholníky</w:t>
      </w:r>
    </w:p>
    <w:p w:rsidR="00E27AF5" w:rsidRDefault="00E27AF5" w:rsidP="00E27AF5">
      <w:r>
        <w:t>13. Zhodnosť trojuholníkov</w:t>
      </w:r>
    </w:p>
    <w:p w:rsidR="00E27AF5" w:rsidRDefault="00E27AF5" w:rsidP="00E27AF5">
      <w:r>
        <w:t>14. Štvoruholníky a ich vlastnosti</w:t>
      </w:r>
    </w:p>
    <w:p w:rsidR="00E27AF5" w:rsidRDefault="00E27AF5" w:rsidP="00E27AF5">
      <w:r>
        <w:t>15. Mnohouholníky a pravidelné mnohouholníky</w:t>
      </w:r>
    </w:p>
    <w:p w:rsidR="00E27AF5" w:rsidRDefault="00E27AF5" w:rsidP="00E27AF5">
      <w:r>
        <w:t>16. Súradnice</w:t>
      </w:r>
    </w:p>
    <w:p w:rsidR="00E27AF5" w:rsidRDefault="00E27AF5" w:rsidP="00E27AF5">
      <w:r>
        <w:t>17. Symetria</w:t>
      </w:r>
    </w:p>
    <w:p w:rsidR="00E27AF5" w:rsidRDefault="00E27AF5" w:rsidP="00E27AF5">
      <w:r>
        <w:t>18. Posunutia, súmernosti a rotácie</w:t>
      </w:r>
    </w:p>
    <w:p w:rsidR="00E27AF5" w:rsidRDefault="00E27AF5" w:rsidP="00E27AF5">
      <w:r>
        <w:t>19. Rovnoľahlosť</w:t>
      </w:r>
    </w:p>
    <w:p w:rsidR="00E27AF5" w:rsidRDefault="00E27AF5" w:rsidP="00E27AF5">
      <w:r>
        <w:t>20. Podobnosť</w:t>
      </w:r>
    </w:p>
    <w:p w:rsidR="00E27AF5" w:rsidRDefault="00E27AF5" w:rsidP="00E27AF5">
      <w:r>
        <w:t>21. Podobnosť – riešenie úloh</w:t>
      </w:r>
    </w:p>
    <w:p w:rsidR="00E27AF5" w:rsidRDefault="00E27AF5" w:rsidP="00E27AF5"/>
    <w:p w:rsidR="00E27AF5" w:rsidRPr="00C76FEB" w:rsidRDefault="00E27AF5" w:rsidP="00E27AF5">
      <w:r w:rsidRPr="00C76FEB">
        <w:rPr>
          <w:b/>
        </w:rPr>
        <w:t xml:space="preserve"> </w:t>
      </w:r>
      <w:r>
        <w:rPr>
          <w:b/>
        </w:rPr>
        <w:t>III. Algebraické výrazy</w:t>
      </w:r>
      <w:r w:rsidRPr="00C76FEB">
        <w:t xml:space="preserve"> </w:t>
      </w:r>
    </w:p>
    <w:p w:rsidR="00E27AF5" w:rsidRDefault="00E27AF5" w:rsidP="00E27AF5">
      <w:r>
        <w:t>22. Algebraické výrazy</w:t>
      </w:r>
    </w:p>
    <w:p w:rsidR="00E27AF5" w:rsidRDefault="00E27AF5" w:rsidP="00E27AF5">
      <w:r>
        <w:t>23. Roznásobenie zátvoriek</w:t>
      </w:r>
    </w:p>
    <w:p w:rsidR="00E27AF5" w:rsidRDefault="00E27AF5" w:rsidP="00E27AF5">
      <w:r>
        <w:t>24. Vzorce pre násobenie</w:t>
      </w:r>
    </w:p>
    <w:p w:rsidR="00E27AF5" w:rsidRDefault="00E27AF5" w:rsidP="00E27AF5">
      <w:r>
        <w:t xml:space="preserve">25. Rozklad na súčin (vynímaním pred zátvorku) </w:t>
      </w:r>
    </w:p>
    <w:p w:rsidR="00E27AF5" w:rsidRDefault="00E27AF5" w:rsidP="00E27AF5">
      <w:r>
        <w:lastRenderedPageBreak/>
        <w:t xml:space="preserve">26. Rozklad na súčin (iné metódy) </w:t>
      </w:r>
    </w:p>
    <w:p w:rsidR="00E27AF5" w:rsidRDefault="00E27AF5" w:rsidP="00E27AF5">
      <w:r>
        <w:t xml:space="preserve">27. Viac o rozklade na súčin </w:t>
      </w:r>
    </w:p>
    <w:p w:rsidR="00E27AF5" w:rsidRDefault="00E27AF5" w:rsidP="00E27AF5"/>
    <w:p w:rsidR="00E27AF5" w:rsidRDefault="00E27AF5" w:rsidP="00E27AF5"/>
    <w:p w:rsidR="00E27AF5" w:rsidRPr="00C76FEB" w:rsidRDefault="00E27AF5" w:rsidP="00E27AF5">
      <w:pPr>
        <w:rPr>
          <w:b/>
        </w:rPr>
      </w:pPr>
      <w:r w:rsidRPr="00C76FEB">
        <w:rPr>
          <w:b/>
        </w:rPr>
        <w:t>IV. Al</w:t>
      </w:r>
      <w:r>
        <w:rPr>
          <w:b/>
        </w:rPr>
        <w:t>gebraické zlomky. Časť I.</w:t>
      </w:r>
    </w:p>
    <w:p w:rsidR="00E27AF5" w:rsidRDefault="00E27AF5" w:rsidP="00E27AF5">
      <w:r>
        <w:t>28. Riešenie rovníc obsahujúcich algebraické zlomky</w:t>
      </w:r>
    </w:p>
    <w:p w:rsidR="00E27AF5" w:rsidRDefault="00E27AF5" w:rsidP="00E27AF5">
      <w:r>
        <w:t xml:space="preserve">29. Vyjadrenie premennej zo vzorca </w:t>
      </w:r>
    </w:p>
    <w:p w:rsidR="00E27AF5" w:rsidRDefault="00E27AF5" w:rsidP="00E27AF5"/>
    <w:p w:rsidR="00E27AF5" w:rsidRDefault="00E27AF5" w:rsidP="00E27AF5"/>
    <w:p w:rsidR="00E27AF5" w:rsidRDefault="00E27AF5" w:rsidP="00E27AF5">
      <w:r>
        <w:rPr>
          <w:b/>
        </w:rPr>
        <w:t>V. Výroková logika</w:t>
      </w:r>
      <w:r>
        <w:t xml:space="preserve">  </w:t>
      </w:r>
    </w:p>
    <w:p w:rsidR="00E27AF5" w:rsidRDefault="00E27AF5" w:rsidP="00E27AF5">
      <w:r>
        <w:t>30. Matematické výroky</w:t>
      </w:r>
    </w:p>
    <w:p w:rsidR="00E27AF5" w:rsidRDefault="00E27AF5" w:rsidP="00E27AF5">
      <w:r>
        <w:t xml:space="preserve">31. Usudzovanie na základe dedukcie </w:t>
      </w:r>
    </w:p>
    <w:p w:rsidR="00E27AF5" w:rsidRDefault="00E27AF5" w:rsidP="00E27AF5">
      <w:r>
        <w:t>32. Porozumenie výroku</w:t>
      </w:r>
      <w:r>
        <w:tab/>
        <w:t xml:space="preserve"> </w:t>
      </w:r>
    </w:p>
    <w:p w:rsidR="00E27AF5" w:rsidRDefault="00E27AF5" w:rsidP="00E27AF5">
      <w:r>
        <w:t xml:space="preserve">33. Riešenie úloh </w:t>
      </w:r>
    </w:p>
    <w:p w:rsidR="00E27AF5" w:rsidRDefault="00E27AF5" w:rsidP="00E27AF5">
      <w:r>
        <w:t>34. Predpoklady úloh</w:t>
      </w:r>
      <w:r>
        <w:tab/>
        <w:t xml:space="preserve"> </w:t>
      </w:r>
    </w:p>
    <w:p w:rsidR="00E27AF5" w:rsidRDefault="00E27AF5" w:rsidP="00E27AF5"/>
    <w:p w:rsidR="00E27AF5" w:rsidRDefault="00E27AF5" w:rsidP="00E27AF5"/>
    <w:p w:rsidR="00E27AF5" w:rsidRPr="00C76FEB" w:rsidRDefault="00E27AF5" w:rsidP="00E27AF5">
      <w:pPr>
        <w:rPr>
          <w:b/>
        </w:rPr>
      </w:pPr>
      <w:r>
        <w:rPr>
          <w:b/>
        </w:rPr>
        <w:t xml:space="preserve">VI. Množiny </w:t>
      </w:r>
    </w:p>
    <w:p w:rsidR="00E27AF5" w:rsidRDefault="00E27AF5" w:rsidP="00E27AF5">
      <w:r>
        <w:t>35. Množiny</w:t>
      </w:r>
    </w:p>
    <w:p w:rsidR="00E27AF5" w:rsidRDefault="00E27AF5" w:rsidP="00E27AF5"/>
    <w:p w:rsidR="00E27AF5" w:rsidRPr="00C76FEB" w:rsidRDefault="00E27AF5" w:rsidP="00E27AF5">
      <w:pPr>
        <w:rPr>
          <w:b/>
        </w:rPr>
      </w:pPr>
      <w:r>
        <w:rPr>
          <w:b/>
        </w:rPr>
        <w:t>VII. Štatistika</w:t>
      </w:r>
    </w:p>
    <w:p w:rsidR="00E27AF5" w:rsidRDefault="00E27AF5" w:rsidP="00E27AF5">
      <w:r>
        <w:t>36. Špecifikácia úlohy</w:t>
      </w:r>
    </w:p>
    <w:p w:rsidR="00E27AF5" w:rsidRDefault="00E27AF5" w:rsidP="00E27AF5">
      <w:r>
        <w:t>37. Výber vzorky</w:t>
      </w:r>
    </w:p>
    <w:p w:rsidR="00E27AF5" w:rsidRDefault="00E27AF5" w:rsidP="00E27AF5">
      <w:r>
        <w:t>38. Zobrazenie údajov</w:t>
      </w:r>
    </w:p>
    <w:p w:rsidR="00E27AF5" w:rsidRDefault="00E27AF5" w:rsidP="00E27AF5">
      <w:r>
        <w:t>39. Charakteristiky polohy - aritmetický priemer</w:t>
      </w:r>
    </w:p>
    <w:p w:rsidR="00E27AF5" w:rsidRDefault="00E27AF5" w:rsidP="00E27AF5">
      <w:r>
        <w:t xml:space="preserve">40. Charakteristiky polohy - modus, medián </w:t>
      </w:r>
    </w:p>
    <w:p w:rsidR="00E27AF5" w:rsidRDefault="00E27AF5" w:rsidP="00E27AF5">
      <w:r>
        <w:t>41. Charakteristiky variability. Časť I.</w:t>
      </w:r>
    </w:p>
    <w:p w:rsidR="00E27AF5" w:rsidRDefault="00E27AF5" w:rsidP="00E27AF5">
      <w:r>
        <w:t>42. Charakteristiky variability. Časť II.</w:t>
      </w:r>
    </w:p>
    <w:p w:rsidR="00E27AF5" w:rsidRDefault="00E27AF5" w:rsidP="00E27AF5">
      <w:r>
        <w:t xml:space="preserve">43. Krivka kumulatívnej početnosti </w:t>
      </w:r>
    </w:p>
    <w:p w:rsidR="00E27AF5" w:rsidRDefault="00E27AF5" w:rsidP="00E27AF5">
      <w:r>
        <w:t>44. Koeficient šikmosti</w:t>
      </w:r>
    </w:p>
    <w:p w:rsidR="00E27AF5" w:rsidRDefault="00E27AF5" w:rsidP="00E27AF5">
      <w:r>
        <w:t>45. Prípadová štúdia. Časť I.</w:t>
      </w:r>
    </w:p>
    <w:p w:rsidR="00E27AF5" w:rsidRDefault="00E27AF5" w:rsidP="00E27AF5">
      <w:r>
        <w:t xml:space="preserve">46. Prípadová štúdia. Časť II. </w:t>
      </w:r>
    </w:p>
    <w:p w:rsidR="00E27AF5" w:rsidRDefault="00E27AF5" w:rsidP="00E27AF5"/>
    <w:p w:rsidR="00E27AF5" w:rsidRDefault="00E27AF5" w:rsidP="00E27AF5"/>
    <w:p w:rsidR="00E27AF5" w:rsidRPr="00C76FEB" w:rsidRDefault="00E27AF5" w:rsidP="00E27AF5">
      <w:pPr>
        <w:rPr>
          <w:b/>
        </w:rPr>
      </w:pPr>
      <w:r w:rsidRPr="00C76FEB">
        <w:rPr>
          <w:b/>
        </w:rPr>
        <w:t xml:space="preserve"> VIII. Geo</w:t>
      </w:r>
      <w:r>
        <w:rPr>
          <w:b/>
        </w:rPr>
        <w:t>metria – Pytagorova veta</w:t>
      </w:r>
    </w:p>
    <w:p w:rsidR="00E27AF5" w:rsidRDefault="00E27AF5" w:rsidP="00E27AF5">
      <w:r>
        <w:t>47. Pytagorova veta</w:t>
      </w:r>
    </w:p>
    <w:p w:rsidR="00E27AF5" w:rsidRDefault="00E27AF5" w:rsidP="00E27AF5">
      <w:r>
        <w:t xml:space="preserve">48. Použitie Pytagorovej vety v rovine </w:t>
      </w:r>
    </w:p>
    <w:p w:rsidR="00E27AF5" w:rsidRDefault="00E27AF5" w:rsidP="00E27AF5">
      <w:r>
        <w:t xml:space="preserve">49. Použitie Pytagorovej vety v 3-rozmernom priestore </w:t>
      </w:r>
    </w:p>
    <w:p w:rsidR="00E27AF5" w:rsidRDefault="00E27AF5" w:rsidP="00E27AF5">
      <w:r>
        <w:t>50. Konštrukcia pomocou pravítka a kružidla, množiny bodov. Časť I.</w:t>
      </w:r>
    </w:p>
    <w:p w:rsidR="00E27AF5" w:rsidRDefault="00E27AF5" w:rsidP="00E27AF5">
      <w:r>
        <w:t xml:space="preserve">51. Konštrukcia pomocou pravítka a kružidla, množiny bodov. Časť II. </w:t>
      </w:r>
    </w:p>
    <w:p w:rsidR="00E27AF5" w:rsidRDefault="00E27AF5" w:rsidP="00E27AF5"/>
    <w:p w:rsidR="00E27AF5" w:rsidRPr="00C76FEB" w:rsidRDefault="00E27AF5" w:rsidP="00E27AF5">
      <w:r>
        <w:rPr>
          <w:b/>
        </w:rPr>
        <w:t>IX. Kružnica</w:t>
      </w:r>
      <w:r w:rsidRPr="00C76FEB">
        <w:t xml:space="preserve"> </w:t>
      </w:r>
    </w:p>
    <w:p w:rsidR="00E27AF5" w:rsidRDefault="00E27AF5" w:rsidP="00E27AF5">
      <w:r>
        <w:t xml:space="preserve">52. Kružnica </w:t>
      </w:r>
    </w:p>
    <w:p w:rsidR="00E27AF5" w:rsidRDefault="00E27AF5" w:rsidP="00E27AF5">
      <w:r>
        <w:t>53. Vety o kružnici</w:t>
      </w:r>
    </w:p>
    <w:p w:rsidR="00E27AF5" w:rsidRDefault="00E27AF5" w:rsidP="00E27AF5">
      <w:r>
        <w:t>54. Obvodové a stredové uhly</w:t>
      </w:r>
    </w:p>
    <w:p w:rsidR="00E27AF5" w:rsidRDefault="00E27AF5" w:rsidP="00E27AF5">
      <w:r>
        <w:t>55. Rovnica kružnice</w:t>
      </w:r>
    </w:p>
    <w:p w:rsidR="00E27AF5" w:rsidRDefault="00E27AF5" w:rsidP="00E27AF5">
      <w:r>
        <w:t>56. Vzájomná poloha dvoch kružníc</w:t>
      </w:r>
    </w:p>
    <w:p w:rsidR="00E27AF5" w:rsidRDefault="00E27AF5" w:rsidP="00E27AF5">
      <w:r>
        <w:t>57. Vzájomná poloha priamky a kružnice</w:t>
      </w:r>
    </w:p>
    <w:p w:rsidR="00E27AF5" w:rsidRDefault="00E27AF5" w:rsidP="00E27AF5">
      <w:r>
        <w:t>58. Vpísané a opísané kružnice</w:t>
      </w:r>
    </w:p>
    <w:p w:rsidR="00E27AF5" w:rsidRDefault="00E27AF5" w:rsidP="00E27AF5">
      <w:r>
        <w:t>59. Úlohy o kružniciach</w:t>
      </w:r>
    </w:p>
    <w:p w:rsidR="00E27AF5" w:rsidRDefault="00E27AF5" w:rsidP="00E27AF5"/>
    <w:p w:rsidR="00E27AF5" w:rsidRPr="00C76FEB" w:rsidRDefault="00E27AF5" w:rsidP="00E27AF5">
      <w:pPr>
        <w:rPr>
          <w:b/>
        </w:rPr>
      </w:pPr>
      <w:r>
        <w:rPr>
          <w:b/>
        </w:rPr>
        <w:t>X. Percentá</w:t>
      </w:r>
    </w:p>
    <w:p w:rsidR="00E27AF5" w:rsidRDefault="00E27AF5" w:rsidP="00E27AF5">
      <w:r>
        <w:t>60. Percentá</w:t>
      </w:r>
    </w:p>
    <w:p w:rsidR="00E27AF5" w:rsidRDefault="00E27AF5" w:rsidP="00E27AF5">
      <w:r>
        <w:t>61. Riešenie úloh s percentami</w:t>
      </w:r>
    </w:p>
    <w:p w:rsidR="00E27AF5" w:rsidRDefault="00E27AF5" w:rsidP="00E27AF5">
      <w:r>
        <w:t xml:space="preserve">62. Viacnásobný percentuálny výpočet </w:t>
      </w:r>
    </w:p>
    <w:p w:rsidR="00E27AF5" w:rsidRDefault="00E27AF5" w:rsidP="00E27AF5"/>
    <w:p w:rsidR="00E27AF5" w:rsidRPr="00C76FEB" w:rsidRDefault="00E27AF5" w:rsidP="00E27AF5">
      <w:pPr>
        <w:rPr>
          <w:b/>
        </w:rPr>
      </w:pPr>
      <w:r>
        <w:rPr>
          <w:b/>
        </w:rPr>
        <w:t>XI. Postupnosti</w:t>
      </w:r>
    </w:p>
    <w:p w:rsidR="00E27AF5" w:rsidRDefault="00E27AF5" w:rsidP="00E27AF5">
      <w:r>
        <w:t>63. Hľadanie závislostí</w:t>
      </w:r>
    </w:p>
    <w:p w:rsidR="00E27AF5" w:rsidRDefault="00E27AF5" w:rsidP="00E27AF5">
      <w:r>
        <w:t xml:space="preserve">64. n-tý člen postupnosti </w:t>
      </w:r>
    </w:p>
    <w:p w:rsidR="00E27AF5" w:rsidRDefault="00E27AF5" w:rsidP="00E27AF5"/>
    <w:p w:rsidR="00E27AF5" w:rsidRPr="00C76FEB" w:rsidRDefault="00E27AF5" w:rsidP="00E27AF5">
      <w:pPr>
        <w:rPr>
          <w:b/>
        </w:rPr>
      </w:pPr>
      <w:r>
        <w:rPr>
          <w:b/>
        </w:rPr>
        <w:t>XII. Pomer a úmera</w:t>
      </w:r>
    </w:p>
    <w:p w:rsidR="00E27AF5" w:rsidRDefault="00E27AF5" w:rsidP="00E27AF5">
      <w:r>
        <w:t>65. Pomery</w:t>
      </w:r>
    </w:p>
    <w:p w:rsidR="00E27AF5" w:rsidRDefault="00E27AF5" w:rsidP="00E27AF5">
      <w:r>
        <w:t>66. Úmernosti</w:t>
      </w:r>
    </w:p>
    <w:p w:rsidR="00E27AF5" w:rsidRDefault="00E27AF5" w:rsidP="00E27AF5">
      <w:r>
        <w:t>67. Priama úmernosť</w:t>
      </w:r>
    </w:p>
    <w:p w:rsidR="00E27AF5" w:rsidRDefault="00E27AF5" w:rsidP="00E27AF5">
      <w:r>
        <w:t xml:space="preserve">68. Nepriama úmernosť </w:t>
      </w:r>
    </w:p>
    <w:p w:rsidR="00E27AF5" w:rsidRDefault="00E27AF5" w:rsidP="00E27AF5">
      <w:r>
        <w:t xml:space="preserve"> </w:t>
      </w:r>
    </w:p>
    <w:p w:rsidR="00E27AF5" w:rsidRDefault="00E27AF5" w:rsidP="00E27AF5"/>
    <w:p w:rsidR="00E27AF5" w:rsidRPr="001A5AF5" w:rsidRDefault="00E27AF5" w:rsidP="00E27AF5">
      <w:pPr>
        <w:rPr>
          <w:b/>
        </w:rPr>
      </w:pPr>
      <w:r w:rsidRPr="001A5AF5">
        <w:rPr>
          <w:b/>
        </w:rPr>
        <w:t xml:space="preserve">  XIII</w:t>
      </w:r>
      <w:r>
        <w:rPr>
          <w:b/>
        </w:rPr>
        <w:t>. Trigonometria. Časť I.</w:t>
      </w:r>
    </w:p>
    <w:p w:rsidR="00E27AF5" w:rsidRDefault="00E27AF5" w:rsidP="00E27AF5">
      <w:r>
        <w:t>70. Goniometrické funkcie v pravouhlom trojuholníku</w:t>
      </w:r>
    </w:p>
    <w:p w:rsidR="00E27AF5" w:rsidRDefault="00E27AF5" w:rsidP="00E27AF5">
      <w:r>
        <w:t>71. Riešenie úloh pomocou goniometrických funkcií</w:t>
      </w:r>
    </w:p>
    <w:p w:rsidR="00E27AF5" w:rsidRDefault="00E27AF5" w:rsidP="00E27AF5">
      <w:r>
        <w:t>72. Trigonometria všeobecného uhla</w:t>
      </w:r>
    </w:p>
    <w:p w:rsidR="00E27AF5" w:rsidRDefault="00E27AF5" w:rsidP="00E27AF5">
      <w:r>
        <w:t>73. Vlastnosti goniometrických funkcií všeobecného uhla. Časť I.</w:t>
      </w:r>
    </w:p>
    <w:p w:rsidR="00E27AF5" w:rsidRDefault="00E27AF5" w:rsidP="00E27AF5">
      <w:r>
        <w:t xml:space="preserve">74. Vlastnosti  </w:t>
      </w:r>
    </w:p>
    <w:p w:rsidR="00E27AF5" w:rsidRDefault="00E27AF5" w:rsidP="00E27AF5"/>
    <w:p w:rsidR="00E27AF5" w:rsidRPr="001A5AF5" w:rsidRDefault="00E27AF5" w:rsidP="00E27AF5">
      <w:pPr>
        <w:rPr>
          <w:b/>
        </w:rPr>
      </w:pPr>
      <w:r>
        <w:rPr>
          <w:b/>
        </w:rPr>
        <w:t xml:space="preserve">  XIV. Pravdepodobnosť</w:t>
      </w:r>
    </w:p>
    <w:p w:rsidR="00E27AF5" w:rsidRDefault="00E27AF5" w:rsidP="00E27AF5">
      <w:r>
        <w:t>77. Náhodné procesy</w:t>
      </w:r>
    </w:p>
    <w:p w:rsidR="00E27AF5" w:rsidRDefault="00E27AF5" w:rsidP="00E27AF5">
      <w:r>
        <w:t>78. Výpočtové úlohy</w:t>
      </w:r>
    </w:p>
    <w:p w:rsidR="00E27AF5" w:rsidRDefault="00E27AF5" w:rsidP="00E27AF5">
      <w:r>
        <w:t>79. Klasická koncepcia pravdepodobnosti. Časť I.</w:t>
      </w:r>
    </w:p>
    <w:p w:rsidR="00E27AF5" w:rsidRDefault="00E27AF5" w:rsidP="00E27AF5">
      <w:r>
        <w:t>80. Klasická koncepcia pravdepodobnosti. Časť II.</w:t>
      </w:r>
    </w:p>
    <w:p w:rsidR="00E27AF5" w:rsidRDefault="00E27AF5" w:rsidP="00E27AF5">
      <w:r>
        <w:t xml:space="preserve">81. Množina možných výsledkov </w:t>
      </w:r>
    </w:p>
    <w:p w:rsidR="00E27AF5" w:rsidRDefault="00E27AF5" w:rsidP="00E27AF5">
      <w:r>
        <w:t>82. Vzájomne sa vylučujúce udalosti</w:t>
      </w:r>
    </w:p>
    <w:p w:rsidR="00E27AF5" w:rsidRDefault="00E27AF5" w:rsidP="00E27AF5">
      <w:r>
        <w:t xml:space="preserve">83. Nezávislé udalosti. Časť I. </w:t>
      </w:r>
    </w:p>
    <w:p w:rsidR="00E27AF5" w:rsidRDefault="00E27AF5" w:rsidP="00E27AF5">
      <w:r>
        <w:t>84. Nezávislé udalosti. Časť II.</w:t>
      </w:r>
    </w:p>
    <w:p w:rsidR="00E27AF5" w:rsidRDefault="00E27AF5" w:rsidP="00E27AF5">
      <w:r>
        <w:t>85. Riešenie jednoduchých pravdepodobnostných úloh</w:t>
      </w:r>
    </w:p>
    <w:p w:rsidR="00E27AF5" w:rsidRDefault="00E27AF5" w:rsidP="00E27AF5"/>
    <w:p w:rsidR="00E27AF5" w:rsidRPr="00707044" w:rsidRDefault="00E27AF5" w:rsidP="00E27AF5">
      <w:pPr>
        <w:rPr>
          <w:b/>
        </w:rPr>
      </w:pPr>
      <w:r w:rsidRPr="00707044">
        <w:rPr>
          <w:b/>
        </w:rPr>
        <w:t>X</w:t>
      </w:r>
      <w:r>
        <w:rPr>
          <w:b/>
        </w:rPr>
        <w:t xml:space="preserve">V. Grafy rôznych funkcii </w:t>
      </w:r>
    </w:p>
    <w:p w:rsidR="00E27AF5" w:rsidRDefault="00E27AF5" w:rsidP="00E27AF5">
      <w:r>
        <w:t>86. Funkcia a jej graf</w:t>
      </w:r>
    </w:p>
    <w:p w:rsidR="00E27AF5" w:rsidRDefault="00E27AF5" w:rsidP="00E27AF5">
      <w:r>
        <w:t>87. Rovnica priamky</w:t>
      </w:r>
    </w:p>
    <w:p w:rsidR="00E27AF5" w:rsidRDefault="00E27AF5" w:rsidP="00E27AF5">
      <w:r>
        <w:t>88. Lineárna funkcia</w:t>
      </w:r>
    </w:p>
    <w:p w:rsidR="00E27AF5" w:rsidRDefault="00E27AF5" w:rsidP="00E27AF5">
      <w:r>
        <w:t>89. Kvadratická funkcia. Časť I.</w:t>
      </w:r>
    </w:p>
    <w:p w:rsidR="00E27AF5" w:rsidRDefault="00E27AF5" w:rsidP="00E27AF5">
      <w:r>
        <w:t>90. Kvadratická funkcia. Časť II.</w:t>
      </w:r>
    </w:p>
    <w:p w:rsidR="00E27AF5" w:rsidRDefault="00E27AF5" w:rsidP="00E27AF5">
      <w:r>
        <w:t xml:space="preserve">91. Iné funkcie </w:t>
      </w:r>
    </w:p>
    <w:p w:rsidR="00E27AF5" w:rsidRDefault="00E27AF5" w:rsidP="00E27AF5">
      <w:r>
        <w:t>92. Grafy a situácie z reálneho života</w:t>
      </w:r>
    </w:p>
    <w:p w:rsidR="00E27AF5" w:rsidRDefault="00E27AF5" w:rsidP="00E27AF5"/>
    <w:p w:rsidR="00E27AF5" w:rsidRDefault="00E27AF5" w:rsidP="00E27AF5"/>
    <w:p w:rsidR="00E27AF5" w:rsidRPr="00707044" w:rsidRDefault="00E27AF5" w:rsidP="00E27AF5">
      <w:r w:rsidRPr="00707044">
        <w:rPr>
          <w:b/>
        </w:rPr>
        <w:t>XVI. Vzdialenos</w:t>
      </w:r>
      <w:r>
        <w:rPr>
          <w:b/>
        </w:rPr>
        <w:t>ti v rovine a v priestore</w:t>
      </w:r>
      <w:r w:rsidRPr="00707044">
        <w:t xml:space="preserve"> </w:t>
      </w:r>
    </w:p>
    <w:p w:rsidR="00E27AF5" w:rsidRDefault="00E27AF5" w:rsidP="00E27AF5">
      <w:r>
        <w:t>93. Meranie. Časť I.</w:t>
      </w:r>
    </w:p>
    <w:p w:rsidR="00E27AF5" w:rsidRDefault="00E27AF5" w:rsidP="00E27AF5">
      <w:r>
        <w:t xml:space="preserve">94. Meranie. Časť II. </w:t>
      </w:r>
    </w:p>
    <w:p w:rsidR="00E27AF5" w:rsidRDefault="00E27AF5" w:rsidP="00E27AF5">
      <w:r>
        <w:t>95. Obsahy rovinných útvarov. Časť I.</w:t>
      </w:r>
    </w:p>
    <w:p w:rsidR="00E27AF5" w:rsidRDefault="00E27AF5" w:rsidP="00E27AF5">
      <w:r>
        <w:t>96. Obsahy rovinných útvarov. Časť II.</w:t>
      </w:r>
    </w:p>
    <w:p w:rsidR="00E27AF5" w:rsidRDefault="00E27AF5" w:rsidP="00E27AF5">
      <w:r>
        <w:t xml:space="preserve">97. Objem a povrch hranola </w:t>
      </w:r>
    </w:p>
    <w:p w:rsidR="00E27AF5" w:rsidRDefault="00E27AF5" w:rsidP="00E27AF5">
      <w:r>
        <w:t xml:space="preserve">98. Objem a povrch ihlanu </w:t>
      </w:r>
    </w:p>
    <w:p w:rsidR="00E27AF5" w:rsidRDefault="00E27AF5" w:rsidP="00E27AF5">
      <w:r>
        <w:t>99. Objem a povrch valca a gule</w:t>
      </w:r>
    </w:p>
    <w:p w:rsidR="00E27AF5" w:rsidRDefault="00E27AF5" w:rsidP="00E27AF5">
      <w:r>
        <w:t xml:space="preserve">100. Objem a povrch kužeľa </w:t>
      </w:r>
    </w:p>
    <w:p w:rsidR="00E27AF5" w:rsidRDefault="00E27AF5" w:rsidP="00E27AF5">
      <w:r>
        <w:t>101. Objemy podobných telies</w:t>
      </w:r>
    </w:p>
    <w:p w:rsidR="00E27AF5" w:rsidRDefault="00E27AF5" w:rsidP="00E27AF5"/>
    <w:p w:rsidR="00E27AF5" w:rsidRPr="00707044" w:rsidRDefault="00E27AF5" w:rsidP="00E27AF5">
      <w:r>
        <w:rPr>
          <w:b/>
        </w:rPr>
        <w:t xml:space="preserve">XVII. Riešenie rovníc </w:t>
      </w:r>
      <w:r w:rsidRPr="00707044">
        <w:t xml:space="preserve"> </w:t>
      </w:r>
    </w:p>
    <w:p w:rsidR="00E27AF5" w:rsidRDefault="00E27AF5" w:rsidP="00E27AF5">
      <w:r>
        <w:t>102. Lineárne rovnice, riešenie lineárnych rovníc</w:t>
      </w:r>
    </w:p>
    <w:p w:rsidR="00E27AF5" w:rsidRDefault="00E27AF5" w:rsidP="00E27AF5">
      <w:r>
        <w:t xml:space="preserve">103. Riešenie sústav lineárnych rovníc. Časť I. </w:t>
      </w:r>
    </w:p>
    <w:p w:rsidR="00E27AF5" w:rsidRDefault="00E27AF5" w:rsidP="00E27AF5">
      <w:r>
        <w:t>104. Riešenie sústav lineárnych rovníc. Časť II.</w:t>
      </w:r>
    </w:p>
    <w:p w:rsidR="00E27AF5" w:rsidRDefault="00E27AF5" w:rsidP="00E27AF5">
      <w:r>
        <w:t xml:space="preserve">105. Riešenie úloh pomocou sústav rovníc </w:t>
      </w:r>
    </w:p>
    <w:p w:rsidR="00E27AF5" w:rsidRDefault="00E27AF5" w:rsidP="00E27AF5">
      <w:r>
        <w:t>106. Riešenie kvadratických rovníc</w:t>
      </w:r>
    </w:p>
    <w:p w:rsidR="00E27AF5" w:rsidRDefault="00E27AF5" w:rsidP="00E27AF5">
      <w:r>
        <w:t>107. Vzorec pre riešenie kvadratickej rovnice</w:t>
      </w:r>
    </w:p>
    <w:p w:rsidR="00E27AF5" w:rsidRDefault="00E27AF5" w:rsidP="00E27AF5">
      <w:r>
        <w:t>108. Riešenie úloh pomocou kvadratických rovníc. Časť I.</w:t>
      </w:r>
    </w:p>
    <w:p w:rsidR="00E27AF5" w:rsidRDefault="00E27AF5" w:rsidP="00E27AF5">
      <w:r>
        <w:t>109. Riešenie úloh pomocou kvadratických rovníc. Časť II.</w:t>
      </w:r>
    </w:p>
    <w:p w:rsidR="00E27AF5" w:rsidRDefault="00E27AF5" w:rsidP="00E27AF5">
      <w:r>
        <w:t>110. Riešenie rovníc metódou pokusov a omylov. Časť I.</w:t>
      </w:r>
    </w:p>
    <w:p w:rsidR="00E27AF5" w:rsidRDefault="00E27AF5" w:rsidP="00E27AF5">
      <w:r>
        <w:t xml:space="preserve">111. Riešenie rovníc metódou pokusov a omylov. Časť II. </w:t>
      </w:r>
    </w:p>
    <w:p w:rsidR="00E27AF5" w:rsidRPr="002F1B20" w:rsidRDefault="00E27AF5" w:rsidP="00E27AF5">
      <w:r w:rsidRPr="002F1B20">
        <w:rPr>
          <w:b/>
        </w:rPr>
        <w:t>XVIII. Al</w:t>
      </w:r>
      <w:r>
        <w:rPr>
          <w:b/>
        </w:rPr>
        <w:t>gebraické zlomky. Časť II.</w:t>
      </w:r>
      <w:r w:rsidRPr="002F1B20">
        <w:t xml:space="preserve"> </w:t>
      </w:r>
    </w:p>
    <w:p w:rsidR="00E27AF5" w:rsidRDefault="00E27AF5" w:rsidP="00E27AF5">
      <w:r>
        <w:lastRenderedPageBreak/>
        <w:t>112. Nerovnice. Časť I.</w:t>
      </w:r>
    </w:p>
    <w:p w:rsidR="00E27AF5" w:rsidRDefault="00E27AF5" w:rsidP="00E27AF5">
      <w:r>
        <w:t xml:space="preserve">113. Nerovnice. Časť II. </w:t>
      </w:r>
    </w:p>
    <w:p w:rsidR="00E27AF5" w:rsidRDefault="00E27AF5" w:rsidP="00E27AF5"/>
    <w:p w:rsidR="00E27AF5" w:rsidRPr="002F1B20" w:rsidRDefault="00E27AF5" w:rsidP="00E27AF5">
      <w:pPr>
        <w:rPr>
          <w:b/>
        </w:rPr>
      </w:pPr>
      <w:r w:rsidRPr="002F1B20">
        <w:rPr>
          <w:b/>
        </w:rPr>
        <w:t>XIX. Čísla. Č</w:t>
      </w:r>
      <w:r>
        <w:rPr>
          <w:b/>
        </w:rPr>
        <w:t>asť II.</w:t>
      </w:r>
    </w:p>
    <w:p w:rsidR="00E27AF5" w:rsidRDefault="00E27AF5" w:rsidP="00E27AF5">
      <w:r>
        <w:t xml:space="preserve">114. Mocniny, odmocniny a exponenty </w:t>
      </w:r>
    </w:p>
    <w:p w:rsidR="00E27AF5" w:rsidRDefault="00E27AF5" w:rsidP="00E27AF5">
      <w:r>
        <w:t xml:space="preserve">115. Iracionálne čísla </w:t>
      </w:r>
    </w:p>
    <w:p w:rsidR="00E27AF5" w:rsidRDefault="00E27AF5" w:rsidP="00E27AF5"/>
    <w:p w:rsidR="00E27AF5" w:rsidRPr="002F1B20" w:rsidRDefault="00E27AF5" w:rsidP="00E27AF5">
      <w:pPr>
        <w:rPr>
          <w:b/>
        </w:rPr>
      </w:pPr>
      <w:r>
        <w:rPr>
          <w:b/>
        </w:rPr>
        <w:t>XX. Vektory</w:t>
      </w:r>
    </w:p>
    <w:p w:rsidR="00E27AF5" w:rsidRDefault="00E27AF5" w:rsidP="00E27AF5">
      <w:r>
        <w:t>116. Vektory</w:t>
      </w:r>
    </w:p>
    <w:p w:rsidR="00E27AF5" w:rsidRDefault="00E27AF5" w:rsidP="00E27AF5">
      <w:r>
        <w:t>117. Operácie s vektormi</w:t>
      </w:r>
    </w:p>
    <w:p w:rsidR="00E27AF5" w:rsidRDefault="00E27AF5" w:rsidP="00E27AF5">
      <w:r>
        <w:t>118. Skalárny súčin</w:t>
      </w:r>
    </w:p>
    <w:p w:rsidR="00E27AF5" w:rsidRDefault="00E27AF5" w:rsidP="00E27AF5">
      <w:r>
        <w:t xml:space="preserve">119. Použitie vektorov </w:t>
      </w:r>
    </w:p>
    <w:p w:rsidR="00E27AF5" w:rsidRDefault="00E27AF5" w:rsidP="00E27AF5"/>
    <w:p w:rsidR="00E27AF5" w:rsidRDefault="00E27AF5" w:rsidP="00E27AF5"/>
    <w:p w:rsidR="00E27AF5" w:rsidRPr="002F1B20" w:rsidRDefault="00E27AF5" w:rsidP="00E27AF5">
      <w:pPr>
        <w:rPr>
          <w:b/>
        </w:rPr>
      </w:pPr>
      <w:r>
        <w:rPr>
          <w:b/>
        </w:rPr>
        <w:t>XXI. Korelácia a regresia</w:t>
      </w:r>
      <w:r w:rsidRPr="002F1B20">
        <w:rPr>
          <w:b/>
        </w:rPr>
        <w:t xml:space="preserve"> </w:t>
      </w:r>
    </w:p>
    <w:p w:rsidR="00E27AF5" w:rsidRDefault="00E27AF5" w:rsidP="00E27AF5">
      <w:r>
        <w:t>120. Metódy výberu vzorky</w:t>
      </w:r>
    </w:p>
    <w:p w:rsidR="00E27AF5" w:rsidRDefault="00E27AF5" w:rsidP="00E27AF5">
      <w:r>
        <w:t>121. Regresná priamka</w:t>
      </w:r>
    </w:p>
    <w:p w:rsidR="00E27AF5" w:rsidRDefault="00E27AF5" w:rsidP="00E27AF5">
      <w:r>
        <w:t>122. Korelácia</w:t>
      </w:r>
    </w:p>
    <w:p w:rsidR="00E27AF5" w:rsidRDefault="00E27AF5" w:rsidP="00E27AF5">
      <w:r>
        <w:t>123. Analýza a porovnávanie súborov údajov</w:t>
      </w:r>
    </w:p>
    <w:p w:rsidR="00E27AF5" w:rsidRDefault="00E27AF5" w:rsidP="00E27AF5">
      <w:r>
        <w:t>124. Použitie pravdepodobnosti pri analýze náhodných udalostí</w:t>
      </w:r>
    </w:p>
    <w:p w:rsidR="00E27AF5" w:rsidRDefault="00E27AF5" w:rsidP="00E27AF5"/>
    <w:p w:rsidR="00E27AF5" w:rsidRDefault="00E27AF5" w:rsidP="00E27AF5"/>
    <w:p w:rsidR="00E27AF5" w:rsidRPr="004D66DD" w:rsidRDefault="00E27AF5" w:rsidP="00E27AF5">
      <w:pPr>
        <w:rPr>
          <w:b/>
        </w:rPr>
      </w:pPr>
      <w:r w:rsidRPr="004D66DD">
        <w:rPr>
          <w:b/>
        </w:rPr>
        <w:t>XXII</w:t>
      </w:r>
      <w:r>
        <w:rPr>
          <w:b/>
        </w:rPr>
        <w:t>. Trigonometria. Časť II.</w:t>
      </w:r>
    </w:p>
    <w:p w:rsidR="00E27AF5" w:rsidRDefault="00E27AF5" w:rsidP="00E27AF5">
      <w:r>
        <w:t>125. Goniometrické rovnice. Časť I.</w:t>
      </w:r>
    </w:p>
    <w:p w:rsidR="00E27AF5" w:rsidRDefault="00E27AF5" w:rsidP="00E27AF5">
      <w:r>
        <w:t xml:space="preserve">126. Goniometrické rovnice. Časť II. </w:t>
      </w:r>
    </w:p>
    <w:p w:rsidR="00E27AF5" w:rsidRDefault="00E27AF5" w:rsidP="00E27AF5">
      <w:r>
        <w:t>127. Sínusová veta pre obsah trojuholníka</w:t>
      </w:r>
    </w:p>
    <w:p w:rsidR="00E27AF5" w:rsidRDefault="00E27AF5" w:rsidP="00E27AF5">
      <w:r>
        <w:t>128. Riešenie úloh pomocou goniometrických rovníc</w:t>
      </w:r>
      <w:r>
        <w:tab/>
        <w:t xml:space="preserve"> </w:t>
      </w:r>
    </w:p>
    <w:p w:rsidR="00E27AF5" w:rsidRDefault="00E27AF5" w:rsidP="00E27AF5">
      <w:r>
        <w:t>129. Pytagorova veta a trigonometria v priestore</w:t>
      </w:r>
    </w:p>
    <w:p w:rsidR="00E27AF5" w:rsidRDefault="00E27AF5" w:rsidP="00E27AF5"/>
    <w:p w:rsidR="00E27AF5" w:rsidRPr="004D66DD" w:rsidRDefault="00E27AF5" w:rsidP="00E27AF5">
      <w:r w:rsidRPr="004D66DD">
        <w:rPr>
          <w:b/>
        </w:rPr>
        <w:t>XX</w:t>
      </w:r>
      <w:r>
        <w:rPr>
          <w:b/>
        </w:rPr>
        <w:t>III. Transformácie grafov</w:t>
      </w:r>
      <w:r w:rsidRPr="004D66DD">
        <w:t xml:space="preserve"> </w:t>
      </w:r>
    </w:p>
    <w:p w:rsidR="00E27AF5" w:rsidRDefault="00E27AF5" w:rsidP="00E27AF5">
      <w:r>
        <w:t>130. Transformácie grafov rôznych funkcií</w:t>
      </w:r>
    </w:p>
    <w:p w:rsidR="00E27AF5" w:rsidRDefault="00E27AF5" w:rsidP="00E27AF5">
      <w:r>
        <w:t>131. Transformácie grafov goniometrických funkcií. Časť I.</w:t>
      </w:r>
    </w:p>
    <w:p w:rsidR="00E27AF5" w:rsidRDefault="00E27AF5" w:rsidP="00E27AF5">
      <w:r>
        <w:t>132. Transformácie grafov goniometrických funkcií. Časť II.</w:t>
      </w:r>
    </w:p>
    <w:p w:rsidR="00E27AF5" w:rsidRDefault="00E27AF5" w:rsidP="00E27AF5">
      <w:r>
        <w:t>133. Použitie grafov. Časť I.</w:t>
      </w:r>
    </w:p>
    <w:p w:rsidR="00E27AF5" w:rsidRDefault="00E27AF5" w:rsidP="00E27AF5">
      <w:r>
        <w:t>134. Použitie grafov. Časť II.</w:t>
      </w:r>
    </w:p>
    <w:p w:rsidR="00E27AF5" w:rsidRDefault="00E27AF5" w:rsidP="00E27AF5">
      <w:r>
        <w:t>135. Grafy jednoduchých útvarov</w:t>
      </w:r>
    </w:p>
    <w:p w:rsidR="00E27AF5" w:rsidRDefault="00E27AF5" w:rsidP="00E27AF5">
      <w:r>
        <w:t>136. Plocha pod krivkou</w:t>
      </w:r>
    </w:p>
    <w:p w:rsidR="00E27AF5" w:rsidRDefault="00E27AF5" w:rsidP="00E27AF5">
      <w:r>
        <w:t>137. Dotyčnice ku grafom</w:t>
      </w:r>
      <w:r>
        <w:tab/>
        <w:t xml:space="preserve"> </w:t>
      </w:r>
    </w:p>
    <w:p w:rsidR="00E27AF5" w:rsidRDefault="00E27AF5" w:rsidP="00E27AF5"/>
    <w:p w:rsidR="00E27AF5" w:rsidRDefault="00E27AF5" w:rsidP="00E27AF5">
      <w:r>
        <w:t xml:space="preserve"> </w:t>
      </w:r>
    </w:p>
    <w:p w:rsidR="00E27AF5" w:rsidRDefault="00E27AF5" w:rsidP="00E27AF5"/>
    <w:p w:rsidR="00E27AF5" w:rsidRDefault="00E27AF5" w:rsidP="00E27AF5">
      <w:r>
        <w:t xml:space="preserve"> </w:t>
      </w:r>
    </w:p>
    <w:p w:rsidR="00E27AF5" w:rsidRDefault="00E27AF5" w:rsidP="00E27AF5"/>
    <w:p w:rsidR="00E27AF5" w:rsidRDefault="00E27AF5" w:rsidP="00E27AF5"/>
    <w:p w:rsidR="00E27AF5" w:rsidRDefault="00E27AF5" w:rsidP="00E27AF5"/>
    <w:p w:rsidR="00E27AF5" w:rsidRPr="003C6C77" w:rsidRDefault="00E27AF5" w:rsidP="00E27AF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E27AF5" w:rsidRPr="007A43F6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Z obsahu je evidentní, že učivo matematiky v systému Ekabinet je trochu jinak strukturované než u nás. Důvodem je skutečnost, že slovenský systém Planeta vědomostí vznikl ze systému polského a polské osnovy se od našich a slovenských liší. V úrovni 1 se mnohdy nachází náročné učivo, kdežto v úrovni 2 najdeme poměrně jednoduché věci. K tomu lze jen poznamenat, že se mi zdá neoprávněná kritika českého systému výuky matematiky, která se v poslední době objevuje. V systému totiž problém není, ten je propracován velmi dobře, problém je spíše v tom, že mnozí učitelé opomíjejí propojovat matematiku s praxí a málo využívají názornosti. Právě v tomto by jim však mohl Ekabinet pomoci.</w:t>
      </w:r>
    </w:p>
    <w:p w:rsidR="00E27AF5" w:rsidRPr="003C6C77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jsou okamžitě použitelné dva typy výukového materiálu – 1. Žiacka lekcia, 2. Učteľská lekcia. Žiacka lekcia je použitelná </w:t>
      </w:r>
      <w:r>
        <w:lastRenderedPageBreak/>
        <w:t>k samostatné práci žáků na PC nebo tabletech. Učitelské lekce jsou určeny k prezentaci učiva za využití interaktivní tabule případně dataprojektoru (obsah lekce je zpracován větším písmem). Lekce se spouští tlačítkem Náhled.</w:t>
      </w:r>
    </w:p>
    <w:p w:rsidR="00E27AF5" w:rsidRPr="007D23CF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Jednotlivé lekce lze i upravovat a přizpůsobit je vlastním potřebám. </w:t>
      </w:r>
    </w:p>
    <w:p w:rsidR="00E27AF5" w:rsidRPr="00B756C3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E27AF5" w:rsidRPr="00556EF8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Pro výuku se dají použít i některé z lekcí v úrovni 3.</w:t>
      </w:r>
    </w:p>
    <w:p w:rsidR="00E27AF5" w:rsidRPr="00556EF8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Použití Ekabinetu</w:t>
      </w:r>
      <w:bookmarkStart w:id="0" w:name="_GoBack"/>
      <w:bookmarkEnd w:id="0"/>
      <w:r>
        <w:t xml:space="preserve"> je spíše vhodné k názornému vyvozování učiva než k procvičování.</w:t>
      </w:r>
    </w:p>
    <w:p w:rsidR="00E27AF5" w:rsidRPr="003C6C77" w:rsidRDefault="00E27AF5" w:rsidP="00E27AF5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Použití systému může být velmi přínosné pro samostatnou práci nadaných žáků.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ACF" w:rsidRDefault="00B57ACF">
      <w:r>
        <w:separator/>
      </w:r>
    </w:p>
  </w:endnote>
  <w:endnote w:type="continuationSeparator" w:id="0">
    <w:p w:rsidR="00B57ACF" w:rsidRDefault="00B57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ACF" w:rsidRDefault="00B57ACF">
      <w:r>
        <w:separator/>
      </w:r>
    </w:p>
  </w:footnote>
  <w:footnote w:type="continuationSeparator" w:id="0">
    <w:p w:rsidR="00B57ACF" w:rsidRDefault="00B57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57ACF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160A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7AF5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27A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56D6664-8BB1-4014-8C8C-81D95A1D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9</Pages>
  <Words>1740</Words>
  <Characters>10267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2015-05-24T11:23:00Z</dcterms:created>
  <dcterms:modified xsi:type="dcterms:W3CDTF">2015-05-24T11:23:00Z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