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976B8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AA684D" w:rsidRDefault="00AA684D" w:rsidP="00AA684D"/>
    <w:p w:rsidR="00AA684D" w:rsidRDefault="00AA684D" w:rsidP="00AA684D"/>
    <w:p w:rsidR="00AA684D" w:rsidRDefault="00AA684D" w:rsidP="00AA684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tbl>
      <w:tblPr>
        <w:tblStyle w:val="Mkatabulky"/>
        <w:tblW w:w="9498" w:type="dxa"/>
        <w:tblLook w:val="01E0"/>
      </w:tblPr>
      <w:tblGrid>
        <w:gridCol w:w="4604"/>
        <w:gridCol w:w="4894"/>
      </w:tblGrid>
      <w:tr w:rsidR="00AA684D" w:rsidTr="00820E7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r>
              <w:t>Dotkněte se inovací</w:t>
            </w:r>
          </w:p>
        </w:tc>
      </w:tr>
      <w:tr w:rsidR="00AA684D" w:rsidTr="00820E7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4D" w:rsidRDefault="00AA684D" w:rsidP="00820E79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4D" w:rsidRDefault="00AA684D" w:rsidP="00820E79">
            <w:r w:rsidRPr="00DE04D4">
              <w:t>CZ.1.07/1.3.00/51.0024</w:t>
            </w:r>
          </w:p>
        </w:tc>
      </w:tr>
      <w:tr w:rsidR="00AA684D" w:rsidTr="00820E7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r>
              <w:t>2.</w:t>
            </w:r>
          </w:p>
        </w:tc>
      </w:tr>
      <w:tr w:rsidR="00AA684D" w:rsidTr="00820E7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proofErr w:type="spellStart"/>
            <w:r>
              <w:t>Ekabinet</w:t>
            </w:r>
            <w:proofErr w:type="spellEnd"/>
            <w:r>
              <w:t xml:space="preserve"> ve fyzice – Lom světla</w:t>
            </w:r>
          </w:p>
        </w:tc>
      </w:tr>
      <w:tr w:rsidR="00AA684D" w:rsidTr="00820E7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r>
              <w:t>Člověk a příroda</w:t>
            </w:r>
          </w:p>
        </w:tc>
      </w:tr>
      <w:tr w:rsidR="00AA684D" w:rsidTr="00820E7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r>
              <w:t>Fyzika</w:t>
            </w:r>
          </w:p>
        </w:tc>
      </w:tr>
      <w:tr w:rsidR="00AA684D" w:rsidTr="00820E7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4D" w:rsidRDefault="00AA684D" w:rsidP="00820E79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4D" w:rsidRDefault="00AA684D" w:rsidP="00820E79">
            <w:r>
              <w:t>Fyzika, optika, lom světla</w:t>
            </w:r>
          </w:p>
        </w:tc>
      </w:tr>
      <w:tr w:rsidR="00AA684D" w:rsidTr="00820E7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84D" w:rsidRDefault="00AA684D" w:rsidP="00820E79">
            <w:r>
              <w:t>Eva Trávníčková</w:t>
            </w:r>
          </w:p>
        </w:tc>
      </w:tr>
      <w:tr w:rsidR="00AA684D" w:rsidTr="00820E7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4D" w:rsidRDefault="00AA684D" w:rsidP="00820E79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4D" w:rsidRDefault="00AA684D" w:rsidP="00820E79">
            <w:r w:rsidRPr="007E0E3F">
              <w:t xml:space="preserve">EDULOGY. S.R.O.. </w:t>
            </w:r>
            <w:proofErr w:type="gramStart"/>
            <w:r w:rsidRPr="007E0E3F">
              <w:t>www</w:t>
            </w:r>
            <w:proofErr w:type="gramEnd"/>
            <w:r w:rsidRPr="007E0E3F">
              <w:t xml:space="preserve">.ekabinet.cz [online]. [cit. </w:t>
            </w:r>
            <w:proofErr w:type="gramStart"/>
            <w:r w:rsidRPr="007E0E3F">
              <w:t>27.4.2015</w:t>
            </w:r>
            <w:proofErr w:type="gramEnd"/>
            <w:r w:rsidRPr="007E0E3F">
              <w:t>]. Dostupný na WWW:</w:t>
            </w:r>
          </w:p>
          <w:p w:rsidR="00AA684D" w:rsidRDefault="00AA684D" w:rsidP="00820E79">
            <w:r w:rsidRPr="007E0E3F">
              <w:t>http://www.ekabinet.cz/index.php/search/results/</w:t>
            </w:r>
          </w:p>
          <w:p w:rsidR="00AA684D" w:rsidRDefault="00AA684D" w:rsidP="00820E79">
            <w:proofErr w:type="gramStart"/>
            <w:r w:rsidRPr="007E0E3F">
              <w:t>67._Lom_</w:t>
            </w:r>
            <w:proofErr w:type="spellStart"/>
            <w:r w:rsidRPr="007E0E3F">
              <w:t>svetla</w:t>
            </w:r>
            <w:proofErr w:type="spellEnd"/>
            <w:proofErr w:type="gramEnd"/>
            <w:r w:rsidRPr="007E0E3F">
              <w:t>,14,0,26240;27170;27404,0,25,5,</w:t>
            </w:r>
            <w:proofErr w:type="spellStart"/>
            <w:r w:rsidRPr="007E0E3F">
              <w:t>tn</w:t>
            </w:r>
            <w:proofErr w:type="spellEnd"/>
            <w:r w:rsidRPr="007E0E3F">
              <w:t>,1.html</w:t>
            </w:r>
          </w:p>
        </w:tc>
      </w:tr>
    </w:tbl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</w:p>
    <w:p w:rsidR="00AA684D" w:rsidRDefault="00AA684D" w:rsidP="00AA684D"/>
    <w:p w:rsidR="00AA684D" w:rsidRDefault="00AA684D" w:rsidP="00AA684D"/>
    <w:p w:rsidR="00AA684D" w:rsidRDefault="00AA684D" w:rsidP="00AA684D">
      <w:pPr>
        <w:pStyle w:val="Odstavecseseznamem"/>
        <w:numPr>
          <w:ilvl w:val="0"/>
          <w:numId w:val="41"/>
        </w:numPr>
        <w:spacing w:after="0" w:line="240" w:lineRule="auto"/>
        <w:rPr>
          <w:b/>
        </w:rPr>
      </w:pPr>
      <w:r>
        <w:rPr>
          <w:b/>
        </w:rPr>
        <w:t>Přístup k první úrovni</w:t>
      </w:r>
    </w:p>
    <w:p w:rsidR="00AA684D" w:rsidRDefault="00AA684D" w:rsidP="00AA684D">
      <w:pPr>
        <w:rPr>
          <w:b/>
        </w:rPr>
      </w:pPr>
    </w:p>
    <w:p w:rsidR="00AA684D" w:rsidRPr="0039444B" w:rsidRDefault="00AA684D" w:rsidP="00AA684D">
      <w:r>
        <w:t>Tato úroveň odpovídá našim osnovám a lekce je celá použitelná jak k výkladu (učitelská lekce) tak k procvičování (žákovská lekce).</w:t>
      </w:r>
    </w:p>
    <w:p w:rsidR="00AA684D" w:rsidRDefault="00AA684D" w:rsidP="00AA684D">
      <w:pPr>
        <w:rPr>
          <w:b/>
        </w:rPr>
      </w:pPr>
    </w:p>
    <w:p w:rsidR="00AA684D" w:rsidRDefault="00AA684D" w:rsidP="00AA684D">
      <w:r>
        <w:t>www.ekabinet.cz ►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</w:t>
      </w:r>
      <w:r w:rsidRPr="003D3F54">
        <w:t>►</w:t>
      </w:r>
      <w:r>
        <w:t xml:space="preserve"> Úroveň 1  ► </w:t>
      </w:r>
      <w:proofErr w:type="spellStart"/>
      <w:r>
        <w:t>Prírodoveda</w:t>
      </w:r>
      <w:proofErr w:type="spellEnd"/>
      <w:r>
        <w:t xml:space="preserve">  ► </w:t>
      </w:r>
    </w:p>
    <w:p w:rsidR="00AA684D" w:rsidRDefault="00AA684D" w:rsidP="00AA684D">
      <w:r>
        <w:t xml:space="preserve">XI. </w:t>
      </w:r>
      <w:proofErr w:type="spellStart"/>
      <w:r>
        <w:t>Svetlo</w:t>
      </w:r>
      <w:proofErr w:type="spellEnd"/>
      <w:r>
        <w:t xml:space="preserve"> a zvuk  ► 67. Lom </w:t>
      </w:r>
      <w:proofErr w:type="spellStart"/>
      <w:r>
        <w:t>svetla</w:t>
      </w:r>
      <w:proofErr w:type="spellEnd"/>
      <w:r>
        <w:t xml:space="preserve"> 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AA684D" w:rsidRDefault="00AA684D" w:rsidP="00AA684D"/>
    <w:p w:rsidR="00AA684D" w:rsidRDefault="00AA684D" w:rsidP="00AA684D">
      <w:pPr>
        <w:pStyle w:val="Odstavecseseznamem"/>
        <w:numPr>
          <w:ilvl w:val="0"/>
          <w:numId w:val="41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AA684D" w:rsidRDefault="00AA684D" w:rsidP="00AA684D">
      <w:pPr>
        <w:rPr>
          <w:b/>
        </w:rPr>
      </w:pPr>
    </w:p>
    <w:p w:rsidR="00AA684D" w:rsidRDefault="00AA684D" w:rsidP="00AA684D">
      <w:hyperlink r:id="rId11" w:history="1">
        <w:r w:rsidRPr="00626EBC">
          <w:rPr>
            <w:rStyle w:val="Hypertextovodkaz"/>
          </w:rPr>
          <w:t>http://www.ekabinet.cz/index.php/search/results/67._Lom_svetla,14,0,26240;27170;27404,0,25,5,tn,1.html</w:t>
        </w:r>
      </w:hyperlink>
    </w:p>
    <w:p w:rsidR="00AA684D" w:rsidRDefault="00AA684D" w:rsidP="00AA684D"/>
    <w:p w:rsidR="00AA684D" w:rsidRDefault="00AA684D" w:rsidP="00AA684D"/>
    <w:p w:rsidR="00AA684D" w:rsidRDefault="00AA684D" w:rsidP="00AA684D">
      <w:pPr>
        <w:pStyle w:val="Odstavecseseznamem"/>
        <w:numPr>
          <w:ilvl w:val="0"/>
          <w:numId w:val="41"/>
        </w:numPr>
        <w:spacing w:after="0" w:line="240" w:lineRule="auto"/>
        <w:rPr>
          <w:b/>
        </w:rPr>
      </w:pPr>
      <w:r>
        <w:rPr>
          <w:b/>
        </w:rPr>
        <w:lastRenderedPageBreak/>
        <w:t>Obsah lekce</w:t>
      </w:r>
    </w:p>
    <w:p w:rsidR="00AA684D" w:rsidRDefault="00AA684D" w:rsidP="00AA684D">
      <w:pPr>
        <w:pStyle w:val="Odstavecseseznamem"/>
        <w:rPr>
          <w:b/>
        </w:rPr>
      </w:pPr>
    </w:p>
    <w:p w:rsidR="00AA684D" w:rsidRDefault="00AA684D" w:rsidP="00AA684D">
      <w:pPr>
        <w:jc w:val="center"/>
      </w:pPr>
      <w:r>
        <w:rPr>
          <w:noProof/>
        </w:rPr>
        <w:drawing>
          <wp:inline distT="0" distB="0" distL="0" distR="0">
            <wp:extent cx="4152900" cy="2839115"/>
            <wp:effectExtent l="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1244" t="15883" r="27080" b="9118"/>
                    <a:stretch/>
                  </pic:blipFill>
                  <pic:spPr bwMode="auto">
                    <a:xfrm>
                      <a:off x="0" y="0"/>
                      <a:ext cx="4156513" cy="2841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</w:pPr>
    </w:p>
    <w:p w:rsidR="00AA684D" w:rsidRDefault="00AA684D" w:rsidP="00AA684D">
      <w:pPr>
        <w:pStyle w:val="Odstavecseseznamem"/>
        <w:numPr>
          <w:ilvl w:val="0"/>
          <w:numId w:val="41"/>
        </w:numPr>
        <w:spacing w:after="0" w:line="240" w:lineRule="auto"/>
        <w:rPr>
          <w:b/>
        </w:rPr>
      </w:pPr>
      <w:r>
        <w:rPr>
          <w:b/>
        </w:rPr>
        <w:t>Náhledy jednotlivých obrazovek</w:t>
      </w:r>
    </w:p>
    <w:p w:rsidR="00AA684D" w:rsidRDefault="00AA684D" w:rsidP="00AA684D">
      <w:pPr>
        <w:rPr>
          <w:b/>
        </w:rPr>
      </w:pPr>
    </w:p>
    <w:p w:rsidR="00AA684D" w:rsidRPr="003061A0" w:rsidRDefault="00AA684D" w:rsidP="00AA684D">
      <w:pPr>
        <w:jc w:val="center"/>
      </w:pPr>
      <w:r>
        <w:rPr>
          <w:noProof/>
        </w:rPr>
        <w:pict>
          <v:group id="Skupina 11" o:spid="_x0000_s1026" style="position:absolute;left:0;text-align:left;margin-left:82.15pt;margin-top:9.35pt;width:330.75pt;height:191.25pt;z-index:251660288;mso-width-relative:margin;mso-height-relative:margin" coordsize="52417,26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6" o:spid="_x0000_s1027" type="#_x0000_t75" style="position:absolute;top:3358;width:33242;height:2352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+YqzCAAAA2gAAAA8AAABkcnMvZG93bnJldi54bWxEj8FqwzAQRO+F/oPYQm61nGKS4kQxoVDI&#10;KU2dgq+LtbGdSCsjqYn791WhkOMwM2+YdTVZI67kw+BYwTzLQRC3Tg/cKfg6vj+/gggRWaNxTAp+&#10;KEC1eXxYY6ndjT/pWsdOJAiHEhX0MY6llKHtyWLI3EicvJPzFmOSvpPa4y3BrZEveb6QFgdOCz2O&#10;9NZTe6m/rQK/dOei2ZvaHLr9QWrZFPTRKDV7mrYrEJGmeA//t3dawQL+rqQbIDe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8PmKswgAAANoAAAAPAAAAAAAAAAAAAAAAAJ8C&#10;AABkcnMvZG93bnJldi54bWxQSwUGAAAAAAQABAD3AAAAjgMAAAAA&#10;">
              <v:imagedata r:id="rId13" o:title="" croptop="9830f" cropbottom="8096f" cropleft="8127f" cropright="19589f"/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Šipka dolů 7" o:spid="_x0000_s1028" type="#_x0000_t67" style="position:absolute;left:18781;width:4320;height:64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Ps8MMA&#10;AADaAAAADwAAAGRycy9kb3ducmV2LnhtbESPQWvCQBSE74L/YXmCN92YgzapqxRBEYRKbBG8PbKv&#10;SWj2bdhdNf57tyD0OMzMN8xy3ZtW3Mj5xrKC2TQBQVxa3XCl4PtrO3kD4QOyxtYyKXiQh/VqOFhi&#10;ru2dC7qdQiUihH2OCuoQulxKX9Zk0E9tRxy9H+sMhihdJbXDe4SbVqZJMpcGG44LNXa0qan8PV2N&#10;grRwi7BP+wNmj8/DsThnl3KXKTUe9R/vIAL14T/8au+1ggX8XYk3QK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Ps8MMAAADaAAAADwAAAAAAAAAAAAAAAACYAgAAZHJzL2Rv&#10;d25yZXYueG1sUEsFBgAAAAAEAAQA9QAAAIgDAAAAAA==&#10;" adj="14400" fillcolor="#5b9bd5 [3204]" strokecolor="#1f4d78 [1604]" strokeweight="2pt">
              <v:textbox>
                <w:txbxContent>
                  <w:p w:rsidR="00AA684D" w:rsidRDefault="00AA684D" w:rsidP="00AA684D"/>
                </w:txbxContent>
              </v:textbox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Pole 8" o:spid="_x0000_s1029" type="#_x0000_t202" style="position:absolute;left:23100;width:29317;height:43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<v:textbox>
                <w:txbxContent>
                  <w:p w:rsidR="00AA684D" w:rsidRPr="00991A9E" w:rsidRDefault="00AA684D" w:rsidP="00AA684D">
                    <w:pPr>
                      <w:pStyle w:val="Normlnweb"/>
                      <w:spacing w:before="0" w:beforeAutospacing="0" w:after="0" w:afterAutospacing="0"/>
                    </w:pPr>
                    <w:r w:rsidRPr="00991A9E">
                      <w:rPr>
                        <w:rFonts w:asciiTheme="minorHAnsi" w:hAnsi="Calibri" w:cstheme="minorBidi"/>
                        <w:color w:val="000000" w:themeColor="text1"/>
                        <w:kern w:val="24"/>
                      </w:rPr>
                      <w:t>Další výuková obrazovka</w:t>
                    </w:r>
                  </w:p>
                </w:txbxContent>
              </v:textbox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Šipka doprava 9" o:spid="_x0000_s1030" type="#_x0000_t13" style="position:absolute;left:29641;top:6860;width:7201;height:5760;rotation:-11381408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vtUMEA&#10;AADaAAAADwAAAGRycy9kb3ducmV2LnhtbESPQYvCMBSE7wv+h/AEb2uqiNhqKqIownrZ7qLXR/Ns&#10;S5uX0kSt/94sCHscZuYbZrXuTSPu1LnKsoLJOAJBnFtdcaHg92f/uQDhPLLGxjIpeJKDdTr4WGGi&#10;7YO/6Z75QgQIuwQVlN63iZQuL8mgG9uWOHhX2xn0QXaF1B0+Atw0chpFc2mw4rBQYkvbkvI6uxkF&#10;m/1xTt59nbP4sqsPJ7J6Ec+UGg37zRKEp97/h9/to1YQw9+VcANk+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b7VDBAAAA2gAAAA8AAAAAAAAAAAAAAAAAmAIAAGRycy9kb3du&#10;cmV2LnhtbFBLBQYAAAAABAAEAPUAAACGAwAAAAA=&#10;" adj="12960" fillcolor="#5b9bd5 [3204]" strokecolor="#1f4d78 [1604]" strokeweight="2pt">
              <v:textbox>
                <w:txbxContent>
                  <w:p w:rsidR="00AA684D" w:rsidRDefault="00AA684D" w:rsidP="00AA684D"/>
                </w:txbxContent>
              </v:textbox>
            </v:shape>
            <v:shape id="TextovéPole 10" o:spid="_x0000_s1031" type="#_x0000_t202" style="position:absolute;left:33240;top:15118;width:19177;height:40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<v:textbox>
                <w:txbxContent>
                  <w:p w:rsidR="00AA684D" w:rsidRDefault="00AA684D" w:rsidP="00AA684D">
                    <w:pPr>
                      <w:pStyle w:val="Normlnweb"/>
                      <w:spacing w:before="0" w:beforeAutospacing="0" w:after="0" w:afterAutospacing="0"/>
                    </w:pPr>
                    <w:r w:rsidRPr="00991A9E">
                      <w:rPr>
                        <w:rFonts w:asciiTheme="minorHAnsi" w:hAnsi="Calibri" w:cstheme="minorBidi"/>
                        <w:color w:val="000000" w:themeColor="text1"/>
                        <w:kern w:val="24"/>
                      </w:rPr>
                      <w:t>Přechod na</w:t>
                    </w:r>
                    <w: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36"/>
                        <w:szCs w:val="36"/>
                      </w:rPr>
                      <w:t xml:space="preserve"> </w:t>
                    </w:r>
                    <w:r w:rsidRPr="00991A9E">
                      <w:rPr>
                        <w:rFonts w:asciiTheme="minorHAnsi" w:hAnsi="Calibri" w:cstheme="minorBidi"/>
                        <w:color w:val="000000" w:themeColor="text1"/>
                        <w:kern w:val="24"/>
                      </w:rPr>
                      <w:t>cvičení</w:t>
                    </w:r>
                  </w:p>
                </w:txbxContent>
              </v:textbox>
            </v:shape>
          </v:group>
        </w:pict>
      </w:r>
    </w:p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/>
    <w:p w:rsidR="00AA684D" w:rsidRDefault="00AA684D" w:rsidP="00AA684D">
      <w:pPr>
        <w:jc w:val="center"/>
      </w:pPr>
      <w:r>
        <w:rPr>
          <w:noProof/>
        </w:rPr>
        <w:drawing>
          <wp:inline distT="0" distB="0" distL="0" distR="0">
            <wp:extent cx="4501515" cy="26479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1574" t="16176" r="29395" b="22059"/>
                    <a:stretch/>
                  </pic:blipFill>
                  <pic:spPr bwMode="auto">
                    <a:xfrm>
                      <a:off x="0" y="0"/>
                      <a:ext cx="4501715" cy="2648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</w:pPr>
    </w:p>
    <w:p w:rsidR="00AA684D" w:rsidRDefault="00AA684D" w:rsidP="00AA684D">
      <w:pPr>
        <w:jc w:val="center"/>
      </w:pPr>
      <w:r>
        <w:rPr>
          <w:noProof/>
        </w:rPr>
        <w:lastRenderedPageBreak/>
        <w:drawing>
          <wp:inline distT="0" distB="0" distL="0" distR="0">
            <wp:extent cx="4210368" cy="28384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1739" t="14117" r="29395" b="15294"/>
                    <a:stretch/>
                  </pic:blipFill>
                  <pic:spPr bwMode="auto">
                    <a:xfrm>
                      <a:off x="0" y="0"/>
                      <a:ext cx="4210556" cy="2838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</w:pPr>
      <w:r>
        <w:rPr>
          <w:noProof/>
        </w:rPr>
        <w:drawing>
          <wp:inline distT="0" distB="0" distL="0" distR="0">
            <wp:extent cx="4491017" cy="2981325"/>
            <wp:effectExtent l="0" t="0" r="508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1409" t="16765" r="30056" b="14118"/>
                    <a:stretch/>
                  </pic:blipFill>
                  <pic:spPr bwMode="auto">
                    <a:xfrm>
                      <a:off x="0" y="0"/>
                      <a:ext cx="4491218" cy="2981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</w:pPr>
      <w:r>
        <w:rPr>
          <w:noProof/>
        </w:rPr>
        <w:lastRenderedPageBreak/>
        <w:drawing>
          <wp:inline distT="0" distB="0" distL="0" distR="0">
            <wp:extent cx="4152900" cy="2966357"/>
            <wp:effectExtent l="0" t="0" r="0" b="571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1905" t="16176" r="29064" b="8823"/>
                    <a:stretch/>
                  </pic:blipFill>
                  <pic:spPr bwMode="auto">
                    <a:xfrm>
                      <a:off x="0" y="0"/>
                      <a:ext cx="4153085" cy="2966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</w:pPr>
      <w:r>
        <w:rPr>
          <w:noProof/>
        </w:rPr>
        <w:drawing>
          <wp:inline distT="0" distB="0" distL="0" distR="0">
            <wp:extent cx="4061619" cy="286702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1079" t="15000" r="29891" b="10882"/>
                    <a:stretch/>
                  </pic:blipFill>
                  <pic:spPr bwMode="auto">
                    <a:xfrm>
                      <a:off x="0" y="0"/>
                      <a:ext cx="4063230" cy="2868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</w:pPr>
      <w:r>
        <w:rPr>
          <w:noProof/>
        </w:rPr>
        <w:lastRenderedPageBreak/>
        <w:drawing>
          <wp:inline distT="0" distB="0" distL="0" distR="0">
            <wp:extent cx="4614922" cy="303847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1244" t="14411" r="28733" b="15294"/>
                    <a:stretch/>
                  </pic:blipFill>
                  <pic:spPr bwMode="auto">
                    <a:xfrm>
                      <a:off x="0" y="0"/>
                      <a:ext cx="4615127" cy="3038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</w:pPr>
      <w:r>
        <w:rPr>
          <w:noProof/>
        </w:rPr>
        <w:drawing>
          <wp:inline distT="0" distB="0" distL="0" distR="0">
            <wp:extent cx="4655084" cy="30861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1574" t="16470" r="29064" b="13529"/>
                    <a:stretch/>
                  </pic:blipFill>
                  <pic:spPr bwMode="auto">
                    <a:xfrm>
                      <a:off x="0" y="0"/>
                      <a:ext cx="4655291" cy="3086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</w:pPr>
      <w:r>
        <w:rPr>
          <w:noProof/>
        </w:rPr>
        <w:lastRenderedPageBreak/>
        <w:drawing>
          <wp:inline distT="0" distB="0" distL="0" distR="0">
            <wp:extent cx="3900356" cy="2819400"/>
            <wp:effectExtent l="0" t="0" r="508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12401" t="15000" r="29727" b="10588"/>
                    <a:stretch/>
                  </pic:blipFill>
                  <pic:spPr bwMode="auto">
                    <a:xfrm>
                      <a:off x="0" y="0"/>
                      <a:ext cx="3900529" cy="281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</w:pPr>
      <w:r>
        <w:rPr>
          <w:noProof/>
        </w:rPr>
        <w:drawing>
          <wp:inline distT="0" distB="0" distL="0" distR="0">
            <wp:extent cx="4123350" cy="293370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l="12733" t="15001" r="28237" b="10293"/>
                    <a:stretch/>
                  </pic:blipFill>
                  <pic:spPr bwMode="auto">
                    <a:xfrm>
                      <a:off x="0" y="0"/>
                      <a:ext cx="4123532" cy="2933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both"/>
      </w:pPr>
      <w:r>
        <w:t>Z náhledů obrazovek je patrné, že výklad učiva je vhodně doplněn různými druhy cvičení (textovými a obrázkovými), zajímavostmi a vše je propojeno s praxí. Závěrečnou obrazovkou žákovské lekce jsou vždy výsledky lekce. Z této obrazovky má žák přístup k opravám chyb.</w:t>
      </w:r>
    </w:p>
    <w:p w:rsidR="00AA684D" w:rsidRDefault="00AA684D" w:rsidP="00AA684D">
      <w:pPr>
        <w:jc w:val="both"/>
      </w:pPr>
    </w:p>
    <w:p w:rsidR="00AA684D" w:rsidRDefault="00AA684D" w:rsidP="00AA684D">
      <w:pPr>
        <w:jc w:val="both"/>
      </w:pPr>
    </w:p>
    <w:p w:rsidR="00AA684D" w:rsidRDefault="00AA684D" w:rsidP="00AA684D">
      <w:pPr>
        <w:pStyle w:val="Odstavecseseznamem"/>
        <w:numPr>
          <w:ilvl w:val="0"/>
          <w:numId w:val="41"/>
        </w:numPr>
        <w:spacing w:after="0" w:line="240" w:lineRule="auto"/>
        <w:jc w:val="both"/>
        <w:rPr>
          <w:b/>
        </w:rPr>
      </w:pPr>
      <w:r>
        <w:rPr>
          <w:b/>
        </w:rPr>
        <w:t>Přístup k druhé úrovni</w:t>
      </w:r>
    </w:p>
    <w:p w:rsidR="00AA684D" w:rsidRDefault="00AA684D" w:rsidP="00AA684D">
      <w:pPr>
        <w:jc w:val="both"/>
        <w:rPr>
          <w:b/>
        </w:rPr>
      </w:pPr>
    </w:p>
    <w:p w:rsidR="00AA684D" w:rsidRDefault="00AA684D" w:rsidP="00AA684D">
      <w:r>
        <w:t>www.ekabinet.cz ►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</w:t>
      </w:r>
      <w:r w:rsidRPr="003D3F54">
        <w:t xml:space="preserve"> ►</w:t>
      </w:r>
      <w:r>
        <w:t xml:space="preserve"> Úroveň 2  ► Fyzika  ► </w:t>
      </w:r>
    </w:p>
    <w:p w:rsidR="00AA684D" w:rsidRDefault="00AA684D" w:rsidP="00AA684D">
      <w:r>
        <w:t xml:space="preserve">XVII. </w:t>
      </w:r>
      <w:proofErr w:type="spellStart"/>
      <w:r>
        <w:t>Svetlo</w:t>
      </w:r>
      <w:proofErr w:type="spellEnd"/>
      <w:r>
        <w:t xml:space="preserve">  ► 93. Lom </w:t>
      </w:r>
      <w:proofErr w:type="spellStart"/>
      <w:r>
        <w:t>svetla</w:t>
      </w:r>
      <w:proofErr w:type="spellEnd"/>
      <w:r>
        <w:t xml:space="preserve"> 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AA684D" w:rsidRDefault="00AA684D" w:rsidP="00AA684D"/>
    <w:p w:rsidR="00AA684D" w:rsidRDefault="00AA684D" w:rsidP="00AA684D">
      <w:pPr>
        <w:pStyle w:val="Odstavecseseznamem"/>
        <w:numPr>
          <w:ilvl w:val="0"/>
          <w:numId w:val="41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AA684D" w:rsidRDefault="00AA684D" w:rsidP="00AA684D">
      <w:pPr>
        <w:rPr>
          <w:b/>
        </w:rPr>
      </w:pPr>
    </w:p>
    <w:p w:rsidR="00AA684D" w:rsidRDefault="00AA684D" w:rsidP="00AA684D">
      <w:hyperlink r:id="rId23" w:history="1">
        <w:r w:rsidRPr="00626EBC">
          <w:rPr>
            <w:rStyle w:val="Hypertextovodkaz"/>
          </w:rPr>
          <w:t>http://www.ekabinet.cz/index.php/search/results/93._Lom_svetla,14,0,23951;23954;24284,0,25,5,tn,1.html</w:t>
        </w:r>
      </w:hyperlink>
    </w:p>
    <w:p w:rsidR="00AA684D" w:rsidRDefault="00AA684D" w:rsidP="00AA684D"/>
    <w:p w:rsidR="00AA684D" w:rsidRDefault="00AA684D" w:rsidP="00AA684D"/>
    <w:p w:rsidR="00AA684D" w:rsidRDefault="00AA684D" w:rsidP="00AA684D">
      <w:pPr>
        <w:pStyle w:val="Odstavecseseznamem"/>
        <w:numPr>
          <w:ilvl w:val="0"/>
          <w:numId w:val="41"/>
        </w:numPr>
        <w:spacing w:after="0" w:line="240" w:lineRule="auto"/>
        <w:rPr>
          <w:b/>
        </w:rPr>
      </w:pPr>
      <w:r>
        <w:rPr>
          <w:b/>
        </w:rPr>
        <w:t>Obsah lekce</w:t>
      </w:r>
    </w:p>
    <w:p w:rsidR="00AA684D" w:rsidRDefault="00AA684D" w:rsidP="00AA684D">
      <w:pPr>
        <w:rPr>
          <w:b/>
        </w:rPr>
      </w:pPr>
    </w:p>
    <w:p w:rsidR="00AA684D" w:rsidRDefault="00AA684D" w:rsidP="00AA684D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4169065" cy="2752725"/>
            <wp:effectExtent l="0" t="0" r="317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/>
                    <a:srcRect l="11575" t="13823" r="28071" b="15294"/>
                    <a:stretch/>
                  </pic:blipFill>
                  <pic:spPr bwMode="auto">
                    <a:xfrm>
                      <a:off x="0" y="0"/>
                      <a:ext cx="4169250" cy="2752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jc w:val="center"/>
        <w:rPr>
          <w:b/>
        </w:rPr>
      </w:pPr>
    </w:p>
    <w:p w:rsidR="00AA684D" w:rsidRDefault="00AA684D" w:rsidP="00AA684D">
      <w:pPr>
        <w:pStyle w:val="Odstavecseseznamem"/>
        <w:numPr>
          <w:ilvl w:val="0"/>
          <w:numId w:val="41"/>
        </w:numPr>
        <w:spacing w:after="0" w:line="240" w:lineRule="auto"/>
        <w:rPr>
          <w:b/>
        </w:rPr>
      </w:pPr>
      <w:r>
        <w:rPr>
          <w:b/>
        </w:rPr>
        <w:t>Náhledy obrazovek</w:t>
      </w:r>
    </w:p>
    <w:p w:rsidR="00AA684D" w:rsidRDefault="00AA684D" w:rsidP="00AA684D">
      <w:pPr>
        <w:ind w:left="360"/>
        <w:rPr>
          <w:b/>
        </w:rPr>
      </w:pPr>
    </w:p>
    <w:p w:rsidR="00AA684D" w:rsidRDefault="00AA684D" w:rsidP="00AA684D">
      <w:pPr>
        <w:ind w:left="360"/>
        <w:jc w:val="center"/>
      </w:pPr>
      <w:r>
        <w:rPr>
          <w:noProof/>
        </w:rPr>
        <w:drawing>
          <wp:inline distT="0" distB="0" distL="0" distR="0">
            <wp:extent cx="3429000" cy="2314575"/>
            <wp:effectExtent l="0" t="0" r="0" b="952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/>
                    <a:srcRect l="12566" t="15294" r="27907" b="13235"/>
                    <a:stretch/>
                  </pic:blipFill>
                  <pic:spPr bwMode="auto">
                    <a:xfrm>
                      <a:off x="0" y="0"/>
                      <a:ext cx="3429153" cy="2314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ind w:left="360"/>
        <w:jc w:val="center"/>
      </w:pPr>
      <w:r>
        <w:rPr>
          <w:noProof/>
        </w:rPr>
        <w:drawing>
          <wp:inline distT="0" distB="0" distL="0" distR="0">
            <wp:extent cx="3952875" cy="2583287"/>
            <wp:effectExtent l="0" t="0" r="0" b="762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/>
                    <a:srcRect l="12235" t="12941" r="29065" b="18823"/>
                    <a:stretch/>
                  </pic:blipFill>
                  <pic:spPr bwMode="auto">
                    <a:xfrm>
                      <a:off x="0" y="0"/>
                      <a:ext cx="3953050" cy="2583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ind w:left="360"/>
        <w:jc w:val="center"/>
      </w:pPr>
      <w:r>
        <w:rPr>
          <w:noProof/>
        </w:rPr>
        <w:lastRenderedPageBreak/>
        <w:drawing>
          <wp:inline distT="0" distB="0" distL="0" distR="0">
            <wp:extent cx="4367751" cy="2813726"/>
            <wp:effectExtent l="0" t="0" r="0" b="571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 cstate="print"/>
                    <a:srcRect l="11079" t="16470" r="27576" b="13235"/>
                    <a:stretch/>
                  </pic:blipFill>
                  <pic:spPr bwMode="auto">
                    <a:xfrm>
                      <a:off x="0" y="0"/>
                      <a:ext cx="4367945" cy="2813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ind w:left="360"/>
        <w:jc w:val="center"/>
      </w:pPr>
      <w:r>
        <w:rPr>
          <w:noProof/>
        </w:rPr>
        <w:drawing>
          <wp:inline distT="0" distB="0" distL="0" distR="0">
            <wp:extent cx="3857625" cy="2738372"/>
            <wp:effectExtent l="0" t="0" r="0" b="508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 cstate="print"/>
                    <a:srcRect l="13227" t="16470" r="28073" b="9411"/>
                    <a:stretch/>
                  </pic:blipFill>
                  <pic:spPr bwMode="auto">
                    <a:xfrm>
                      <a:off x="0" y="0"/>
                      <a:ext cx="3860513" cy="2740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ind w:left="360"/>
        <w:jc w:val="center"/>
      </w:pPr>
    </w:p>
    <w:p w:rsidR="00AA684D" w:rsidRDefault="00AA684D" w:rsidP="00AA684D">
      <w:pPr>
        <w:ind w:left="360"/>
        <w:jc w:val="center"/>
      </w:pPr>
    </w:p>
    <w:p w:rsidR="00AA684D" w:rsidRDefault="00AA684D" w:rsidP="00AA684D">
      <w:pPr>
        <w:ind w:left="360"/>
        <w:jc w:val="center"/>
      </w:pPr>
    </w:p>
    <w:p w:rsidR="00AA684D" w:rsidRDefault="00AA684D" w:rsidP="00AA684D">
      <w:pPr>
        <w:ind w:left="360"/>
        <w:jc w:val="center"/>
      </w:pPr>
    </w:p>
    <w:p w:rsidR="00AA684D" w:rsidRDefault="00AA684D" w:rsidP="00AA684D">
      <w:pPr>
        <w:ind w:left="360"/>
        <w:jc w:val="center"/>
      </w:pPr>
      <w:r>
        <w:rPr>
          <w:noProof/>
        </w:rPr>
        <w:lastRenderedPageBreak/>
        <w:drawing>
          <wp:inline distT="0" distB="0" distL="0" distR="0">
            <wp:extent cx="4432286" cy="2714625"/>
            <wp:effectExtent l="0" t="0" r="698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print"/>
                    <a:srcRect l="10251" t="15883" r="28734" b="17647"/>
                    <a:stretch/>
                  </pic:blipFill>
                  <pic:spPr bwMode="auto">
                    <a:xfrm>
                      <a:off x="0" y="0"/>
                      <a:ext cx="4432484" cy="2714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ind w:left="360"/>
        <w:jc w:val="center"/>
      </w:pPr>
      <w:r>
        <w:rPr>
          <w:noProof/>
        </w:rPr>
        <w:drawing>
          <wp:inline distT="0" distB="0" distL="0" distR="0">
            <wp:extent cx="3959933" cy="2847975"/>
            <wp:effectExtent l="0" t="0" r="254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print"/>
                    <a:srcRect l="12899" t="15588" r="29394" b="10589"/>
                    <a:stretch/>
                  </pic:blipFill>
                  <pic:spPr bwMode="auto">
                    <a:xfrm>
                      <a:off x="0" y="0"/>
                      <a:ext cx="3960110" cy="2848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ind w:left="360"/>
        <w:jc w:val="center"/>
      </w:pPr>
      <w:r>
        <w:rPr>
          <w:noProof/>
        </w:rPr>
        <w:drawing>
          <wp:inline distT="0" distB="0" distL="0" distR="0">
            <wp:extent cx="4324873" cy="312420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/>
                    <a:srcRect l="11906" t="15588" r="29726" b="9412"/>
                    <a:stretch/>
                  </pic:blipFill>
                  <pic:spPr bwMode="auto">
                    <a:xfrm>
                      <a:off x="0" y="0"/>
                      <a:ext cx="4325066" cy="3124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84D" w:rsidRDefault="00AA684D" w:rsidP="00AA684D">
      <w:pPr>
        <w:ind w:left="360"/>
        <w:jc w:val="center"/>
      </w:pPr>
    </w:p>
    <w:p w:rsidR="00AA684D" w:rsidRPr="00C83A12" w:rsidRDefault="00AA684D" w:rsidP="00AA684D">
      <w:pPr>
        <w:ind w:left="360"/>
      </w:pPr>
      <w:r>
        <w:t>Jsou zde uvedeny pouze náhledy obrazovek, které odpovídají osnovám základní školy. Nutno však podotknout, že se dá použít podstatná část této lekce a že i zde najdou žáci celou řadu zajímavostí z praxe.</w:t>
      </w:r>
    </w:p>
    <w:p w:rsidR="00AA684D" w:rsidRDefault="00AA684D" w:rsidP="00AA684D">
      <w:pPr>
        <w:jc w:val="both"/>
      </w:pPr>
    </w:p>
    <w:p w:rsidR="00AA684D" w:rsidRDefault="00AA684D" w:rsidP="00AA684D">
      <w:pPr>
        <w:jc w:val="both"/>
      </w:pPr>
    </w:p>
    <w:p w:rsidR="00AA684D" w:rsidRPr="003A58D2" w:rsidRDefault="00AA684D" w:rsidP="00AA684D">
      <w:pPr>
        <w:jc w:val="both"/>
      </w:pPr>
      <w:r>
        <w:t xml:space="preserve">Poznámka na závěr: Není samozřejmě účelné zpracovávat použití </w:t>
      </w:r>
      <w:proofErr w:type="spellStart"/>
      <w:r>
        <w:t>Ekabinetu</w:t>
      </w:r>
      <w:proofErr w:type="spellEnd"/>
      <w:r>
        <w:t xml:space="preserve"> ve výuce fyziky tímto způsobem, proto berte tento materiál jako motivaci k využívání systému </w:t>
      </w:r>
      <w:bookmarkStart w:id="0" w:name="_GoBack"/>
      <w:bookmarkEnd w:id="0"/>
      <w:r>
        <w:t>ve své pedagogické praxi.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32"/>
      <w:foot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54A" w:rsidRDefault="001D454A">
      <w:r>
        <w:separator/>
      </w:r>
    </w:p>
  </w:endnote>
  <w:endnote w:type="continuationSeparator" w:id="0">
    <w:p w:rsidR="001D454A" w:rsidRDefault="001D4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54A" w:rsidRDefault="001D454A">
      <w:r>
        <w:separator/>
      </w:r>
    </w:p>
  </w:footnote>
  <w:footnote w:type="continuationSeparator" w:id="0">
    <w:p w:rsidR="001D454A" w:rsidRDefault="001D45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6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2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3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40"/>
  </w:num>
  <w:num w:numId="35">
    <w:abstractNumId w:val="28"/>
  </w:num>
  <w:num w:numId="36">
    <w:abstractNumId w:val="32"/>
  </w:num>
  <w:num w:numId="37">
    <w:abstractNumId w:val="37"/>
  </w:num>
  <w:num w:numId="38">
    <w:abstractNumId w:val="17"/>
  </w:num>
  <w:num w:numId="39">
    <w:abstractNumId w:val="11"/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454A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28F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76B84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A684D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680A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3CA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rsid w:val="00AA684D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67._Lom_svetla,14,0,26240;27170;27404,0,25,5,tn,1.html" TargetMode="External"/><Relationship Id="rId24" Type="http://schemas.openxmlformats.org/officeDocument/2006/relationships/image" Target="media/image12.png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yperlink" Target="http://www.ekabinet.cz/index.php/search/results/93._Lom_svetla,14,0,23951;23954;24284,0,25,5,tn,1.html" TargetMode="External"/><Relationship Id="rId28" Type="http://schemas.openxmlformats.org/officeDocument/2006/relationships/image" Target="media/image16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1.png"/><Relationship Id="rId1" Type="http://schemas.openxmlformats.org/officeDocument/2006/relationships/image" Target="media/image2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9BF46A-C972-4D0A-9DEE-5C388166B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344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3</cp:revision>
  <cp:lastPrinted>2014-10-08T16:27:00Z</cp:lastPrinted>
  <dcterms:created xsi:type="dcterms:W3CDTF">2015-06-26T19:45:00Z</dcterms:created>
  <dcterms:modified xsi:type="dcterms:W3CDTF">2015-06-26T19:45:00Z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