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986847" w:rsidRDefault="00986847" w:rsidP="0098684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986847" w:rsidRDefault="00986847" w:rsidP="00986847">
      <w:pPr>
        <w:jc w:val="center"/>
      </w:pPr>
    </w:p>
    <w:p w:rsidR="00986847" w:rsidRDefault="00986847" w:rsidP="00986847">
      <w:pPr>
        <w:jc w:val="center"/>
      </w:pPr>
    </w:p>
    <w:p w:rsidR="00986847" w:rsidRDefault="00986847" w:rsidP="00986847">
      <w:pPr>
        <w:jc w:val="center"/>
      </w:pPr>
    </w:p>
    <w:p w:rsidR="00986847" w:rsidRDefault="00986847" w:rsidP="00986847">
      <w:pPr>
        <w:jc w:val="center"/>
      </w:pPr>
    </w:p>
    <w:p w:rsidR="00986847" w:rsidRDefault="00986847" w:rsidP="00986847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986847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47" w:rsidRDefault="00986847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47" w:rsidRDefault="00986847" w:rsidP="0039448E">
            <w:r>
              <w:t>Dotkněte se inovací</w:t>
            </w:r>
          </w:p>
        </w:tc>
      </w:tr>
      <w:tr w:rsidR="00986847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47" w:rsidRDefault="00986847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47" w:rsidRDefault="00986847" w:rsidP="0039448E">
            <w:r w:rsidRPr="00047BC4">
              <w:t>CZ.1.07/1.3.00/51.0024</w:t>
            </w:r>
          </w:p>
        </w:tc>
      </w:tr>
      <w:tr w:rsidR="00986847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47" w:rsidRDefault="00986847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47" w:rsidRDefault="00986847" w:rsidP="0039448E">
            <w:r>
              <w:t>1.</w:t>
            </w:r>
          </w:p>
        </w:tc>
      </w:tr>
      <w:tr w:rsidR="00986847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47" w:rsidRDefault="00986847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47" w:rsidRDefault="00986847" w:rsidP="0039448E">
            <w:proofErr w:type="spellStart"/>
            <w:r>
              <w:t>Ekabinet</w:t>
            </w:r>
            <w:proofErr w:type="spellEnd"/>
            <w:r>
              <w:t xml:space="preserve"> ve fyzice - přehled</w:t>
            </w:r>
          </w:p>
        </w:tc>
      </w:tr>
      <w:tr w:rsidR="00986847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47" w:rsidRDefault="00986847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47" w:rsidRDefault="00986847" w:rsidP="0039448E">
            <w:r>
              <w:t>Člověk a příroda</w:t>
            </w:r>
          </w:p>
        </w:tc>
      </w:tr>
      <w:tr w:rsidR="00986847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47" w:rsidRDefault="00986847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47" w:rsidRDefault="00986847" w:rsidP="0039448E">
            <w:r>
              <w:t>Fyzika</w:t>
            </w:r>
          </w:p>
        </w:tc>
      </w:tr>
      <w:tr w:rsidR="00986847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47" w:rsidRDefault="00986847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47" w:rsidRDefault="00986847" w:rsidP="0039448E">
            <w:r>
              <w:t xml:space="preserve">Fyzika, </w:t>
            </w:r>
            <w:proofErr w:type="spellStart"/>
            <w:r>
              <w:t>ekabinet</w:t>
            </w:r>
            <w:proofErr w:type="spellEnd"/>
          </w:p>
        </w:tc>
      </w:tr>
      <w:tr w:rsidR="00986847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47" w:rsidRDefault="00986847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847" w:rsidRDefault="00986847" w:rsidP="0039448E">
            <w:r>
              <w:t>Eva Trávníčková</w:t>
            </w:r>
          </w:p>
        </w:tc>
      </w:tr>
      <w:tr w:rsidR="00986847" w:rsidTr="0039448E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47" w:rsidRDefault="00986847" w:rsidP="0039448E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47" w:rsidRDefault="00986847" w:rsidP="0039448E">
            <w:r w:rsidRPr="002901FD">
              <w:t xml:space="preserve">EDULOGY. S.R.O.. </w:t>
            </w:r>
            <w:proofErr w:type="gramStart"/>
            <w:r w:rsidRPr="002901FD">
              <w:t>www</w:t>
            </w:r>
            <w:proofErr w:type="gramEnd"/>
            <w:r w:rsidRPr="002901FD">
              <w:t xml:space="preserve">.ekabinet.cz [online]. [cit. </w:t>
            </w:r>
            <w:proofErr w:type="gramStart"/>
            <w:r w:rsidRPr="002901FD">
              <w:t>27.4.2015</w:t>
            </w:r>
            <w:proofErr w:type="gramEnd"/>
            <w:r w:rsidRPr="002901FD">
              <w:t>]. Dostupný na WWW: http://www.ekabinet.cz</w:t>
            </w:r>
          </w:p>
        </w:tc>
      </w:tr>
    </w:tbl>
    <w:p w:rsidR="00986847" w:rsidRDefault="00986847" w:rsidP="00986847">
      <w:pPr>
        <w:jc w:val="center"/>
      </w:pPr>
    </w:p>
    <w:p w:rsidR="00986847" w:rsidRDefault="00986847" w:rsidP="00986847">
      <w:pPr>
        <w:jc w:val="center"/>
      </w:pPr>
    </w:p>
    <w:p w:rsidR="00986847" w:rsidRDefault="00986847" w:rsidP="00986847">
      <w:pPr>
        <w:jc w:val="center"/>
      </w:pPr>
    </w:p>
    <w:p w:rsidR="00986847" w:rsidRDefault="00986847" w:rsidP="00986847">
      <w:pPr>
        <w:jc w:val="center"/>
      </w:pPr>
    </w:p>
    <w:p w:rsidR="00986847" w:rsidRDefault="00986847" w:rsidP="00986847">
      <w:pPr>
        <w:jc w:val="center"/>
      </w:pPr>
    </w:p>
    <w:p w:rsidR="00986847" w:rsidRDefault="00986847" w:rsidP="00986847">
      <w:pPr>
        <w:jc w:val="center"/>
      </w:pPr>
    </w:p>
    <w:p w:rsidR="00986847" w:rsidRDefault="00986847" w:rsidP="00986847"/>
    <w:p w:rsidR="00986847" w:rsidRDefault="00986847" w:rsidP="00986847"/>
    <w:p w:rsidR="00986847" w:rsidRDefault="00986847" w:rsidP="00986847"/>
    <w:p w:rsidR="00986847" w:rsidRDefault="00986847" w:rsidP="00986847"/>
    <w:p w:rsidR="00986847" w:rsidRDefault="00986847" w:rsidP="00986847"/>
    <w:p w:rsidR="00986847" w:rsidRDefault="00986847" w:rsidP="00986847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 xml:space="preserve">Přístup k výukovému systému </w:t>
      </w:r>
      <w:proofErr w:type="spellStart"/>
      <w:r>
        <w:rPr>
          <w:b/>
        </w:rPr>
        <w:t>Ekabinet</w:t>
      </w:r>
      <w:bookmarkStart w:id="0" w:name="_GoBack"/>
      <w:bookmarkEnd w:id="0"/>
      <w:proofErr w:type="spellEnd"/>
      <w:r>
        <w:rPr>
          <w:b/>
        </w:rPr>
        <w:t xml:space="preserve"> a jeho jednotlivým částem</w:t>
      </w:r>
    </w:p>
    <w:p w:rsidR="00986847" w:rsidRDefault="00986847" w:rsidP="00986847"/>
    <w:p w:rsidR="00986847" w:rsidRDefault="00986847" w:rsidP="00986847">
      <w:r>
        <w:t>www.ekabinet.cz</w:t>
      </w:r>
    </w:p>
    <w:p w:rsidR="00986847" w:rsidRDefault="00986847" w:rsidP="00986847"/>
    <w:p w:rsidR="00986847" w:rsidRDefault="00986847" w:rsidP="00986847">
      <w:pPr>
        <w:jc w:val="center"/>
      </w:pPr>
      <w:r>
        <w:rPr>
          <w:noProof/>
        </w:rPr>
        <w:lastRenderedPageBreak/>
        <w:drawing>
          <wp:inline distT="0" distB="0" distL="0" distR="0">
            <wp:extent cx="4505325" cy="2695575"/>
            <wp:effectExtent l="0" t="0" r="9525" b="9525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10252" t="11176" r="11537" b="5588"/>
                    <a:stretch/>
                  </pic:blipFill>
                  <pic:spPr bwMode="auto">
                    <a:xfrm>
                      <a:off x="0" y="0"/>
                      <a:ext cx="4505526" cy="2695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86847" w:rsidRDefault="00986847" w:rsidP="00986847"/>
    <w:p w:rsidR="00986847" w:rsidRPr="00C46844" w:rsidRDefault="00986847" w:rsidP="00986847">
      <w:pPr>
        <w:pStyle w:val="Odstavecseseznamem"/>
        <w:numPr>
          <w:ilvl w:val="0"/>
          <w:numId w:val="35"/>
        </w:numPr>
        <w:spacing w:after="0" w:line="240" w:lineRule="auto"/>
      </w:pPr>
      <w:r>
        <w:rPr>
          <w:b/>
        </w:rPr>
        <w:t>Fyzika jako součást Přírodovědy</w:t>
      </w:r>
    </w:p>
    <w:p w:rsidR="00986847" w:rsidRDefault="00986847" w:rsidP="00986847"/>
    <w:p w:rsidR="00986847" w:rsidRDefault="00986847" w:rsidP="00986847">
      <w:pPr>
        <w:jc w:val="both"/>
      </w:pPr>
      <w:proofErr w:type="spellStart"/>
      <w:r>
        <w:t>Ekabinet</w:t>
      </w:r>
      <w:proofErr w:type="spellEnd"/>
      <w:r>
        <w:t xml:space="preserve"> je systém pro výuku přírodovědných předmětů, který vznikl v Polsku. Protože polské osnovy se od českých liší, lze úvodní kapitoly výuky fyziky nalézt už v Úrovni 1 v Přírodovědě. </w:t>
      </w:r>
    </w:p>
    <w:p w:rsidR="00986847" w:rsidRDefault="00986847" w:rsidP="00986847">
      <w:pPr>
        <w:jc w:val="both"/>
      </w:pPr>
    </w:p>
    <w:p w:rsidR="00986847" w:rsidRPr="00506891" w:rsidRDefault="00986847" w:rsidP="00986847">
      <w:pPr>
        <w:jc w:val="both"/>
        <w:rPr>
          <w:b/>
        </w:rPr>
      </w:pPr>
      <w:r w:rsidRPr="00506891">
        <w:rPr>
          <w:b/>
        </w:rPr>
        <w:t>Přístup:</w:t>
      </w:r>
    </w:p>
    <w:p w:rsidR="00986847" w:rsidRDefault="00986847" w:rsidP="00986847">
      <w:proofErr w:type="gramStart"/>
      <w:r>
        <w:t>www</w:t>
      </w:r>
      <w:proofErr w:type="gramEnd"/>
      <w:r>
        <w:t>.</w:t>
      </w:r>
      <w:proofErr w:type="gramStart"/>
      <w:r>
        <w:t>kabinet</w:t>
      </w:r>
      <w:proofErr w:type="gramEnd"/>
      <w:r>
        <w:t>.</w:t>
      </w:r>
      <w:proofErr w:type="spellStart"/>
      <w:r>
        <w:t>cz</w:t>
      </w:r>
      <w:proofErr w:type="spellEnd"/>
      <w:r>
        <w:t xml:space="preserve"> ► 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 ► Úroveň 1 ► </w:t>
      </w:r>
      <w:proofErr w:type="spellStart"/>
      <w:r>
        <w:t>Prírodoveda</w:t>
      </w:r>
      <w:proofErr w:type="spellEnd"/>
    </w:p>
    <w:p w:rsidR="00986847" w:rsidRDefault="00986847" w:rsidP="00986847"/>
    <w:p w:rsidR="00986847" w:rsidRDefault="00986847" w:rsidP="00986847">
      <w:pPr>
        <w:rPr>
          <w:b/>
        </w:rPr>
      </w:pPr>
      <w:r w:rsidRPr="00506891">
        <w:rPr>
          <w:b/>
        </w:rPr>
        <w:t>Obsah</w:t>
      </w:r>
      <w:r>
        <w:rPr>
          <w:b/>
        </w:rPr>
        <w:t xml:space="preserve"> (jsou uvedeny pouze části týkající se učiva fyziky)</w:t>
      </w:r>
      <w:r w:rsidRPr="00506891">
        <w:rPr>
          <w:b/>
        </w:rPr>
        <w:t>:</w:t>
      </w:r>
    </w:p>
    <w:p w:rsidR="00986847" w:rsidRPr="00506891" w:rsidRDefault="00986847" w:rsidP="00986847">
      <w:pPr>
        <w:rPr>
          <w:b/>
        </w:rPr>
      </w:pPr>
    </w:p>
    <w:p w:rsidR="00986847" w:rsidRPr="00506891" w:rsidRDefault="00986847" w:rsidP="00986847">
      <w:pPr>
        <w:rPr>
          <w:b/>
        </w:rPr>
      </w:pPr>
      <w:r w:rsidRPr="00506891">
        <w:rPr>
          <w:b/>
        </w:rPr>
        <w:t xml:space="preserve">VI. </w:t>
      </w:r>
      <w:proofErr w:type="spellStart"/>
      <w:r w:rsidRPr="00506891">
        <w:rPr>
          <w:b/>
        </w:rPr>
        <w:t>Zoskupovanie</w:t>
      </w:r>
      <w:proofErr w:type="spellEnd"/>
      <w:r w:rsidRPr="00506891">
        <w:rPr>
          <w:b/>
        </w:rPr>
        <w:t xml:space="preserve"> a </w:t>
      </w:r>
      <w:proofErr w:type="spellStart"/>
      <w:r w:rsidRPr="00506891">
        <w:rPr>
          <w:b/>
        </w:rPr>
        <w:t>triedenie</w:t>
      </w:r>
      <w:proofErr w:type="spellEnd"/>
      <w:r w:rsidRPr="00506891">
        <w:rPr>
          <w:b/>
        </w:rPr>
        <w:t xml:space="preserve"> </w:t>
      </w:r>
      <w:proofErr w:type="spellStart"/>
      <w:r w:rsidRPr="00506891">
        <w:rPr>
          <w:b/>
        </w:rPr>
        <w:t>látok</w:t>
      </w:r>
      <w:proofErr w:type="spellEnd"/>
      <w:r w:rsidRPr="00506891">
        <w:rPr>
          <w:b/>
        </w:rPr>
        <w:t xml:space="preserve"> </w:t>
      </w:r>
    </w:p>
    <w:p w:rsidR="00986847" w:rsidRDefault="00986847" w:rsidP="00986847">
      <w:r>
        <w:t xml:space="preserve">32. Tuhé, </w:t>
      </w:r>
      <w:proofErr w:type="spellStart"/>
      <w:r>
        <w:t>kvapalné</w:t>
      </w:r>
      <w:proofErr w:type="spellEnd"/>
      <w:r>
        <w:t xml:space="preserve"> a plynné látky</w:t>
      </w:r>
    </w:p>
    <w:p w:rsidR="00986847" w:rsidRDefault="00986847" w:rsidP="00986847">
      <w:r>
        <w:t xml:space="preserve">33. </w:t>
      </w:r>
      <w:proofErr w:type="spellStart"/>
      <w:r>
        <w:t>Teória</w:t>
      </w:r>
      <w:proofErr w:type="spellEnd"/>
      <w:r>
        <w:t xml:space="preserve"> častíc</w:t>
      </w:r>
    </w:p>
    <w:p w:rsidR="00986847" w:rsidRDefault="00986847" w:rsidP="00986847">
      <w:r>
        <w:t xml:space="preserve">34. </w:t>
      </w:r>
      <w:proofErr w:type="spellStart"/>
      <w:r>
        <w:t>Fyzikálne</w:t>
      </w:r>
      <w:proofErr w:type="spellEnd"/>
      <w:r>
        <w:t xml:space="preserve"> </w:t>
      </w:r>
      <w:proofErr w:type="spellStart"/>
      <w:r>
        <w:t>zmeny</w:t>
      </w:r>
      <w:proofErr w:type="spellEnd"/>
    </w:p>
    <w:p w:rsidR="00986847" w:rsidRDefault="00986847" w:rsidP="00986847">
      <w:r>
        <w:t xml:space="preserve">35. Prvky </w:t>
      </w:r>
    </w:p>
    <w:p w:rsidR="00986847" w:rsidRDefault="00986847" w:rsidP="00986847"/>
    <w:p w:rsidR="00986847" w:rsidRPr="00DB58CA" w:rsidRDefault="00986847" w:rsidP="00986847">
      <w:pPr>
        <w:rPr>
          <w:b/>
        </w:rPr>
      </w:pPr>
      <w:r>
        <w:rPr>
          <w:b/>
        </w:rPr>
        <w:t xml:space="preserve">VII. </w:t>
      </w:r>
      <w:proofErr w:type="spellStart"/>
      <w:r>
        <w:rPr>
          <w:b/>
        </w:rPr>
        <w:t>Premena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látok</w:t>
      </w:r>
      <w:proofErr w:type="spellEnd"/>
      <w:r>
        <w:rPr>
          <w:b/>
        </w:rPr>
        <w:t xml:space="preserve"> </w:t>
      </w:r>
    </w:p>
    <w:p w:rsidR="00986847" w:rsidRDefault="00986847" w:rsidP="00986847">
      <w:r>
        <w:t xml:space="preserve">42. </w:t>
      </w:r>
      <w:proofErr w:type="spellStart"/>
      <w:r>
        <w:t>Fyzikálne</w:t>
      </w:r>
      <w:proofErr w:type="spellEnd"/>
      <w:r>
        <w:t xml:space="preserve"> </w:t>
      </w:r>
      <w:proofErr w:type="spellStart"/>
      <w:r>
        <w:t>zmeny</w:t>
      </w:r>
      <w:proofErr w:type="spellEnd"/>
      <w:r>
        <w:t xml:space="preserve"> v </w:t>
      </w:r>
      <w:proofErr w:type="spellStart"/>
      <w:r>
        <w:t>látkach</w:t>
      </w:r>
      <w:proofErr w:type="spellEnd"/>
      <w:r>
        <w:t xml:space="preserve"> </w:t>
      </w:r>
    </w:p>
    <w:p w:rsidR="00986847" w:rsidRDefault="00986847" w:rsidP="00986847"/>
    <w:p w:rsidR="00986847" w:rsidRPr="00DB58CA" w:rsidRDefault="00986847" w:rsidP="00986847">
      <w:pPr>
        <w:rPr>
          <w:b/>
        </w:rPr>
      </w:pPr>
      <w:r w:rsidRPr="00DB58CA">
        <w:rPr>
          <w:b/>
        </w:rPr>
        <w:t xml:space="preserve"> </w:t>
      </w:r>
      <w:r>
        <w:rPr>
          <w:b/>
        </w:rPr>
        <w:t xml:space="preserve">IX. </w:t>
      </w:r>
      <w:proofErr w:type="spellStart"/>
      <w:r>
        <w:rPr>
          <w:b/>
        </w:rPr>
        <w:t>Elektrina</w:t>
      </w:r>
      <w:proofErr w:type="spellEnd"/>
      <w:r>
        <w:rPr>
          <w:b/>
        </w:rPr>
        <w:t xml:space="preserve"> </w:t>
      </w:r>
    </w:p>
    <w:p w:rsidR="00986847" w:rsidRDefault="00986847" w:rsidP="00986847">
      <w:r>
        <w:t xml:space="preserve">53. Elektrické obvody </w:t>
      </w:r>
    </w:p>
    <w:p w:rsidR="00986847" w:rsidRDefault="00986847" w:rsidP="00986847">
      <w:r>
        <w:t xml:space="preserve">54. Sériové a paralelné obvody </w:t>
      </w:r>
    </w:p>
    <w:p w:rsidR="00986847" w:rsidRDefault="00986847" w:rsidP="00986847">
      <w:r>
        <w:t xml:space="preserve">55. Elektrický </w:t>
      </w:r>
      <w:proofErr w:type="spellStart"/>
      <w:r>
        <w:t>prúd</w:t>
      </w:r>
      <w:proofErr w:type="spellEnd"/>
      <w:r>
        <w:t xml:space="preserve"> </w:t>
      </w:r>
    </w:p>
    <w:p w:rsidR="00986847" w:rsidRDefault="00986847" w:rsidP="00986847">
      <w:r>
        <w:t>56. Magnety</w:t>
      </w:r>
    </w:p>
    <w:p w:rsidR="00986847" w:rsidRDefault="00986847" w:rsidP="00986847">
      <w:r>
        <w:t xml:space="preserve">57. Elektromagnety </w:t>
      </w:r>
    </w:p>
    <w:p w:rsidR="00986847" w:rsidRDefault="00986847" w:rsidP="00986847"/>
    <w:p w:rsidR="00986847" w:rsidRPr="00DB58CA" w:rsidRDefault="00986847" w:rsidP="00986847">
      <w:pPr>
        <w:rPr>
          <w:b/>
        </w:rPr>
      </w:pPr>
      <w:r>
        <w:rPr>
          <w:b/>
        </w:rPr>
        <w:t xml:space="preserve">X. Sily a pohyb </w:t>
      </w:r>
    </w:p>
    <w:p w:rsidR="00986847" w:rsidRDefault="00986847" w:rsidP="00986847">
      <w:r>
        <w:t xml:space="preserve">58. </w:t>
      </w:r>
      <w:proofErr w:type="spellStart"/>
      <w:r>
        <w:t>Rýchlosť</w:t>
      </w:r>
      <w:proofErr w:type="spellEnd"/>
    </w:p>
    <w:p w:rsidR="00986847" w:rsidRDefault="00986847" w:rsidP="00986847">
      <w:r>
        <w:t xml:space="preserve">59. </w:t>
      </w:r>
      <w:proofErr w:type="spellStart"/>
      <w:r>
        <w:t>Tiaž</w:t>
      </w:r>
      <w:proofErr w:type="spellEnd"/>
      <w:r>
        <w:t xml:space="preserve"> </w:t>
      </w:r>
    </w:p>
    <w:p w:rsidR="00986847" w:rsidRDefault="00986847" w:rsidP="00986847">
      <w:r>
        <w:t>60. Sila, rovnováha síl</w:t>
      </w:r>
    </w:p>
    <w:p w:rsidR="00986847" w:rsidRDefault="00986847" w:rsidP="00986847">
      <w:r>
        <w:t xml:space="preserve">61. </w:t>
      </w:r>
      <w:proofErr w:type="spellStart"/>
      <w:r>
        <w:t>Trenie</w:t>
      </w:r>
      <w:proofErr w:type="spellEnd"/>
    </w:p>
    <w:p w:rsidR="00986847" w:rsidRDefault="00986847" w:rsidP="00986847">
      <w:r>
        <w:t xml:space="preserve">62. Sila a </w:t>
      </w:r>
      <w:proofErr w:type="spellStart"/>
      <w:r>
        <w:t>otáčanie</w:t>
      </w:r>
      <w:proofErr w:type="spellEnd"/>
    </w:p>
    <w:p w:rsidR="00986847" w:rsidRDefault="00986847" w:rsidP="00986847">
      <w:r>
        <w:t xml:space="preserve">63. Moment sily </w:t>
      </w:r>
    </w:p>
    <w:p w:rsidR="00986847" w:rsidRDefault="00986847" w:rsidP="00986847">
      <w:r>
        <w:t>64. Tlak</w:t>
      </w:r>
    </w:p>
    <w:p w:rsidR="00986847" w:rsidRDefault="00986847" w:rsidP="00986847"/>
    <w:p w:rsidR="00986847" w:rsidRPr="006D437B" w:rsidRDefault="00986847" w:rsidP="00986847">
      <w:r>
        <w:rPr>
          <w:b/>
        </w:rPr>
        <w:t xml:space="preserve">XI. </w:t>
      </w:r>
      <w:proofErr w:type="spellStart"/>
      <w:r>
        <w:rPr>
          <w:b/>
        </w:rPr>
        <w:t>Svetlo</w:t>
      </w:r>
      <w:proofErr w:type="spellEnd"/>
      <w:r>
        <w:rPr>
          <w:b/>
        </w:rPr>
        <w:t xml:space="preserve"> a zvuk</w:t>
      </w:r>
      <w:r w:rsidRPr="006D437B">
        <w:t xml:space="preserve"> </w:t>
      </w:r>
    </w:p>
    <w:p w:rsidR="00986847" w:rsidRDefault="00986847" w:rsidP="00986847">
      <w:r>
        <w:t xml:space="preserve">65. </w:t>
      </w:r>
      <w:proofErr w:type="spellStart"/>
      <w:r>
        <w:t>Svetlo</w:t>
      </w:r>
      <w:proofErr w:type="spellEnd"/>
      <w:r>
        <w:t xml:space="preserve"> </w:t>
      </w:r>
    </w:p>
    <w:p w:rsidR="00986847" w:rsidRDefault="00986847" w:rsidP="00986847">
      <w:r>
        <w:t>66. Odraz</w:t>
      </w:r>
    </w:p>
    <w:p w:rsidR="00986847" w:rsidRDefault="00986847" w:rsidP="00986847">
      <w:r>
        <w:t xml:space="preserve">67. Lom </w:t>
      </w:r>
      <w:proofErr w:type="spellStart"/>
      <w:r>
        <w:t>svetla</w:t>
      </w:r>
      <w:proofErr w:type="spellEnd"/>
    </w:p>
    <w:p w:rsidR="00986847" w:rsidRDefault="00986847" w:rsidP="00986847">
      <w:r>
        <w:t xml:space="preserve">68. </w:t>
      </w:r>
      <w:proofErr w:type="spellStart"/>
      <w:r>
        <w:t>Farba</w:t>
      </w:r>
      <w:proofErr w:type="spellEnd"/>
    </w:p>
    <w:p w:rsidR="00986847" w:rsidRDefault="00986847" w:rsidP="00986847">
      <w:r>
        <w:lastRenderedPageBreak/>
        <w:t>69. Zvuk</w:t>
      </w:r>
    </w:p>
    <w:p w:rsidR="00986847" w:rsidRDefault="00986847" w:rsidP="00986847">
      <w:r>
        <w:t>70. Sluch</w:t>
      </w:r>
    </w:p>
    <w:p w:rsidR="00986847" w:rsidRDefault="00986847" w:rsidP="00986847"/>
    <w:p w:rsidR="00986847" w:rsidRPr="005E2174" w:rsidRDefault="00986847" w:rsidP="00986847">
      <w:pPr>
        <w:rPr>
          <w:b/>
        </w:rPr>
      </w:pPr>
      <w:r w:rsidRPr="005E2174">
        <w:rPr>
          <w:b/>
        </w:rPr>
        <w:t xml:space="preserve">XII. </w:t>
      </w:r>
      <w:proofErr w:type="spellStart"/>
      <w:r w:rsidRPr="005E2174">
        <w:rPr>
          <w:b/>
        </w:rPr>
        <w:t>Na</w:t>
      </w:r>
      <w:r>
        <w:rPr>
          <w:b/>
        </w:rPr>
        <w:t>ša</w:t>
      </w:r>
      <w:proofErr w:type="spellEnd"/>
      <w:r>
        <w:rPr>
          <w:b/>
        </w:rPr>
        <w:t xml:space="preserve"> Zem a </w:t>
      </w:r>
      <w:proofErr w:type="spellStart"/>
      <w:r>
        <w:rPr>
          <w:b/>
        </w:rPr>
        <w:t>okolité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planéty</w:t>
      </w:r>
      <w:proofErr w:type="spellEnd"/>
    </w:p>
    <w:p w:rsidR="00986847" w:rsidRDefault="00986847" w:rsidP="00986847">
      <w:r>
        <w:t xml:space="preserve">71. Pohyb </w:t>
      </w:r>
      <w:proofErr w:type="spellStart"/>
      <w:r>
        <w:t>Zeme</w:t>
      </w:r>
      <w:proofErr w:type="spellEnd"/>
      <w:r>
        <w:t xml:space="preserve"> </w:t>
      </w:r>
    </w:p>
    <w:p w:rsidR="00986847" w:rsidRDefault="00986847" w:rsidP="00986847">
      <w:r>
        <w:t xml:space="preserve">72. </w:t>
      </w:r>
      <w:proofErr w:type="spellStart"/>
      <w:r>
        <w:t>Slnečná</w:t>
      </w:r>
      <w:proofErr w:type="spellEnd"/>
      <w:r>
        <w:t xml:space="preserve"> </w:t>
      </w:r>
      <w:proofErr w:type="spellStart"/>
      <w:r>
        <w:t>sústava</w:t>
      </w:r>
      <w:proofErr w:type="spellEnd"/>
    </w:p>
    <w:p w:rsidR="00986847" w:rsidRDefault="00986847" w:rsidP="00986847">
      <w:r>
        <w:t xml:space="preserve">73. </w:t>
      </w:r>
      <w:proofErr w:type="spellStart"/>
      <w:r>
        <w:t>Slnko</w:t>
      </w:r>
      <w:proofErr w:type="spellEnd"/>
    </w:p>
    <w:p w:rsidR="00986847" w:rsidRDefault="00986847" w:rsidP="00986847">
      <w:r>
        <w:t xml:space="preserve">74. Satelity </w:t>
      </w:r>
    </w:p>
    <w:p w:rsidR="00986847" w:rsidRDefault="00986847" w:rsidP="00986847"/>
    <w:p w:rsidR="00986847" w:rsidRDefault="00986847" w:rsidP="00986847">
      <w:r w:rsidRPr="00950D95">
        <w:rPr>
          <w:b/>
        </w:rPr>
        <w:t>XIII. Zdroje</w:t>
      </w:r>
      <w:r>
        <w:rPr>
          <w:b/>
        </w:rPr>
        <w:t xml:space="preserve"> energie a </w:t>
      </w:r>
      <w:proofErr w:type="spellStart"/>
      <w:r>
        <w:rPr>
          <w:b/>
        </w:rPr>
        <w:t>prenos</w:t>
      </w:r>
      <w:proofErr w:type="spellEnd"/>
      <w:r>
        <w:rPr>
          <w:b/>
        </w:rPr>
        <w:t xml:space="preserve"> energie</w:t>
      </w:r>
      <w:r>
        <w:t xml:space="preserve"> </w:t>
      </w:r>
    </w:p>
    <w:p w:rsidR="00986847" w:rsidRDefault="00986847" w:rsidP="00986847">
      <w:r>
        <w:t xml:space="preserve">75. </w:t>
      </w:r>
      <w:proofErr w:type="spellStart"/>
      <w:r>
        <w:t>Energia</w:t>
      </w:r>
      <w:proofErr w:type="spellEnd"/>
    </w:p>
    <w:p w:rsidR="00986847" w:rsidRDefault="00986847" w:rsidP="00986847">
      <w:r>
        <w:t>76. Zdroje energie</w:t>
      </w:r>
    </w:p>
    <w:p w:rsidR="00986847" w:rsidRDefault="00986847" w:rsidP="00986847">
      <w:r>
        <w:t xml:space="preserve">77. Výroba </w:t>
      </w:r>
      <w:proofErr w:type="spellStart"/>
      <w:r>
        <w:t>elektrickej</w:t>
      </w:r>
      <w:proofErr w:type="spellEnd"/>
      <w:r>
        <w:t xml:space="preserve"> energie</w:t>
      </w:r>
    </w:p>
    <w:p w:rsidR="00986847" w:rsidRDefault="00986847" w:rsidP="00986847">
      <w:r>
        <w:t>78. Teplo a teplota</w:t>
      </w:r>
    </w:p>
    <w:p w:rsidR="00986847" w:rsidRDefault="00986847" w:rsidP="00986847">
      <w:r>
        <w:t xml:space="preserve">79. </w:t>
      </w:r>
      <w:proofErr w:type="spellStart"/>
      <w:r>
        <w:t>Prenos</w:t>
      </w:r>
      <w:proofErr w:type="spellEnd"/>
      <w:r>
        <w:t xml:space="preserve"> energie</w:t>
      </w:r>
    </w:p>
    <w:p w:rsidR="00986847" w:rsidRDefault="00986847" w:rsidP="00986847">
      <w:r>
        <w:t xml:space="preserve">80. </w:t>
      </w:r>
      <w:proofErr w:type="spellStart"/>
      <w:r>
        <w:t>Zachovanie</w:t>
      </w:r>
      <w:proofErr w:type="spellEnd"/>
      <w:r>
        <w:t xml:space="preserve"> energie </w:t>
      </w:r>
    </w:p>
    <w:p w:rsidR="00986847" w:rsidRDefault="00986847" w:rsidP="00986847">
      <w:r>
        <w:t xml:space="preserve"> </w:t>
      </w:r>
    </w:p>
    <w:p w:rsidR="00986847" w:rsidRDefault="00986847" w:rsidP="00986847"/>
    <w:p w:rsidR="00986847" w:rsidRDefault="00986847" w:rsidP="00986847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Fyzika v Úrovni 2</w:t>
      </w:r>
    </w:p>
    <w:p w:rsidR="00986847" w:rsidRDefault="00986847" w:rsidP="00986847">
      <w:pPr>
        <w:rPr>
          <w:b/>
        </w:rPr>
      </w:pPr>
    </w:p>
    <w:p w:rsidR="00986847" w:rsidRDefault="00986847" w:rsidP="00986847">
      <w:r>
        <w:t>Tato úroveň v podstatě odpovídá našemu 2. stupni základní školy.</w:t>
      </w:r>
    </w:p>
    <w:p w:rsidR="00986847" w:rsidRDefault="00986847" w:rsidP="00986847"/>
    <w:p w:rsidR="00986847" w:rsidRDefault="00986847" w:rsidP="00986847">
      <w:pPr>
        <w:rPr>
          <w:b/>
        </w:rPr>
      </w:pPr>
      <w:r>
        <w:rPr>
          <w:b/>
        </w:rPr>
        <w:t>Obsah:</w:t>
      </w:r>
    </w:p>
    <w:p w:rsidR="00986847" w:rsidRDefault="00986847" w:rsidP="00986847">
      <w:pPr>
        <w:rPr>
          <w:b/>
        </w:rPr>
      </w:pPr>
    </w:p>
    <w:p w:rsidR="00986847" w:rsidRPr="001A6D78" w:rsidRDefault="00986847" w:rsidP="00986847">
      <w:pPr>
        <w:rPr>
          <w:b/>
        </w:rPr>
      </w:pPr>
      <w:r>
        <w:rPr>
          <w:b/>
        </w:rPr>
        <w:t>I. Sily</w:t>
      </w:r>
      <w:r w:rsidRPr="001A6D78">
        <w:rPr>
          <w:b/>
        </w:rPr>
        <w:t xml:space="preserve"> </w:t>
      </w:r>
    </w:p>
    <w:p w:rsidR="00986847" w:rsidRDefault="00986847" w:rsidP="00986847">
      <w:r>
        <w:t xml:space="preserve">1. Sily </w:t>
      </w:r>
    </w:p>
    <w:p w:rsidR="00986847" w:rsidRDefault="00986847" w:rsidP="00986847">
      <w:r>
        <w:t xml:space="preserve">2. </w:t>
      </w:r>
      <w:proofErr w:type="spellStart"/>
      <w:r>
        <w:t>Skladanie</w:t>
      </w:r>
      <w:proofErr w:type="spellEnd"/>
      <w:r>
        <w:t xml:space="preserve"> síl </w:t>
      </w:r>
    </w:p>
    <w:p w:rsidR="00986847" w:rsidRDefault="00986847" w:rsidP="00986847">
      <w:r>
        <w:t xml:space="preserve">3. </w:t>
      </w:r>
      <w:proofErr w:type="spellStart"/>
      <w:r>
        <w:t>Meranie</w:t>
      </w:r>
      <w:proofErr w:type="spellEnd"/>
      <w:r>
        <w:t xml:space="preserve"> sily </w:t>
      </w:r>
    </w:p>
    <w:p w:rsidR="00986847" w:rsidRDefault="00986847" w:rsidP="00986847">
      <w:r>
        <w:t xml:space="preserve">4. Moment sily </w:t>
      </w:r>
    </w:p>
    <w:p w:rsidR="00986847" w:rsidRDefault="00986847" w:rsidP="00986847">
      <w:r>
        <w:t>5. Rovnováha</w:t>
      </w:r>
    </w:p>
    <w:p w:rsidR="00986847" w:rsidRDefault="00986847" w:rsidP="00986847">
      <w:r>
        <w:t>6. Páky a kladky</w:t>
      </w:r>
    </w:p>
    <w:p w:rsidR="00986847" w:rsidRDefault="00986847" w:rsidP="00986847"/>
    <w:p w:rsidR="00986847" w:rsidRPr="002C526B" w:rsidRDefault="00986847" w:rsidP="00986847">
      <w:pPr>
        <w:rPr>
          <w:b/>
        </w:rPr>
      </w:pPr>
      <w:r>
        <w:rPr>
          <w:b/>
        </w:rPr>
        <w:t xml:space="preserve"> II. Pohyb </w:t>
      </w:r>
    </w:p>
    <w:p w:rsidR="00986847" w:rsidRDefault="00986847" w:rsidP="00986847">
      <w:r>
        <w:t xml:space="preserve">7. </w:t>
      </w:r>
      <w:proofErr w:type="spellStart"/>
      <w:r>
        <w:t>Posunutie</w:t>
      </w:r>
      <w:proofErr w:type="spellEnd"/>
      <w:r>
        <w:t xml:space="preserve">, </w:t>
      </w:r>
      <w:proofErr w:type="spellStart"/>
      <w:r>
        <w:t>vzdialenosť</w:t>
      </w:r>
      <w:proofErr w:type="spellEnd"/>
      <w:r>
        <w:t xml:space="preserve"> a </w:t>
      </w:r>
      <w:proofErr w:type="spellStart"/>
      <w:r>
        <w:t>rýchlosť</w:t>
      </w:r>
      <w:proofErr w:type="spellEnd"/>
    </w:p>
    <w:p w:rsidR="00986847" w:rsidRDefault="00986847" w:rsidP="00986847">
      <w:r>
        <w:t xml:space="preserve">8. </w:t>
      </w:r>
      <w:proofErr w:type="spellStart"/>
      <w:r>
        <w:t>Zrýchlenie</w:t>
      </w:r>
      <w:proofErr w:type="spellEnd"/>
    </w:p>
    <w:p w:rsidR="00986847" w:rsidRDefault="00986847" w:rsidP="00986847">
      <w:r>
        <w:t>9. Grafy pohybu</w:t>
      </w:r>
    </w:p>
    <w:p w:rsidR="00986847" w:rsidRDefault="00986847" w:rsidP="00986847">
      <w:r>
        <w:t xml:space="preserve">10. </w:t>
      </w:r>
      <w:proofErr w:type="spellStart"/>
      <w:r>
        <w:t>Zrýchlený</w:t>
      </w:r>
      <w:proofErr w:type="spellEnd"/>
      <w:r>
        <w:t xml:space="preserve"> pohyb</w:t>
      </w:r>
    </w:p>
    <w:p w:rsidR="00986847" w:rsidRDefault="00986847" w:rsidP="00986847">
      <w:r>
        <w:t xml:space="preserve">11. </w:t>
      </w:r>
      <w:proofErr w:type="spellStart"/>
      <w:r>
        <w:t>Krivočiary</w:t>
      </w:r>
      <w:proofErr w:type="spellEnd"/>
      <w:r>
        <w:t xml:space="preserve"> pohyb </w:t>
      </w:r>
    </w:p>
    <w:p w:rsidR="00986847" w:rsidRDefault="00986847" w:rsidP="00986847"/>
    <w:p w:rsidR="00986847" w:rsidRDefault="00986847" w:rsidP="00986847">
      <w:pPr>
        <w:rPr>
          <w:b/>
        </w:rPr>
      </w:pPr>
      <w:r>
        <w:rPr>
          <w:b/>
        </w:rPr>
        <w:t>III. Sily a pohyb</w:t>
      </w:r>
    </w:p>
    <w:p w:rsidR="00986847" w:rsidRPr="002C526B" w:rsidRDefault="00986847" w:rsidP="00986847">
      <w:pPr>
        <w:rPr>
          <w:b/>
        </w:rPr>
      </w:pPr>
      <w:r>
        <w:t xml:space="preserve">12. Sila a </w:t>
      </w:r>
      <w:proofErr w:type="spellStart"/>
      <w:r>
        <w:t>zrýchlenie</w:t>
      </w:r>
      <w:proofErr w:type="spellEnd"/>
    </w:p>
    <w:p w:rsidR="00986847" w:rsidRDefault="00986847" w:rsidP="00986847">
      <w:r>
        <w:t xml:space="preserve">13. </w:t>
      </w:r>
      <w:proofErr w:type="spellStart"/>
      <w:r>
        <w:t>Hybnosť</w:t>
      </w:r>
      <w:proofErr w:type="spellEnd"/>
      <w:r>
        <w:t xml:space="preserve"> </w:t>
      </w:r>
    </w:p>
    <w:p w:rsidR="00986847" w:rsidRDefault="00986847" w:rsidP="00986847">
      <w:r>
        <w:t xml:space="preserve">14. </w:t>
      </w:r>
      <w:proofErr w:type="spellStart"/>
      <w:r>
        <w:t>Zotrvačnosť</w:t>
      </w:r>
      <w:proofErr w:type="spellEnd"/>
    </w:p>
    <w:p w:rsidR="00986847" w:rsidRDefault="00986847" w:rsidP="00986847">
      <w:r>
        <w:t xml:space="preserve">15. </w:t>
      </w:r>
      <w:proofErr w:type="spellStart"/>
      <w:r>
        <w:t>Trenie</w:t>
      </w:r>
      <w:proofErr w:type="spellEnd"/>
    </w:p>
    <w:p w:rsidR="00986847" w:rsidRDefault="00986847" w:rsidP="00986847">
      <w:r>
        <w:t xml:space="preserve">16. Odpor vzduchu </w:t>
      </w:r>
    </w:p>
    <w:p w:rsidR="00986847" w:rsidRDefault="00986847" w:rsidP="00986847">
      <w:r>
        <w:t xml:space="preserve">17. Sila </w:t>
      </w:r>
      <w:proofErr w:type="spellStart"/>
      <w:r>
        <w:t>reakcie</w:t>
      </w:r>
      <w:proofErr w:type="spellEnd"/>
      <w:r>
        <w:t xml:space="preserve"> </w:t>
      </w:r>
    </w:p>
    <w:p w:rsidR="00986847" w:rsidRDefault="00986847" w:rsidP="00986847"/>
    <w:p w:rsidR="00986847" w:rsidRDefault="00986847" w:rsidP="00986847">
      <w:pPr>
        <w:rPr>
          <w:b/>
        </w:rPr>
      </w:pPr>
      <w:r>
        <w:rPr>
          <w:b/>
        </w:rPr>
        <w:t xml:space="preserve">IV. </w:t>
      </w:r>
      <w:proofErr w:type="spellStart"/>
      <w:r>
        <w:rPr>
          <w:b/>
        </w:rPr>
        <w:t>Energia</w:t>
      </w:r>
      <w:proofErr w:type="spellEnd"/>
      <w:r>
        <w:rPr>
          <w:b/>
        </w:rPr>
        <w:t xml:space="preserve"> </w:t>
      </w:r>
    </w:p>
    <w:p w:rsidR="00986847" w:rsidRPr="002131CC" w:rsidRDefault="00986847" w:rsidP="00986847">
      <w:pPr>
        <w:rPr>
          <w:b/>
        </w:rPr>
      </w:pPr>
      <w:r>
        <w:t xml:space="preserve">18. </w:t>
      </w:r>
      <w:proofErr w:type="spellStart"/>
      <w:r>
        <w:t>Práca</w:t>
      </w:r>
      <w:proofErr w:type="spellEnd"/>
    </w:p>
    <w:p w:rsidR="00986847" w:rsidRDefault="00986847" w:rsidP="00986847">
      <w:r>
        <w:t xml:space="preserve">19. </w:t>
      </w:r>
      <w:proofErr w:type="spellStart"/>
      <w:r>
        <w:t>Potenciálna</w:t>
      </w:r>
      <w:proofErr w:type="spellEnd"/>
      <w:r>
        <w:t xml:space="preserve"> </w:t>
      </w:r>
      <w:proofErr w:type="spellStart"/>
      <w:r>
        <w:t>energia</w:t>
      </w:r>
      <w:proofErr w:type="spellEnd"/>
    </w:p>
    <w:p w:rsidR="00986847" w:rsidRDefault="00986847" w:rsidP="00986847">
      <w:r>
        <w:t xml:space="preserve">20. Kinetická </w:t>
      </w:r>
      <w:proofErr w:type="spellStart"/>
      <w:r>
        <w:t>energia</w:t>
      </w:r>
      <w:proofErr w:type="spellEnd"/>
    </w:p>
    <w:p w:rsidR="00986847" w:rsidRDefault="00986847" w:rsidP="00986847">
      <w:r>
        <w:t xml:space="preserve">21. </w:t>
      </w:r>
      <w:proofErr w:type="spellStart"/>
      <w:r>
        <w:t>Premeny</w:t>
      </w:r>
      <w:proofErr w:type="spellEnd"/>
      <w:r>
        <w:t xml:space="preserve"> energie</w:t>
      </w:r>
    </w:p>
    <w:p w:rsidR="00986847" w:rsidRDefault="00986847" w:rsidP="00986847">
      <w:r>
        <w:t>22. Výkon</w:t>
      </w:r>
    </w:p>
    <w:p w:rsidR="00986847" w:rsidRDefault="00986847" w:rsidP="00986847">
      <w:r>
        <w:t xml:space="preserve">23. </w:t>
      </w:r>
      <w:proofErr w:type="spellStart"/>
      <w:r>
        <w:t>Účinnosť</w:t>
      </w:r>
      <w:proofErr w:type="spellEnd"/>
      <w:r>
        <w:t xml:space="preserve"> </w:t>
      </w:r>
    </w:p>
    <w:p w:rsidR="00986847" w:rsidRDefault="00986847" w:rsidP="00986847"/>
    <w:p w:rsidR="00986847" w:rsidRPr="00DB5598" w:rsidRDefault="00986847" w:rsidP="00986847">
      <w:r>
        <w:rPr>
          <w:b/>
        </w:rPr>
        <w:t xml:space="preserve">V. </w:t>
      </w:r>
      <w:proofErr w:type="spellStart"/>
      <w:r>
        <w:rPr>
          <w:b/>
        </w:rPr>
        <w:t>Gravitácia</w:t>
      </w:r>
      <w:proofErr w:type="spellEnd"/>
      <w:r w:rsidRPr="00DB5598">
        <w:t xml:space="preserve"> </w:t>
      </w:r>
    </w:p>
    <w:p w:rsidR="00986847" w:rsidRDefault="00986847" w:rsidP="00986847">
      <w:r>
        <w:t xml:space="preserve">24. </w:t>
      </w:r>
      <w:proofErr w:type="spellStart"/>
      <w:r>
        <w:t>Gravitácia</w:t>
      </w:r>
      <w:proofErr w:type="spellEnd"/>
    </w:p>
    <w:p w:rsidR="00986847" w:rsidRDefault="00986847" w:rsidP="00986847">
      <w:r>
        <w:t xml:space="preserve">25. </w:t>
      </w:r>
      <w:proofErr w:type="spellStart"/>
      <w:r>
        <w:t>Voľný</w:t>
      </w:r>
      <w:proofErr w:type="spellEnd"/>
      <w:r>
        <w:t xml:space="preserve"> pád</w:t>
      </w:r>
    </w:p>
    <w:p w:rsidR="00986847" w:rsidRDefault="00986847" w:rsidP="00986847">
      <w:r>
        <w:t>26. Lety do vesmíru</w:t>
      </w:r>
    </w:p>
    <w:p w:rsidR="00986847" w:rsidRDefault="00986847" w:rsidP="00986847">
      <w:r>
        <w:lastRenderedPageBreak/>
        <w:t>27. Satelity</w:t>
      </w:r>
    </w:p>
    <w:p w:rsidR="00986847" w:rsidRDefault="00986847" w:rsidP="00986847"/>
    <w:p w:rsidR="00986847" w:rsidRDefault="00986847" w:rsidP="00986847">
      <w:r>
        <w:rPr>
          <w:b/>
        </w:rPr>
        <w:t>VI. Hmota</w:t>
      </w:r>
      <w:r>
        <w:t xml:space="preserve"> </w:t>
      </w:r>
    </w:p>
    <w:p w:rsidR="00986847" w:rsidRDefault="00986847" w:rsidP="00986847">
      <w:r>
        <w:t xml:space="preserve">28. Plyny, </w:t>
      </w:r>
      <w:proofErr w:type="spellStart"/>
      <w:r>
        <w:t>kvapaliny</w:t>
      </w:r>
      <w:proofErr w:type="spellEnd"/>
      <w:r>
        <w:t xml:space="preserve"> a tuhé látky</w:t>
      </w:r>
    </w:p>
    <w:p w:rsidR="00986847" w:rsidRDefault="00986847" w:rsidP="00986847">
      <w:r>
        <w:t>29. Vlastnosti hmoty</w:t>
      </w:r>
    </w:p>
    <w:p w:rsidR="00986847" w:rsidRDefault="00986847" w:rsidP="00986847">
      <w:r>
        <w:t xml:space="preserve">30. Hustota </w:t>
      </w:r>
    </w:p>
    <w:p w:rsidR="00986847" w:rsidRDefault="00986847" w:rsidP="00986847">
      <w:r>
        <w:t>31. Teplota</w:t>
      </w:r>
    </w:p>
    <w:p w:rsidR="00986847" w:rsidRDefault="00986847" w:rsidP="00986847">
      <w:r>
        <w:t xml:space="preserve">32. Tepelná </w:t>
      </w:r>
      <w:proofErr w:type="spellStart"/>
      <w:r>
        <w:t>rozťažnosť</w:t>
      </w:r>
      <w:proofErr w:type="spellEnd"/>
    </w:p>
    <w:p w:rsidR="00986847" w:rsidRDefault="00986847" w:rsidP="00986847">
      <w:r>
        <w:t xml:space="preserve">33. </w:t>
      </w:r>
      <w:proofErr w:type="spellStart"/>
      <w:r>
        <w:t>Rozťažnosť</w:t>
      </w:r>
      <w:proofErr w:type="spellEnd"/>
      <w:r>
        <w:t xml:space="preserve"> </w:t>
      </w:r>
      <w:proofErr w:type="spellStart"/>
      <w:r>
        <w:t>plynov</w:t>
      </w:r>
      <w:proofErr w:type="spellEnd"/>
      <w:r>
        <w:t xml:space="preserve"> </w:t>
      </w:r>
    </w:p>
    <w:p w:rsidR="00986847" w:rsidRDefault="00986847" w:rsidP="00986847"/>
    <w:p w:rsidR="00986847" w:rsidRDefault="00986847" w:rsidP="00986847">
      <w:pPr>
        <w:rPr>
          <w:b/>
        </w:rPr>
      </w:pPr>
      <w:r>
        <w:rPr>
          <w:b/>
        </w:rPr>
        <w:t>VII. Tlak</w:t>
      </w:r>
    </w:p>
    <w:p w:rsidR="00986847" w:rsidRPr="000932C7" w:rsidRDefault="00986847" w:rsidP="00986847">
      <w:pPr>
        <w:rPr>
          <w:b/>
        </w:rPr>
      </w:pPr>
      <w:r>
        <w:t>34. Tlak</w:t>
      </w:r>
    </w:p>
    <w:p w:rsidR="00986847" w:rsidRDefault="00986847" w:rsidP="00986847">
      <w:r>
        <w:t xml:space="preserve">35. Tlak v </w:t>
      </w:r>
      <w:proofErr w:type="spellStart"/>
      <w:r>
        <w:t>kvapaline</w:t>
      </w:r>
      <w:proofErr w:type="spellEnd"/>
    </w:p>
    <w:p w:rsidR="00986847" w:rsidRDefault="00986847" w:rsidP="00986847">
      <w:r>
        <w:t>36. Tlak vzduchu</w:t>
      </w:r>
    </w:p>
    <w:p w:rsidR="00986847" w:rsidRDefault="00986847" w:rsidP="00986847">
      <w:r>
        <w:t xml:space="preserve">37. Zákony </w:t>
      </w:r>
      <w:proofErr w:type="spellStart"/>
      <w:r>
        <w:t>plynov</w:t>
      </w:r>
      <w:proofErr w:type="spellEnd"/>
    </w:p>
    <w:p w:rsidR="00986847" w:rsidRDefault="00986847" w:rsidP="00986847">
      <w:r>
        <w:t>38. Vztlaková sila</w:t>
      </w:r>
    </w:p>
    <w:p w:rsidR="00986847" w:rsidRDefault="00986847" w:rsidP="00986847">
      <w:r>
        <w:t xml:space="preserve">39. </w:t>
      </w:r>
      <w:proofErr w:type="spellStart"/>
      <w:r>
        <w:t>Plávanie</w:t>
      </w:r>
      <w:proofErr w:type="spellEnd"/>
      <w:r>
        <w:t xml:space="preserve"> </w:t>
      </w:r>
      <w:proofErr w:type="spellStart"/>
      <w:r>
        <w:t>telies</w:t>
      </w:r>
      <w:proofErr w:type="spellEnd"/>
      <w:r>
        <w:t xml:space="preserve"> </w:t>
      </w:r>
    </w:p>
    <w:p w:rsidR="00986847" w:rsidRDefault="00986847" w:rsidP="00986847"/>
    <w:p w:rsidR="00986847" w:rsidRPr="00856702" w:rsidRDefault="00986847" w:rsidP="00986847">
      <w:r>
        <w:rPr>
          <w:b/>
        </w:rPr>
        <w:t>VIII. Teplo</w:t>
      </w:r>
      <w:r w:rsidRPr="00856702">
        <w:t xml:space="preserve">  </w:t>
      </w:r>
    </w:p>
    <w:p w:rsidR="00986847" w:rsidRDefault="00986847" w:rsidP="00986847">
      <w:r>
        <w:t xml:space="preserve">40. </w:t>
      </w:r>
      <w:proofErr w:type="spellStart"/>
      <w:r>
        <w:t>Hmotnostná</w:t>
      </w:r>
      <w:proofErr w:type="spellEnd"/>
      <w:r>
        <w:t xml:space="preserve"> tepelná kapacita</w:t>
      </w:r>
    </w:p>
    <w:p w:rsidR="00986847" w:rsidRDefault="00986847" w:rsidP="00986847">
      <w:r>
        <w:t xml:space="preserve">41. </w:t>
      </w:r>
      <w:proofErr w:type="spellStart"/>
      <w:r>
        <w:t>Prenos</w:t>
      </w:r>
      <w:proofErr w:type="spellEnd"/>
      <w:r>
        <w:t xml:space="preserve"> tepla </w:t>
      </w:r>
    </w:p>
    <w:p w:rsidR="00986847" w:rsidRDefault="00986847" w:rsidP="00986847">
      <w:r>
        <w:t xml:space="preserve">42. </w:t>
      </w:r>
      <w:proofErr w:type="spellStart"/>
      <w:r>
        <w:t>Topenie</w:t>
      </w:r>
      <w:proofErr w:type="spellEnd"/>
      <w:r>
        <w:t xml:space="preserve"> a </w:t>
      </w:r>
      <w:proofErr w:type="spellStart"/>
      <w:r>
        <w:t>tuhnutie</w:t>
      </w:r>
      <w:proofErr w:type="spellEnd"/>
    </w:p>
    <w:p w:rsidR="00986847" w:rsidRDefault="00986847" w:rsidP="00986847">
      <w:r>
        <w:t xml:space="preserve">43. </w:t>
      </w:r>
      <w:proofErr w:type="spellStart"/>
      <w:r>
        <w:t>Vyparovanie</w:t>
      </w:r>
      <w:proofErr w:type="spellEnd"/>
      <w:r>
        <w:t xml:space="preserve"> a </w:t>
      </w:r>
      <w:proofErr w:type="spellStart"/>
      <w:r>
        <w:t>skvapalňovanie</w:t>
      </w:r>
      <w:proofErr w:type="spellEnd"/>
      <w:r>
        <w:t xml:space="preserve"> (</w:t>
      </w:r>
      <w:proofErr w:type="spellStart"/>
      <w:r>
        <w:t>kondenzácia</w:t>
      </w:r>
      <w:proofErr w:type="spellEnd"/>
      <w:r>
        <w:t>)</w:t>
      </w:r>
    </w:p>
    <w:p w:rsidR="00986847" w:rsidRDefault="00986847" w:rsidP="00986847">
      <w:r>
        <w:t>44. Zdroje tepla</w:t>
      </w:r>
    </w:p>
    <w:p w:rsidR="00986847" w:rsidRDefault="00986847" w:rsidP="00986847">
      <w:r>
        <w:t xml:space="preserve">45. </w:t>
      </w:r>
      <w:proofErr w:type="spellStart"/>
      <w:r>
        <w:t>Účinnosť</w:t>
      </w:r>
      <w:proofErr w:type="spellEnd"/>
      <w:r>
        <w:t xml:space="preserve"> a </w:t>
      </w:r>
      <w:proofErr w:type="spellStart"/>
      <w:r>
        <w:t>hospodárnosť</w:t>
      </w:r>
      <w:proofErr w:type="spellEnd"/>
    </w:p>
    <w:p w:rsidR="00986847" w:rsidRDefault="00986847" w:rsidP="00986847">
      <w:r>
        <w:t xml:space="preserve"> </w:t>
      </w:r>
    </w:p>
    <w:p w:rsidR="00986847" w:rsidRDefault="00986847" w:rsidP="00986847"/>
    <w:p w:rsidR="00986847" w:rsidRPr="008C4178" w:rsidRDefault="00986847" w:rsidP="00986847">
      <w:pPr>
        <w:rPr>
          <w:b/>
        </w:rPr>
      </w:pPr>
      <w:r>
        <w:rPr>
          <w:b/>
        </w:rPr>
        <w:t>IX. Elektrostatika</w:t>
      </w:r>
    </w:p>
    <w:p w:rsidR="00986847" w:rsidRDefault="00986847" w:rsidP="00986847">
      <w:r>
        <w:t xml:space="preserve">46. </w:t>
      </w:r>
      <w:proofErr w:type="spellStart"/>
      <w:r>
        <w:t>Nabíjanie</w:t>
      </w:r>
      <w:proofErr w:type="spellEnd"/>
      <w:r>
        <w:t xml:space="preserve"> </w:t>
      </w:r>
      <w:proofErr w:type="spellStart"/>
      <w:r>
        <w:t>telies</w:t>
      </w:r>
      <w:proofErr w:type="spellEnd"/>
    </w:p>
    <w:p w:rsidR="00986847" w:rsidRDefault="00986847" w:rsidP="00986847">
      <w:r>
        <w:t>47. Vodiče a izolanty</w:t>
      </w:r>
    </w:p>
    <w:p w:rsidR="00986847" w:rsidRDefault="00986847" w:rsidP="00986847">
      <w:r>
        <w:t xml:space="preserve">48. Kondenzátory </w:t>
      </w:r>
    </w:p>
    <w:p w:rsidR="00986847" w:rsidRDefault="00986847" w:rsidP="00986847">
      <w:r>
        <w:t xml:space="preserve">49. </w:t>
      </w:r>
      <w:proofErr w:type="spellStart"/>
      <w:r>
        <w:t>Použitie</w:t>
      </w:r>
      <w:proofErr w:type="spellEnd"/>
      <w:r>
        <w:t xml:space="preserve"> </w:t>
      </w:r>
      <w:proofErr w:type="spellStart"/>
      <w:r>
        <w:t>statickej</w:t>
      </w:r>
      <w:proofErr w:type="spellEnd"/>
      <w:r>
        <w:t xml:space="preserve"> </w:t>
      </w:r>
      <w:proofErr w:type="spellStart"/>
      <w:r>
        <w:t>elektriny</w:t>
      </w:r>
      <w:proofErr w:type="spellEnd"/>
      <w:r>
        <w:t xml:space="preserve"> a </w:t>
      </w:r>
      <w:proofErr w:type="spellStart"/>
      <w:r>
        <w:t>nebezpečenstvo</w:t>
      </w:r>
      <w:proofErr w:type="spellEnd"/>
      <w:r>
        <w:t xml:space="preserve">, </w:t>
      </w:r>
      <w:proofErr w:type="spellStart"/>
      <w:r>
        <w:t>ktoré</w:t>
      </w:r>
      <w:proofErr w:type="spellEnd"/>
      <w:r>
        <w:t xml:space="preserve"> představuje</w:t>
      </w:r>
    </w:p>
    <w:p w:rsidR="00986847" w:rsidRDefault="00986847" w:rsidP="00986847"/>
    <w:p w:rsidR="00986847" w:rsidRDefault="00986847" w:rsidP="00986847">
      <w:r>
        <w:rPr>
          <w:b/>
        </w:rPr>
        <w:t xml:space="preserve">X. </w:t>
      </w:r>
      <w:proofErr w:type="spellStart"/>
      <w:r>
        <w:rPr>
          <w:b/>
        </w:rPr>
        <w:t>Jednosmerný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prúd</w:t>
      </w:r>
      <w:proofErr w:type="spellEnd"/>
      <w:r>
        <w:t xml:space="preserve">  </w:t>
      </w:r>
    </w:p>
    <w:p w:rsidR="00986847" w:rsidRDefault="00986847" w:rsidP="00986847">
      <w:r>
        <w:t xml:space="preserve">50. Články a </w:t>
      </w:r>
      <w:proofErr w:type="spellStart"/>
      <w:r>
        <w:t>batérie</w:t>
      </w:r>
      <w:proofErr w:type="spellEnd"/>
    </w:p>
    <w:p w:rsidR="00986847" w:rsidRDefault="00986847" w:rsidP="00986847">
      <w:r>
        <w:t xml:space="preserve">51. Elektrický </w:t>
      </w:r>
      <w:proofErr w:type="spellStart"/>
      <w:r>
        <w:t>prúd</w:t>
      </w:r>
      <w:proofErr w:type="spellEnd"/>
    </w:p>
    <w:p w:rsidR="00986847" w:rsidRDefault="00986847" w:rsidP="00986847">
      <w:r>
        <w:t xml:space="preserve">52. </w:t>
      </w:r>
      <w:proofErr w:type="spellStart"/>
      <w:r>
        <w:t>Ohmov</w:t>
      </w:r>
      <w:proofErr w:type="spellEnd"/>
      <w:r>
        <w:t xml:space="preserve"> zákon</w:t>
      </w:r>
    </w:p>
    <w:p w:rsidR="00986847" w:rsidRDefault="00986847" w:rsidP="00986847">
      <w:r>
        <w:t xml:space="preserve">53. Obvod s </w:t>
      </w:r>
      <w:proofErr w:type="spellStart"/>
      <w:r>
        <w:t>jednosmerným</w:t>
      </w:r>
      <w:proofErr w:type="spellEnd"/>
      <w:r>
        <w:t xml:space="preserve"> </w:t>
      </w:r>
      <w:proofErr w:type="spellStart"/>
      <w:r>
        <w:t>prúdom</w:t>
      </w:r>
      <w:proofErr w:type="spellEnd"/>
    </w:p>
    <w:p w:rsidR="00986847" w:rsidRDefault="00986847" w:rsidP="00986847">
      <w:r>
        <w:t xml:space="preserve">54. </w:t>
      </w:r>
      <w:proofErr w:type="spellStart"/>
      <w:r>
        <w:t>Meniteľné</w:t>
      </w:r>
      <w:proofErr w:type="spellEnd"/>
      <w:r>
        <w:t xml:space="preserve"> odpory a </w:t>
      </w:r>
      <w:proofErr w:type="spellStart"/>
      <w:r>
        <w:t>nelineárne</w:t>
      </w:r>
      <w:proofErr w:type="spellEnd"/>
      <w:r>
        <w:t xml:space="preserve"> odpory</w:t>
      </w:r>
    </w:p>
    <w:p w:rsidR="00986847" w:rsidRDefault="00986847" w:rsidP="00986847">
      <w:r>
        <w:t xml:space="preserve">55. </w:t>
      </w:r>
      <w:proofErr w:type="spellStart"/>
      <w:r>
        <w:t>Práca</w:t>
      </w:r>
      <w:proofErr w:type="spellEnd"/>
      <w:r>
        <w:t xml:space="preserve"> a výkon </w:t>
      </w:r>
      <w:proofErr w:type="spellStart"/>
      <w:r>
        <w:t>prúdu</w:t>
      </w:r>
      <w:proofErr w:type="spellEnd"/>
      <w:r>
        <w:t xml:space="preserve"> </w:t>
      </w:r>
    </w:p>
    <w:p w:rsidR="00986847" w:rsidRDefault="00986847" w:rsidP="00986847"/>
    <w:p w:rsidR="00986847" w:rsidRPr="00B4565B" w:rsidRDefault="00986847" w:rsidP="00986847">
      <w:pPr>
        <w:rPr>
          <w:b/>
        </w:rPr>
      </w:pPr>
      <w:r>
        <w:rPr>
          <w:b/>
        </w:rPr>
        <w:t xml:space="preserve"> XI. Magnetizmus</w:t>
      </w:r>
    </w:p>
    <w:p w:rsidR="00986847" w:rsidRDefault="00986847" w:rsidP="00986847">
      <w:r>
        <w:t>56. Magnetické pole</w:t>
      </w:r>
    </w:p>
    <w:p w:rsidR="00986847" w:rsidRDefault="00986847" w:rsidP="00986847">
      <w:r>
        <w:t>57. Elektromagnety</w:t>
      </w:r>
    </w:p>
    <w:p w:rsidR="00986847" w:rsidRDefault="00986847" w:rsidP="00986847">
      <w:r>
        <w:t>58. Elektromagnetická sila</w:t>
      </w:r>
    </w:p>
    <w:p w:rsidR="00986847" w:rsidRDefault="00986847" w:rsidP="00986847">
      <w:r>
        <w:t>59. Elektromotor</w:t>
      </w:r>
    </w:p>
    <w:p w:rsidR="00986847" w:rsidRDefault="00986847" w:rsidP="00986847">
      <w:r>
        <w:t>60. Obrazovka a osciloskop</w:t>
      </w:r>
    </w:p>
    <w:p w:rsidR="00986847" w:rsidRDefault="00986847" w:rsidP="00986847"/>
    <w:p w:rsidR="00986847" w:rsidRPr="00492786" w:rsidRDefault="00986847" w:rsidP="00986847">
      <w:r>
        <w:rPr>
          <w:b/>
        </w:rPr>
        <w:t xml:space="preserve">XII. </w:t>
      </w:r>
      <w:proofErr w:type="spellStart"/>
      <w:r>
        <w:rPr>
          <w:b/>
        </w:rPr>
        <w:t>Striedavý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prúd</w:t>
      </w:r>
      <w:proofErr w:type="spellEnd"/>
      <w:r w:rsidRPr="00492786">
        <w:t xml:space="preserve"> </w:t>
      </w:r>
    </w:p>
    <w:p w:rsidR="00986847" w:rsidRDefault="00986847" w:rsidP="00986847">
      <w:r>
        <w:t xml:space="preserve">61. Elektromagnetická </w:t>
      </w:r>
      <w:proofErr w:type="spellStart"/>
      <w:r>
        <w:t>indukcia</w:t>
      </w:r>
      <w:proofErr w:type="spellEnd"/>
    </w:p>
    <w:p w:rsidR="00986847" w:rsidRDefault="00986847" w:rsidP="00986847">
      <w:r>
        <w:t xml:space="preserve">62. </w:t>
      </w:r>
      <w:proofErr w:type="spellStart"/>
      <w:r>
        <w:t>Striedavý</w:t>
      </w:r>
      <w:proofErr w:type="spellEnd"/>
      <w:r>
        <w:t xml:space="preserve"> </w:t>
      </w:r>
      <w:proofErr w:type="spellStart"/>
      <w:r>
        <w:t>prúd</w:t>
      </w:r>
      <w:proofErr w:type="spellEnd"/>
      <w:r>
        <w:t xml:space="preserve"> a generátor</w:t>
      </w:r>
    </w:p>
    <w:p w:rsidR="00986847" w:rsidRDefault="00986847" w:rsidP="00986847">
      <w:r>
        <w:t>63. Transformátor</w:t>
      </w:r>
    </w:p>
    <w:p w:rsidR="00986847" w:rsidRDefault="00986847" w:rsidP="00986847">
      <w:r>
        <w:t xml:space="preserve">64. </w:t>
      </w:r>
      <w:proofErr w:type="spellStart"/>
      <w:r>
        <w:t>Prenos</w:t>
      </w:r>
      <w:proofErr w:type="spellEnd"/>
      <w:r>
        <w:t xml:space="preserve"> </w:t>
      </w:r>
      <w:proofErr w:type="spellStart"/>
      <w:r>
        <w:t>elektrickej</w:t>
      </w:r>
      <w:proofErr w:type="spellEnd"/>
      <w:r>
        <w:t xml:space="preserve"> energie</w:t>
      </w:r>
    </w:p>
    <w:p w:rsidR="00986847" w:rsidRDefault="00986847" w:rsidP="00986847">
      <w:r>
        <w:t xml:space="preserve">65. Elektrický </w:t>
      </w:r>
      <w:proofErr w:type="spellStart"/>
      <w:r>
        <w:t>prúd</w:t>
      </w:r>
      <w:proofErr w:type="spellEnd"/>
      <w:r>
        <w:t xml:space="preserve"> v domácnosti</w:t>
      </w:r>
    </w:p>
    <w:p w:rsidR="00986847" w:rsidRDefault="00986847" w:rsidP="00986847">
      <w:r>
        <w:t xml:space="preserve">66. Elektrická </w:t>
      </w:r>
      <w:proofErr w:type="spellStart"/>
      <w:r>
        <w:t>energia</w:t>
      </w:r>
      <w:proofErr w:type="spellEnd"/>
      <w:r>
        <w:t xml:space="preserve"> a </w:t>
      </w:r>
      <w:proofErr w:type="spellStart"/>
      <w:r>
        <w:t>metódy</w:t>
      </w:r>
      <w:proofErr w:type="spellEnd"/>
      <w:r>
        <w:t xml:space="preserve"> úspory energie </w:t>
      </w:r>
    </w:p>
    <w:p w:rsidR="00986847" w:rsidRDefault="00986847" w:rsidP="00986847"/>
    <w:p w:rsidR="00986847" w:rsidRPr="00492786" w:rsidRDefault="00986847" w:rsidP="00986847">
      <w:r>
        <w:rPr>
          <w:b/>
        </w:rPr>
        <w:t>XIII. Elektronika</w:t>
      </w:r>
      <w:r w:rsidRPr="00492786">
        <w:t xml:space="preserve"> </w:t>
      </w:r>
    </w:p>
    <w:p w:rsidR="00986847" w:rsidRDefault="00986847" w:rsidP="00986847">
      <w:r>
        <w:t xml:space="preserve">67. </w:t>
      </w:r>
      <w:proofErr w:type="spellStart"/>
      <w:r>
        <w:t>Dióda</w:t>
      </w:r>
      <w:proofErr w:type="spellEnd"/>
    </w:p>
    <w:p w:rsidR="00986847" w:rsidRDefault="00986847" w:rsidP="00986847">
      <w:r>
        <w:t xml:space="preserve">68. </w:t>
      </w:r>
      <w:proofErr w:type="spellStart"/>
      <w:r>
        <w:t>Napájacie</w:t>
      </w:r>
      <w:proofErr w:type="spellEnd"/>
      <w:r>
        <w:t xml:space="preserve"> zdroje a </w:t>
      </w:r>
      <w:proofErr w:type="spellStart"/>
      <w:r>
        <w:t>usmerňovače</w:t>
      </w:r>
      <w:proofErr w:type="spellEnd"/>
    </w:p>
    <w:p w:rsidR="00986847" w:rsidRDefault="00986847" w:rsidP="00986847">
      <w:r>
        <w:lastRenderedPageBreak/>
        <w:t xml:space="preserve">69. </w:t>
      </w:r>
      <w:proofErr w:type="spellStart"/>
      <w:r>
        <w:t>Svetlo</w:t>
      </w:r>
      <w:proofErr w:type="spellEnd"/>
      <w:r>
        <w:t xml:space="preserve"> a elektrický </w:t>
      </w:r>
      <w:proofErr w:type="spellStart"/>
      <w:r>
        <w:t>prúd</w:t>
      </w:r>
      <w:proofErr w:type="spellEnd"/>
    </w:p>
    <w:p w:rsidR="00986847" w:rsidRDefault="00986847" w:rsidP="00986847">
      <w:r>
        <w:t>70. Tranzistor</w:t>
      </w:r>
    </w:p>
    <w:p w:rsidR="00986847" w:rsidRDefault="00986847" w:rsidP="00986847">
      <w:r>
        <w:t xml:space="preserve">71. Logické </w:t>
      </w:r>
      <w:proofErr w:type="spellStart"/>
      <w:r>
        <w:t>hradlá</w:t>
      </w:r>
      <w:proofErr w:type="spellEnd"/>
      <w:r>
        <w:t xml:space="preserve"> </w:t>
      </w:r>
    </w:p>
    <w:p w:rsidR="00986847" w:rsidRDefault="00986847" w:rsidP="00986847">
      <w:r>
        <w:t xml:space="preserve">72. </w:t>
      </w:r>
      <w:proofErr w:type="spellStart"/>
      <w:r>
        <w:t>Digitálne</w:t>
      </w:r>
      <w:proofErr w:type="spellEnd"/>
      <w:r>
        <w:t xml:space="preserve"> systémy </w:t>
      </w:r>
    </w:p>
    <w:p w:rsidR="00986847" w:rsidRDefault="00986847" w:rsidP="00986847"/>
    <w:p w:rsidR="00986847" w:rsidRPr="000E4256" w:rsidRDefault="00986847" w:rsidP="00986847">
      <w:r w:rsidRPr="000E4256">
        <w:rPr>
          <w:b/>
        </w:rPr>
        <w:t xml:space="preserve">XIV. </w:t>
      </w:r>
      <w:proofErr w:type="spellStart"/>
      <w:r>
        <w:rPr>
          <w:b/>
        </w:rPr>
        <w:t>Kmitanie</w:t>
      </w:r>
      <w:proofErr w:type="spellEnd"/>
      <w:r>
        <w:rPr>
          <w:b/>
        </w:rPr>
        <w:t xml:space="preserve"> a mechanické vlny</w:t>
      </w:r>
      <w:r w:rsidRPr="000E4256">
        <w:t xml:space="preserve">  </w:t>
      </w:r>
    </w:p>
    <w:p w:rsidR="00986847" w:rsidRDefault="00986847" w:rsidP="00986847">
      <w:r>
        <w:t xml:space="preserve">73. </w:t>
      </w:r>
      <w:proofErr w:type="spellStart"/>
      <w:r>
        <w:t>Kmitanie</w:t>
      </w:r>
      <w:proofErr w:type="spellEnd"/>
      <w:r>
        <w:t xml:space="preserve"> </w:t>
      </w:r>
    </w:p>
    <w:p w:rsidR="00986847" w:rsidRDefault="00986847" w:rsidP="00986847">
      <w:r>
        <w:t xml:space="preserve">74. </w:t>
      </w:r>
      <w:proofErr w:type="spellStart"/>
      <w:r>
        <w:t>Rezonancia</w:t>
      </w:r>
      <w:proofErr w:type="spellEnd"/>
    </w:p>
    <w:p w:rsidR="00986847" w:rsidRDefault="00986847" w:rsidP="00986847">
      <w:r>
        <w:t xml:space="preserve">75. Mechanické </w:t>
      </w:r>
      <w:proofErr w:type="spellStart"/>
      <w:r>
        <w:t>vlnenie</w:t>
      </w:r>
      <w:proofErr w:type="spellEnd"/>
    </w:p>
    <w:p w:rsidR="00986847" w:rsidRDefault="00986847" w:rsidP="00986847">
      <w:r>
        <w:t xml:space="preserve">76. Odraz a lom </w:t>
      </w:r>
      <w:proofErr w:type="spellStart"/>
      <w:r>
        <w:t>vlnenia</w:t>
      </w:r>
      <w:proofErr w:type="spellEnd"/>
    </w:p>
    <w:p w:rsidR="00986847" w:rsidRDefault="00986847" w:rsidP="00986847">
      <w:r>
        <w:t>77. Seizmické vlny</w:t>
      </w:r>
    </w:p>
    <w:p w:rsidR="00986847" w:rsidRDefault="00986847" w:rsidP="00986847">
      <w:r>
        <w:t xml:space="preserve">78. Ohyb a </w:t>
      </w:r>
      <w:proofErr w:type="spellStart"/>
      <w:r>
        <w:t>interferencia</w:t>
      </w:r>
      <w:proofErr w:type="spellEnd"/>
      <w:r>
        <w:t xml:space="preserve"> mechanických </w:t>
      </w:r>
      <w:proofErr w:type="spellStart"/>
      <w:r>
        <w:t>vĺn</w:t>
      </w:r>
      <w:proofErr w:type="spellEnd"/>
      <w:r>
        <w:t xml:space="preserve"> </w:t>
      </w:r>
    </w:p>
    <w:p w:rsidR="00986847" w:rsidRDefault="00986847" w:rsidP="00986847"/>
    <w:p w:rsidR="00986847" w:rsidRPr="00A03156" w:rsidRDefault="00986847" w:rsidP="00986847">
      <w:pPr>
        <w:rPr>
          <w:b/>
        </w:rPr>
      </w:pPr>
      <w:r>
        <w:rPr>
          <w:b/>
        </w:rPr>
        <w:t>XV. Zvuk</w:t>
      </w:r>
    </w:p>
    <w:p w:rsidR="00986847" w:rsidRDefault="00986847" w:rsidP="00986847">
      <w:r>
        <w:t>79. Zvuk</w:t>
      </w:r>
    </w:p>
    <w:p w:rsidR="00986847" w:rsidRDefault="00986847" w:rsidP="00986847">
      <w:r>
        <w:t>80. Infrazvuk a ultrazvuk</w:t>
      </w:r>
    </w:p>
    <w:p w:rsidR="00986847" w:rsidRDefault="00986847" w:rsidP="00986847">
      <w:r>
        <w:t xml:space="preserve">81. </w:t>
      </w:r>
      <w:proofErr w:type="spellStart"/>
      <w:r>
        <w:t>Interferencia</w:t>
      </w:r>
      <w:proofErr w:type="spellEnd"/>
      <w:r>
        <w:t xml:space="preserve"> zvukových </w:t>
      </w:r>
      <w:proofErr w:type="spellStart"/>
      <w:r>
        <w:t>vĺn</w:t>
      </w:r>
      <w:proofErr w:type="spellEnd"/>
    </w:p>
    <w:p w:rsidR="00986847" w:rsidRDefault="00986847" w:rsidP="00986847">
      <w:r>
        <w:t>82. Zvuky v </w:t>
      </w:r>
      <w:proofErr w:type="spellStart"/>
      <w:r>
        <w:t>hudbe</w:t>
      </w:r>
      <w:proofErr w:type="spellEnd"/>
    </w:p>
    <w:p w:rsidR="00986847" w:rsidRDefault="00986847" w:rsidP="00986847">
      <w:r>
        <w:t xml:space="preserve">83. Intenzita zvuku </w:t>
      </w:r>
    </w:p>
    <w:p w:rsidR="00986847" w:rsidRDefault="00986847" w:rsidP="00986847">
      <w:r>
        <w:t xml:space="preserve">84. </w:t>
      </w:r>
      <w:proofErr w:type="spellStart"/>
      <w:r>
        <w:t>Dopplerov</w:t>
      </w:r>
      <w:proofErr w:type="spellEnd"/>
      <w:r>
        <w:t xml:space="preserve"> </w:t>
      </w:r>
      <w:proofErr w:type="spellStart"/>
      <w:r>
        <w:t>jav</w:t>
      </w:r>
      <w:proofErr w:type="spellEnd"/>
      <w:r>
        <w:t xml:space="preserve"> </w:t>
      </w:r>
    </w:p>
    <w:p w:rsidR="00986847" w:rsidRDefault="00986847" w:rsidP="00986847"/>
    <w:p w:rsidR="00986847" w:rsidRDefault="00986847" w:rsidP="00986847">
      <w:pPr>
        <w:rPr>
          <w:b/>
        </w:rPr>
      </w:pPr>
      <w:r w:rsidRPr="007922FF">
        <w:rPr>
          <w:b/>
        </w:rPr>
        <w:t>XVI</w:t>
      </w:r>
      <w:r>
        <w:rPr>
          <w:b/>
        </w:rPr>
        <w:t>. Elektromagnetické vlny</w:t>
      </w:r>
    </w:p>
    <w:p w:rsidR="00986847" w:rsidRPr="007922FF" w:rsidRDefault="00986847" w:rsidP="00986847">
      <w:pPr>
        <w:rPr>
          <w:b/>
        </w:rPr>
      </w:pPr>
      <w:r>
        <w:t>85. Elektromagnetické vlny</w:t>
      </w:r>
    </w:p>
    <w:p w:rsidR="00986847" w:rsidRDefault="00986847" w:rsidP="00986847">
      <w:r>
        <w:t>86. Laser</w:t>
      </w:r>
    </w:p>
    <w:p w:rsidR="00986847" w:rsidRDefault="00986847" w:rsidP="00986847">
      <w:r>
        <w:t xml:space="preserve">87. Ohyb a </w:t>
      </w:r>
      <w:proofErr w:type="spellStart"/>
      <w:r>
        <w:t>interferencia</w:t>
      </w:r>
      <w:proofErr w:type="spellEnd"/>
    </w:p>
    <w:p w:rsidR="00986847" w:rsidRDefault="00986847" w:rsidP="00986847">
      <w:r>
        <w:t xml:space="preserve">88. Spektrum elektromagnetického </w:t>
      </w:r>
      <w:proofErr w:type="spellStart"/>
      <w:r>
        <w:t>vlnenia</w:t>
      </w:r>
      <w:proofErr w:type="spellEnd"/>
    </w:p>
    <w:p w:rsidR="00986847" w:rsidRDefault="00986847" w:rsidP="00986847">
      <w:r>
        <w:t xml:space="preserve">89. </w:t>
      </w:r>
      <w:proofErr w:type="spellStart"/>
      <w:r>
        <w:t>Ohrozenie</w:t>
      </w:r>
      <w:proofErr w:type="spellEnd"/>
      <w:r>
        <w:t xml:space="preserve"> </w:t>
      </w:r>
      <w:proofErr w:type="spellStart"/>
      <w:r>
        <w:t>súvisiace</w:t>
      </w:r>
      <w:proofErr w:type="spellEnd"/>
      <w:r>
        <w:t xml:space="preserve"> s elektromagnetickými vlnami </w:t>
      </w:r>
    </w:p>
    <w:p w:rsidR="00986847" w:rsidRDefault="00986847" w:rsidP="00986847">
      <w:r>
        <w:t xml:space="preserve">90. </w:t>
      </w:r>
      <w:proofErr w:type="spellStart"/>
      <w:r>
        <w:t>Použitie</w:t>
      </w:r>
      <w:proofErr w:type="spellEnd"/>
      <w:r>
        <w:t xml:space="preserve"> </w:t>
      </w:r>
      <w:proofErr w:type="spellStart"/>
      <w:r>
        <w:t>vĺn</w:t>
      </w:r>
      <w:proofErr w:type="spellEnd"/>
      <w:r>
        <w:t xml:space="preserve"> v </w:t>
      </w:r>
      <w:proofErr w:type="spellStart"/>
      <w:r>
        <w:t>komunikácii</w:t>
      </w:r>
      <w:proofErr w:type="spellEnd"/>
    </w:p>
    <w:p w:rsidR="00986847" w:rsidRDefault="00986847" w:rsidP="00986847"/>
    <w:p w:rsidR="00986847" w:rsidRDefault="00986847" w:rsidP="00986847"/>
    <w:p w:rsidR="00986847" w:rsidRPr="00450328" w:rsidRDefault="00986847" w:rsidP="00986847">
      <w:r>
        <w:rPr>
          <w:b/>
        </w:rPr>
        <w:t xml:space="preserve">XVII. </w:t>
      </w:r>
      <w:proofErr w:type="spellStart"/>
      <w:r>
        <w:rPr>
          <w:b/>
        </w:rPr>
        <w:t>Svetlo</w:t>
      </w:r>
      <w:proofErr w:type="spellEnd"/>
      <w:r w:rsidRPr="00450328">
        <w:t xml:space="preserve"> </w:t>
      </w:r>
    </w:p>
    <w:p w:rsidR="00986847" w:rsidRDefault="00986847" w:rsidP="00986847">
      <w:r>
        <w:t xml:space="preserve">91. Odraz </w:t>
      </w:r>
      <w:proofErr w:type="spellStart"/>
      <w:r>
        <w:t>svetla</w:t>
      </w:r>
      <w:proofErr w:type="spellEnd"/>
    </w:p>
    <w:p w:rsidR="00986847" w:rsidRDefault="00986847" w:rsidP="00986847">
      <w:r>
        <w:t xml:space="preserve">92. </w:t>
      </w:r>
      <w:proofErr w:type="spellStart"/>
      <w:r>
        <w:t>Guľové</w:t>
      </w:r>
      <w:proofErr w:type="spellEnd"/>
      <w:r>
        <w:t xml:space="preserve"> </w:t>
      </w:r>
      <w:proofErr w:type="spellStart"/>
      <w:r>
        <w:t>zrkadlá</w:t>
      </w:r>
      <w:proofErr w:type="spellEnd"/>
    </w:p>
    <w:p w:rsidR="00986847" w:rsidRDefault="00986847" w:rsidP="00986847">
      <w:r>
        <w:t xml:space="preserve">93. Lom </w:t>
      </w:r>
      <w:proofErr w:type="spellStart"/>
      <w:r>
        <w:t>svetla</w:t>
      </w:r>
      <w:proofErr w:type="spellEnd"/>
    </w:p>
    <w:p w:rsidR="00986847" w:rsidRDefault="00986847" w:rsidP="00986847">
      <w:r>
        <w:t xml:space="preserve">94. </w:t>
      </w:r>
      <w:proofErr w:type="spellStart"/>
      <w:r>
        <w:t>Šošovky</w:t>
      </w:r>
      <w:proofErr w:type="spellEnd"/>
    </w:p>
    <w:p w:rsidR="00986847" w:rsidRDefault="00986847" w:rsidP="00986847">
      <w:r>
        <w:t xml:space="preserve">95. Optické </w:t>
      </w:r>
      <w:proofErr w:type="spellStart"/>
      <w:r>
        <w:t>prístroje</w:t>
      </w:r>
      <w:proofErr w:type="spellEnd"/>
    </w:p>
    <w:p w:rsidR="00986847" w:rsidRDefault="00986847" w:rsidP="00986847">
      <w:r>
        <w:t>96. Oko</w:t>
      </w:r>
    </w:p>
    <w:p w:rsidR="00986847" w:rsidRDefault="00986847" w:rsidP="00986847">
      <w:r>
        <w:t xml:space="preserve">97. </w:t>
      </w:r>
      <w:proofErr w:type="spellStart"/>
      <w:r>
        <w:t>Farby</w:t>
      </w:r>
      <w:proofErr w:type="spellEnd"/>
    </w:p>
    <w:p w:rsidR="00986847" w:rsidRDefault="00986847" w:rsidP="00986847"/>
    <w:p w:rsidR="00986847" w:rsidRDefault="00986847" w:rsidP="00986847">
      <w:pPr>
        <w:rPr>
          <w:b/>
        </w:rPr>
      </w:pPr>
      <w:r>
        <w:rPr>
          <w:b/>
        </w:rPr>
        <w:t xml:space="preserve">XVIII. </w:t>
      </w:r>
      <w:proofErr w:type="spellStart"/>
      <w:r>
        <w:rPr>
          <w:b/>
        </w:rPr>
        <w:t>Jadrová</w:t>
      </w:r>
      <w:proofErr w:type="spellEnd"/>
      <w:r>
        <w:rPr>
          <w:b/>
        </w:rPr>
        <w:t xml:space="preserve"> fyzika</w:t>
      </w:r>
    </w:p>
    <w:p w:rsidR="00986847" w:rsidRPr="00450328" w:rsidRDefault="00986847" w:rsidP="00986847">
      <w:pPr>
        <w:rPr>
          <w:b/>
        </w:rPr>
      </w:pPr>
      <w:r>
        <w:t xml:space="preserve">98. </w:t>
      </w:r>
      <w:proofErr w:type="spellStart"/>
      <w:r>
        <w:t>Štruktúra</w:t>
      </w:r>
      <w:proofErr w:type="spellEnd"/>
      <w:r>
        <w:t xml:space="preserve"> </w:t>
      </w:r>
      <w:proofErr w:type="spellStart"/>
      <w:r>
        <w:t>atómu</w:t>
      </w:r>
      <w:proofErr w:type="spellEnd"/>
      <w:r>
        <w:t xml:space="preserve"> </w:t>
      </w:r>
    </w:p>
    <w:p w:rsidR="00986847" w:rsidRDefault="00986847" w:rsidP="00986847">
      <w:r>
        <w:t xml:space="preserve">99. </w:t>
      </w:r>
      <w:proofErr w:type="spellStart"/>
      <w:r>
        <w:t>Jadrové</w:t>
      </w:r>
      <w:proofErr w:type="spellEnd"/>
      <w:r>
        <w:t xml:space="preserve"> </w:t>
      </w:r>
      <w:proofErr w:type="spellStart"/>
      <w:r>
        <w:t>žiarenie</w:t>
      </w:r>
      <w:proofErr w:type="spellEnd"/>
    </w:p>
    <w:p w:rsidR="00986847" w:rsidRDefault="00986847" w:rsidP="00986847">
      <w:r>
        <w:t>100. Zákon rozpadu</w:t>
      </w:r>
    </w:p>
    <w:p w:rsidR="00986847" w:rsidRDefault="00986847" w:rsidP="00986847">
      <w:r>
        <w:t xml:space="preserve">101. Vplyv </w:t>
      </w:r>
      <w:proofErr w:type="spellStart"/>
      <w:r>
        <w:t>žiarenia</w:t>
      </w:r>
      <w:proofErr w:type="spellEnd"/>
      <w:r>
        <w:t xml:space="preserve"> na živé organizmy </w:t>
      </w:r>
    </w:p>
    <w:p w:rsidR="00986847" w:rsidRDefault="00986847" w:rsidP="00986847">
      <w:r>
        <w:t xml:space="preserve">102. </w:t>
      </w:r>
      <w:proofErr w:type="spellStart"/>
      <w:r>
        <w:t>Využitie</w:t>
      </w:r>
      <w:proofErr w:type="spellEnd"/>
      <w:r>
        <w:t xml:space="preserve"> </w:t>
      </w:r>
      <w:proofErr w:type="spellStart"/>
      <w:r>
        <w:t>rádioaktivity</w:t>
      </w:r>
      <w:proofErr w:type="spellEnd"/>
    </w:p>
    <w:p w:rsidR="00986847" w:rsidRDefault="00986847" w:rsidP="00986847">
      <w:r>
        <w:t xml:space="preserve">103. </w:t>
      </w:r>
      <w:proofErr w:type="spellStart"/>
      <w:r>
        <w:t>Štiepenie</w:t>
      </w:r>
      <w:proofErr w:type="spellEnd"/>
      <w:r>
        <w:t xml:space="preserve"> </w:t>
      </w:r>
      <w:proofErr w:type="spellStart"/>
      <w:r>
        <w:t>jadra</w:t>
      </w:r>
      <w:proofErr w:type="spellEnd"/>
      <w:r>
        <w:t xml:space="preserve"> </w:t>
      </w:r>
    </w:p>
    <w:p w:rsidR="00986847" w:rsidRDefault="00986847" w:rsidP="00986847">
      <w:r>
        <w:t xml:space="preserve">104. </w:t>
      </w:r>
      <w:proofErr w:type="spellStart"/>
      <w:r>
        <w:t>Jadrová</w:t>
      </w:r>
      <w:proofErr w:type="spellEnd"/>
      <w:r>
        <w:t xml:space="preserve"> </w:t>
      </w:r>
      <w:proofErr w:type="spellStart"/>
      <w:r>
        <w:t>energia</w:t>
      </w:r>
      <w:proofErr w:type="spellEnd"/>
    </w:p>
    <w:p w:rsidR="00986847" w:rsidRDefault="00986847" w:rsidP="00986847">
      <w:r>
        <w:t xml:space="preserve">105. Syntéza </w:t>
      </w:r>
      <w:proofErr w:type="spellStart"/>
      <w:r>
        <w:t>jadier</w:t>
      </w:r>
      <w:proofErr w:type="spellEnd"/>
      <w:r>
        <w:t xml:space="preserve"> </w:t>
      </w:r>
    </w:p>
    <w:p w:rsidR="00986847" w:rsidRDefault="00986847" w:rsidP="00986847"/>
    <w:p w:rsidR="00986847" w:rsidRPr="00C51B7C" w:rsidRDefault="00986847" w:rsidP="00986847">
      <w:pPr>
        <w:rPr>
          <w:b/>
        </w:rPr>
      </w:pPr>
      <w:r>
        <w:rPr>
          <w:b/>
        </w:rPr>
        <w:t>XIX. Zem a Vesmír</w:t>
      </w:r>
    </w:p>
    <w:p w:rsidR="00986847" w:rsidRDefault="00986847" w:rsidP="00986847">
      <w:r>
        <w:t xml:space="preserve">106. </w:t>
      </w:r>
      <w:proofErr w:type="spellStart"/>
      <w:r>
        <w:t>Slnečná</w:t>
      </w:r>
      <w:proofErr w:type="spellEnd"/>
      <w:r>
        <w:t xml:space="preserve"> </w:t>
      </w:r>
      <w:proofErr w:type="spellStart"/>
      <w:r>
        <w:t>sústava</w:t>
      </w:r>
      <w:proofErr w:type="spellEnd"/>
      <w:r>
        <w:t xml:space="preserve"> </w:t>
      </w:r>
    </w:p>
    <w:p w:rsidR="00986847" w:rsidRDefault="00986847" w:rsidP="00986847">
      <w:r>
        <w:t xml:space="preserve">107. </w:t>
      </w:r>
      <w:proofErr w:type="spellStart"/>
      <w:r>
        <w:t>Mesiac</w:t>
      </w:r>
      <w:proofErr w:type="spellEnd"/>
      <w:r>
        <w:t xml:space="preserve"> </w:t>
      </w:r>
    </w:p>
    <w:p w:rsidR="00986847" w:rsidRDefault="00986847" w:rsidP="00986847">
      <w:r>
        <w:t xml:space="preserve">108. </w:t>
      </w:r>
      <w:proofErr w:type="spellStart"/>
      <w:r>
        <w:t>Zatmenia</w:t>
      </w:r>
      <w:proofErr w:type="spellEnd"/>
    </w:p>
    <w:p w:rsidR="00986847" w:rsidRDefault="00986847" w:rsidP="00986847">
      <w:r>
        <w:t xml:space="preserve">109. </w:t>
      </w:r>
      <w:proofErr w:type="spellStart"/>
      <w:r>
        <w:t>Štruktúra</w:t>
      </w:r>
      <w:proofErr w:type="spellEnd"/>
      <w:r>
        <w:t xml:space="preserve"> a vývoj </w:t>
      </w:r>
      <w:proofErr w:type="spellStart"/>
      <w:r>
        <w:t>hviezd</w:t>
      </w:r>
      <w:proofErr w:type="spellEnd"/>
    </w:p>
    <w:p w:rsidR="00986847" w:rsidRDefault="00986847" w:rsidP="00986847">
      <w:r>
        <w:t>110. Galaxie</w:t>
      </w:r>
    </w:p>
    <w:p w:rsidR="00986847" w:rsidRDefault="00986847" w:rsidP="00986847">
      <w:r>
        <w:t xml:space="preserve">111. Vesmír </w:t>
      </w:r>
    </w:p>
    <w:p w:rsidR="00986847" w:rsidRDefault="00986847" w:rsidP="00986847"/>
    <w:p w:rsidR="00986847" w:rsidRDefault="00986847" w:rsidP="00986847"/>
    <w:p w:rsidR="00986847" w:rsidRPr="003C6C77" w:rsidRDefault="00986847" w:rsidP="00986847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Poznámky</w:t>
      </w:r>
      <w:r>
        <w:tab/>
      </w:r>
    </w:p>
    <w:p w:rsidR="00986847" w:rsidRPr="00CB6E6C" w:rsidRDefault="00986847" w:rsidP="00986847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lastRenderedPageBreak/>
        <w:t>Na 2. stupni základní školy jsou použitelné i některé části z Úrovně 3.</w:t>
      </w:r>
    </w:p>
    <w:p w:rsidR="00986847" w:rsidRPr="003C6C77" w:rsidRDefault="00986847" w:rsidP="00986847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>Části týkající se výuky stavby látek, stavby atomu a radioaktivity jsou k nalezení v části Chemie.</w:t>
      </w:r>
    </w:p>
    <w:p w:rsidR="00986847" w:rsidRPr="003C6C77" w:rsidRDefault="00986847" w:rsidP="00986847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 xml:space="preserve">Po vyhledání určité části programu zrovna použitelné dva typy výukového materiálu – 1.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, 2. </w:t>
      </w:r>
      <w:proofErr w:type="spellStart"/>
      <w:r>
        <w:t>Učteľská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.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je použitelná k samostatné práci žáků na PC nebo </w:t>
      </w:r>
      <w:proofErr w:type="spellStart"/>
      <w:r>
        <w:t>tabletech</w:t>
      </w:r>
      <w:proofErr w:type="spellEnd"/>
      <w:r>
        <w:t xml:space="preserve">. Učitelské lekce jsou určeny k prezentaci učiva za využití interaktivní tabule případně </w:t>
      </w:r>
      <w:proofErr w:type="spellStart"/>
      <w:r>
        <w:t>dataprojektoru</w:t>
      </w:r>
      <w:proofErr w:type="spellEnd"/>
      <w:r>
        <w:t xml:space="preserve"> (obsah lekce je zpracován větším písmem). Lekce se spouští tlačítkem Náhled.</w:t>
      </w:r>
    </w:p>
    <w:p w:rsidR="00986847" w:rsidRPr="003C6C77" w:rsidRDefault="00986847" w:rsidP="00986847">
      <w:pPr>
        <w:pStyle w:val="Odstavecseseznamem"/>
        <w:numPr>
          <w:ilvl w:val="1"/>
          <w:numId w:val="35"/>
        </w:numPr>
        <w:spacing w:after="0" w:line="240" w:lineRule="auto"/>
        <w:rPr>
          <w:b/>
        </w:rPr>
      </w:pPr>
      <w:r>
        <w:t>Některé z lekcí jsou výborně zpracované a natolik sedí na naše „učivo“, že je lze použít bez úprav a výběru. Některé jsou zpracovány hůře či příliš náročně a u takových lekcí je potřeba pečlivě vybírat, co z nich použijeme.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D73" w:rsidRDefault="00547D73">
      <w:r>
        <w:separator/>
      </w:r>
    </w:p>
  </w:endnote>
  <w:endnote w:type="continuationSeparator" w:id="0">
    <w:p w:rsidR="00547D73" w:rsidRDefault="00547D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D73" w:rsidRDefault="00547D73">
      <w:r>
        <w:separator/>
      </w:r>
    </w:p>
  </w:footnote>
  <w:footnote w:type="continuationSeparator" w:id="0">
    <w:p w:rsidR="00547D73" w:rsidRDefault="00547D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E695964"/>
    <w:multiLevelType w:val="hybridMultilevel"/>
    <w:tmpl w:val="4DA060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AF2ADC"/>
    <w:multiLevelType w:val="hybridMultilevel"/>
    <w:tmpl w:val="ADEA80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35"/>
  </w:num>
  <w:num w:numId="35">
    <w:abstractNumId w:val="26"/>
  </w:num>
  <w:num w:numId="3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47D73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1EB1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86847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65E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E9265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1174A0DC-75A0-4B8F-B001-2DD0BDFB8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6</Pages>
  <Words>778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5360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2015-05-24T11:12:00Z</dcterms:created>
  <dcterms:modified xsi:type="dcterms:W3CDTF">2015-05-24T11:12:00Z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