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E9265E" w:rsidRDefault="00E9265E" w:rsidP="00E9265E"/>
    <w:p w:rsidR="00E9265E" w:rsidRDefault="00E9265E" w:rsidP="00E9265E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Základní škola Gabry a Málinky Štítná nad </w:t>
      </w:r>
      <w:proofErr w:type="spellStart"/>
      <w:r>
        <w:rPr>
          <w:b/>
          <w:sz w:val="28"/>
          <w:szCs w:val="28"/>
        </w:rPr>
        <w:t>Vláří</w:t>
      </w:r>
      <w:proofErr w:type="spellEnd"/>
      <w:r>
        <w:rPr>
          <w:b/>
          <w:sz w:val="28"/>
          <w:szCs w:val="28"/>
        </w:rPr>
        <w:t>, okres Zlín</w:t>
      </w:r>
    </w:p>
    <w:p w:rsidR="00E9265E" w:rsidRDefault="00E9265E" w:rsidP="00E9265E">
      <w:pPr>
        <w:jc w:val="center"/>
      </w:pPr>
    </w:p>
    <w:p w:rsidR="00E9265E" w:rsidRDefault="00E9265E" w:rsidP="00E9265E">
      <w:pPr>
        <w:jc w:val="center"/>
      </w:pPr>
    </w:p>
    <w:p w:rsidR="00E9265E" w:rsidRDefault="00E9265E" w:rsidP="00E9265E">
      <w:pPr>
        <w:jc w:val="center"/>
      </w:pPr>
    </w:p>
    <w:p w:rsidR="00E9265E" w:rsidRDefault="00E9265E" w:rsidP="00E9265E">
      <w:pPr>
        <w:jc w:val="center"/>
      </w:pPr>
    </w:p>
    <w:p w:rsidR="00E9265E" w:rsidRDefault="00E9265E" w:rsidP="00E9265E">
      <w:pPr>
        <w:jc w:val="center"/>
      </w:pPr>
    </w:p>
    <w:tbl>
      <w:tblPr>
        <w:tblStyle w:val="Mkatabulky"/>
        <w:tblW w:w="9498" w:type="dxa"/>
        <w:tblLook w:val="01E0"/>
      </w:tblPr>
      <w:tblGrid>
        <w:gridCol w:w="4749"/>
        <w:gridCol w:w="4749"/>
      </w:tblGrid>
      <w:tr w:rsidR="00E9265E" w:rsidTr="0039448E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65E" w:rsidRDefault="00E9265E" w:rsidP="0039448E">
            <w:pPr>
              <w:rPr>
                <w:b/>
                <w:bCs/>
              </w:rPr>
            </w:pPr>
            <w:r>
              <w:rPr>
                <w:b/>
                <w:bCs/>
              </w:rPr>
              <w:t>Název projektu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65E" w:rsidRDefault="00E9265E" w:rsidP="0039448E">
            <w:r>
              <w:t>Dotkněte se inovací</w:t>
            </w:r>
          </w:p>
        </w:tc>
      </w:tr>
      <w:tr w:rsidR="00E9265E" w:rsidTr="0039448E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65E" w:rsidRDefault="00E9265E" w:rsidP="0039448E">
            <w:pPr>
              <w:rPr>
                <w:b/>
                <w:bCs/>
              </w:rPr>
            </w:pPr>
            <w:r>
              <w:rPr>
                <w:b/>
                <w:bCs/>
              </w:rPr>
              <w:t>Registrační číslo projektu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65E" w:rsidRDefault="00E9265E" w:rsidP="0039448E">
            <w:r w:rsidRPr="00047BC4">
              <w:t>CZ.1.07/1.3.00/51.0024</w:t>
            </w:r>
          </w:p>
        </w:tc>
      </w:tr>
      <w:tr w:rsidR="00E9265E" w:rsidTr="0039448E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65E" w:rsidRDefault="00E9265E" w:rsidP="0039448E">
            <w:pPr>
              <w:rPr>
                <w:b/>
                <w:bCs/>
              </w:rPr>
            </w:pPr>
            <w:r>
              <w:rPr>
                <w:b/>
                <w:bCs/>
              </w:rPr>
              <w:t>Pořadové číslo výstupu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65E" w:rsidRDefault="00E9265E" w:rsidP="0039448E">
            <w:r>
              <w:t>29.</w:t>
            </w:r>
          </w:p>
        </w:tc>
      </w:tr>
      <w:tr w:rsidR="00E9265E" w:rsidTr="0039448E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65E" w:rsidRDefault="00E9265E" w:rsidP="0039448E">
            <w:pPr>
              <w:rPr>
                <w:b/>
                <w:bCs/>
              </w:rPr>
            </w:pPr>
            <w:r>
              <w:rPr>
                <w:b/>
                <w:bCs/>
              </w:rPr>
              <w:t>Název materiálu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65E" w:rsidRDefault="00E9265E" w:rsidP="0039448E">
            <w:proofErr w:type="spellStart"/>
            <w:r>
              <w:t>Ekabinet</w:t>
            </w:r>
            <w:proofErr w:type="spellEnd"/>
            <w:r>
              <w:t xml:space="preserve"> – Matematika z Finska </w:t>
            </w:r>
          </w:p>
          <w:p w:rsidR="00E9265E" w:rsidRDefault="00E9265E" w:rsidP="0039448E">
            <w:r>
              <w:t>2. Část - Přehled</w:t>
            </w:r>
          </w:p>
        </w:tc>
      </w:tr>
      <w:tr w:rsidR="00E9265E" w:rsidTr="0039448E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65E" w:rsidRDefault="00E9265E" w:rsidP="0039448E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oblast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65E" w:rsidRDefault="00E9265E" w:rsidP="0039448E">
            <w:r>
              <w:t>Matematika a její aplikace</w:t>
            </w:r>
          </w:p>
        </w:tc>
      </w:tr>
      <w:tr w:rsidR="00E9265E" w:rsidTr="0039448E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65E" w:rsidRDefault="00E9265E" w:rsidP="0039448E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obor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65E" w:rsidRDefault="00E9265E" w:rsidP="0039448E">
            <w:r>
              <w:t>Matematika</w:t>
            </w:r>
          </w:p>
        </w:tc>
      </w:tr>
      <w:tr w:rsidR="00E9265E" w:rsidTr="0039448E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65E" w:rsidRDefault="00E9265E" w:rsidP="0039448E">
            <w:pPr>
              <w:rPr>
                <w:b/>
                <w:bCs/>
              </w:rPr>
            </w:pPr>
            <w:r>
              <w:rPr>
                <w:b/>
                <w:bCs/>
              </w:rPr>
              <w:t>Klíčová slova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65E" w:rsidRDefault="00E9265E" w:rsidP="0039448E">
            <w:r>
              <w:t xml:space="preserve">Matematika, </w:t>
            </w:r>
            <w:proofErr w:type="spellStart"/>
            <w:r>
              <w:t>ekabinet</w:t>
            </w:r>
            <w:proofErr w:type="spellEnd"/>
          </w:p>
        </w:tc>
      </w:tr>
      <w:tr w:rsidR="00E9265E" w:rsidTr="0039448E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65E" w:rsidRDefault="00E9265E" w:rsidP="0039448E">
            <w:pPr>
              <w:rPr>
                <w:b/>
                <w:bCs/>
              </w:rPr>
            </w:pPr>
            <w:r>
              <w:rPr>
                <w:b/>
                <w:bCs/>
              </w:rPr>
              <w:t>Autor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65E" w:rsidRDefault="00E9265E" w:rsidP="0039448E">
            <w:r>
              <w:t xml:space="preserve">Marie </w:t>
            </w:r>
            <w:proofErr w:type="spellStart"/>
            <w:r>
              <w:t>Ťulpová</w:t>
            </w:r>
            <w:proofErr w:type="spellEnd"/>
          </w:p>
        </w:tc>
      </w:tr>
      <w:tr w:rsidR="00E9265E" w:rsidTr="0039448E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65E" w:rsidRDefault="00E9265E" w:rsidP="0039448E">
            <w:pPr>
              <w:rPr>
                <w:b/>
                <w:bCs/>
              </w:rPr>
            </w:pPr>
            <w:r>
              <w:rPr>
                <w:b/>
                <w:bCs/>
              </w:rPr>
              <w:t>Použité zdroje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65E" w:rsidRDefault="00E9265E" w:rsidP="0039448E">
            <w:r w:rsidRPr="003D0935">
              <w:t xml:space="preserve">EDULOGY, S.R.O.. </w:t>
            </w:r>
            <w:proofErr w:type="gramStart"/>
            <w:r w:rsidRPr="003D0935">
              <w:t>www</w:t>
            </w:r>
            <w:proofErr w:type="gramEnd"/>
            <w:r w:rsidRPr="003D0935">
              <w:t xml:space="preserve">.ekabinet.cz [online]. [cit. </w:t>
            </w:r>
            <w:proofErr w:type="gramStart"/>
            <w:r w:rsidRPr="003D0935">
              <w:t>27.4.2015</w:t>
            </w:r>
            <w:proofErr w:type="gramEnd"/>
            <w:r w:rsidRPr="003D0935">
              <w:t>]. Dostupný na WWW: www.ekabinet.cz</w:t>
            </w:r>
          </w:p>
        </w:tc>
      </w:tr>
    </w:tbl>
    <w:p w:rsidR="00E9265E" w:rsidRDefault="00E9265E" w:rsidP="00E9265E">
      <w:pPr>
        <w:jc w:val="center"/>
      </w:pPr>
    </w:p>
    <w:p w:rsidR="00E9265E" w:rsidRDefault="00E9265E" w:rsidP="00E9265E">
      <w:pPr>
        <w:jc w:val="center"/>
      </w:pPr>
    </w:p>
    <w:p w:rsidR="00E9265E" w:rsidRDefault="00E9265E" w:rsidP="00E9265E">
      <w:pPr>
        <w:jc w:val="center"/>
      </w:pPr>
    </w:p>
    <w:p w:rsidR="00E9265E" w:rsidRDefault="00E9265E" w:rsidP="00E9265E">
      <w:pPr>
        <w:jc w:val="center"/>
      </w:pPr>
    </w:p>
    <w:p w:rsidR="00E9265E" w:rsidRDefault="00E9265E" w:rsidP="00E9265E">
      <w:pPr>
        <w:jc w:val="center"/>
      </w:pPr>
    </w:p>
    <w:p w:rsidR="00E9265E" w:rsidRDefault="00E9265E" w:rsidP="00E9265E">
      <w:pPr>
        <w:jc w:val="center"/>
      </w:pPr>
    </w:p>
    <w:p w:rsidR="00E9265E" w:rsidRDefault="00E9265E" w:rsidP="00E9265E"/>
    <w:p w:rsidR="00E9265E" w:rsidRDefault="00E9265E" w:rsidP="00E9265E"/>
    <w:p w:rsidR="00E9265E" w:rsidRDefault="00E9265E" w:rsidP="00E9265E"/>
    <w:p w:rsidR="00E9265E" w:rsidRDefault="00E9265E" w:rsidP="00E9265E"/>
    <w:p w:rsidR="00E9265E" w:rsidRDefault="00E9265E" w:rsidP="00E9265E"/>
    <w:p w:rsidR="00E9265E" w:rsidRDefault="00E9265E" w:rsidP="00E9265E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 xml:space="preserve">Přístup k výukovému systému </w:t>
      </w:r>
      <w:proofErr w:type="spellStart"/>
      <w:r>
        <w:rPr>
          <w:b/>
        </w:rPr>
        <w:t>Ekabinet</w:t>
      </w:r>
      <w:proofErr w:type="spellEnd"/>
      <w:r>
        <w:rPr>
          <w:b/>
        </w:rPr>
        <w:t xml:space="preserve"> a jeho jednotlivým částem</w:t>
      </w:r>
    </w:p>
    <w:p w:rsidR="00E9265E" w:rsidRDefault="00E9265E" w:rsidP="00E9265E"/>
    <w:p w:rsidR="00E9265E" w:rsidRDefault="00E9265E" w:rsidP="00E9265E">
      <w:r>
        <w:t>www.ekabinet.cz</w:t>
      </w:r>
    </w:p>
    <w:p w:rsidR="00E9265E" w:rsidRDefault="00E9265E" w:rsidP="00E9265E"/>
    <w:p w:rsidR="00E9265E" w:rsidRDefault="00E9265E" w:rsidP="00E9265E">
      <w:pPr>
        <w:jc w:val="center"/>
      </w:pPr>
      <w:r>
        <w:rPr>
          <w:noProof/>
        </w:rPr>
        <w:lastRenderedPageBreak/>
        <w:drawing>
          <wp:inline distT="0" distB="0" distL="0" distR="0">
            <wp:extent cx="4486275" cy="2724150"/>
            <wp:effectExtent l="0" t="0" r="9525" b="0"/>
            <wp:docPr id="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/>
                    <a:srcRect l="10417" t="11176" r="11703" b="4706"/>
                    <a:stretch/>
                  </pic:blipFill>
                  <pic:spPr bwMode="auto">
                    <a:xfrm>
                      <a:off x="0" y="0"/>
                      <a:ext cx="4486474" cy="27242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E9265E" w:rsidRDefault="00E9265E" w:rsidP="00E9265E"/>
    <w:p w:rsidR="00E9265E" w:rsidRDefault="00E9265E" w:rsidP="00E9265E"/>
    <w:p w:rsidR="00E9265E" w:rsidRDefault="00E9265E" w:rsidP="00E9265E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Systém Matematika z Finska v </w:t>
      </w:r>
      <w:proofErr w:type="spellStart"/>
      <w:r>
        <w:rPr>
          <w:b/>
        </w:rPr>
        <w:t>Ekabinetu</w:t>
      </w:r>
      <w:proofErr w:type="spellEnd"/>
    </w:p>
    <w:p w:rsidR="00E9265E" w:rsidRDefault="00E9265E" w:rsidP="00E9265E">
      <w:pPr>
        <w:rPr>
          <w:b/>
        </w:rPr>
      </w:pPr>
    </w:p>
    <w:p w:rsidR="00E9265E" w:rsidRDefault="00E9265E" w:rsidP="00E9265E">
      <w:pPr>
        <w:jc w:val="both"/>
      </w:pPr>
    </w:p>
    <w:p w:rsidR="00E9265E" w:rsidRDefault="00E9265E" w:rsidP="00E9265E">
      <w:pPr>
        <w:jc w:val="both"/>
        <w:rPr>
          <w:b/>
        </w:rPr>
      </w:pPr>
      <w:r w:rsidRPr="00506891">
        <w:rPr>
          <w:b/>
        </w:rPr>
        <w:t>Přístup:</w:t>
      </w:r>
    </w:p>
    <w:p w:rsidR="00E9265E" w:rsidRPr="00506891" w:rsidRDefault="00E9265E" w:rsidP="00E9265E">
      <w:pPr>
        <w:jc w:val="both"/>
        <w:rPr>
          <w:b/>
        </w:rPr>
      </w:pPr>
    </w:p>
    <w:p w:rsidR="00E9265E" w:rsidRDefault="00E9265E" w:rsidP="00E9265E">
      <w:proofErr w:type="gramStart"/>
      <w:r>
        <w:t>www</w:t>
      </w:r>
      <w:proofErr w:type="gramEnd"/>
      <w:r>
        <w:t>.</w:t>
      </w:r>
      <w:proofErr w:type="gramStart"/>
      <w:r>
        <w:t>kabinet</w:t>
      </w:r>
      <w:proofErr w:type="gramEnd"/>
      <w:r>
        <w:t>.</w:t>
      </w:r>
      <w:proofErr w:type="spellStart"/>
      <w:r>
        <w:t>cz</w:t>
      </w:r>
      <w:proofErr w:type="spellEnd"/>
      <w:r>
        <w:t xml:space="preserve"> ► Matematika z Finska</w:t>
      </w:r>
    </w:p>
    <w:p w:rsidR="00E9265E" w:rsidRDefault="00E9265E" w:rsidP="00E9265E"/>
    <w:p w:rsidR="00E9265E" w:rsidRDefault="00E9265E" w:rsidP="00E9265E">
      <w:pPr>
        <w:rPr>
          <w:b/>
        </w:rPr>
      </w:pPr>
      <w:r>
        <w:rPr>
          <w:b/>
        </w:rPr>
        <w:t>Obsah:</w:t>
      </w:r>
    </w:p>
    <w:p w:rsidR="00E9265E" w:rsidRDefault="00E9265E" w:rsidP="00E9265E">
      <w:pPr>
        <w:rPr>
          <w:b/>
        </w:rPr>
      </w:pPr>
    </w:p>
    <w:p w:rsidR="00E9265E" w:rsidRDefault="00E9265E" w:rsidP="00E9265E">
      <w:pPr>
        <w:rPr>
          <w:b/>
        </w:rPr>
      </w:pPr>
      <w:proofErr w:type="spellStart"/>
      <w:r>
        <w:rPr>
          <w:b/>
        </w:rPr>
        <w:t>Časť</w:t>
      </w:r>
      <w:proofErr w:type="spellEnd"/>
      <w:r>
        <w:rPr>
          <w:b/>
        </w:rPr>
        <w:t xml:space="preserve"> 2A</w:t>
      </w:r>
    </w:p>
    <w:p w:rsidR="00E9265E" w:rsidRDefault="00E9265E" w:rsidP="00E9265E">
      <w:pPr>
        <w:rPr>
          <w:b/>
        </w:rPr>
      </w:pPr>
    </w:p>
    <w:p w:rsidR="00E9265E" w:rsidRPr="00960C21" w:rsidRDefault="00E9265E" w:rsidP="00E9265E">
      <w:pPr>
        <w:rPr>
          <w:b/>
        </w:rPr>
      </w:pPr>
      <w:r w:rsidRPr="00960C21">
        <w:rPr>
          <w:b/>
        </w:rPr>
        <w:t xml:space="preserve">1. </w:t>
      </w:r>
      <w:proofErr w:type="spellStart"/>
      <w:r w:rsidRPr="00960C21">
        <w:rPr>
          <w:b/>
        </w:rPr>
        <w:t>Opakovanie</w:t>
      </w:r>
      <w:proofErr w:type="spellEnd"/>
      <w:r w:rsidRPr="00960C21">
        <w:rPr>
          <w:b/>
        </w:rPr>
        <w:t xml:space="preserve"> a </w:t>
      </w:r>
      <w:proofErr w:type="spellStart"/>
      <w:r w:rsidRPr="00960C21">
        <w:rPr>
          <w:b/>
        </w:rPr>
        <w:t>použitie</w:t>
      </w:r>
      <w:proofErr w:type="spellEnd"/>
      <w:r w:rsidRPr="00960C21">
        <w:rPr>
          <w:b/>
        </w:rPr>
        <w:t xml:space="preserve"> </w:t>
      </w:r>
    </w:p>
    <w:p w:rsidR="00E9265E" w:rsidRDefault="00E9265E" w:rsidP="00E9265E">
      <w:r>
        <w:t xml:space="preserve">1.01. </w:t>
      </w:r>
      <w:proofErr w:type="spellStart"/>
      <w:r>
        <w:t>Sčítanie</w:t>
      </w:r>
      <w:proofErr w:type="spellEnd"/>
      <w:r>
        <w:t xml:space="preserve"> s </w:t>
      </w:r>
      <w:proofErr w:type="spellStart"/>
      <w:r>
        <w:t>prechodom</w:t>
      </w:r>
      <w:proofErr w:type="spellEnd"/>
      <w:r>
        <w:t xml:space="preserve"> </w:t>
      </w:r>
      <w:proofErr w:type="spellStart"/>
      <w:r>
        <w:t>cez</w:t>
      </w:r>
      <w:proofErr w:type="spellEnd"/>
      <w:r>
        <w:t xml:space="preserve"> základ 10 </w:t>
      </w:r>
    </w:p>
    <w:p w:rsidR="00E9265E" w:rsidRDefault="00E9265E" w:rsidP="00E9265E">
      <w:r>
        <w:t xml:space="preserve">1.02. </w:t>
      </w:r>
      <w:proofErr w:type="spellStart"/>
      <w:r>
        <w:t>Sčítanie</w:t>
      </w:r>
      <w:proofErr w:type="spellEnd"/>
      <w:r>
        <w:t xml:space="preserve"> s </w:t>
      </w:r>
      <w:proofErr w:type="spellStart"/>
      <w:r>
        <w:t>prechodom</w:t>
      </w:r>
      <w:proofErr w:type="spellEnd"/>
      <w:r>
        <w:t xml:space="preserve"> </w:t>
      </w:r>
      <w:proofErr w:type="spellStart"/>
      <w:r>
        <w:t>cez</w:t>
      </w:r>
      <w:proofErr w:type="spellEnd"/>
      <w:r>
        <w:t xml:space="preserve"> základ 10 </w:t>
      </w:r>
    </w:p>
    <w:p w:rsidR="00E9265E" w:rsidRDefault="00E9265E" w:rsidP="00E9265E">
      <w:r>
        <w:t xml:space="preserve">1.03. Cvičné úlohy </w:t>
      </w:r>
    </w:p>
    <w:p w:rsidR="00E9265E" w:rsidRDefault="00E9265E" w:rsidP="00E9265E">
      <w:r>
        <w:t xml:space="preserve">1.04. </w:t>
      </w:r>
      <w:proofErr w:type="spellStart"/>
      <w:r>
        <w:t>Odčítanie</w:t>
      </w:r>
      <w:proofErr w:type="spellEnd"/>
      <w:r>
        <w:t xml:space="preserve"> s </w:t>
      </w:r>
      <w:proofErr w:type="spellStart"/>
      <w:r>
        <w:t>prechodom</w:t>
      </w:r>
      <w:proofErr w:type="spellEnd"/>
      <w:r>
        <w:t xml:space="preserve"> </w:t>
      </w:r>
      <w:proofErr w:type="spellStart"/>
      <w:r>
        <w:t>cez</w:t>
      </w:r>
      <w:proofErr w:type="spellEnd"/>
      <w:r>
        <w:t xml:space="preserve"> základ 10</w:t>
      </w:r>
    </w:p>
    <w:p w:rsidR="00E9265E" w:rsidRDefault="00E9265E" w:rsidP="00E9265E">
      <w:r>
        <w:t xml:space="preserve">1.05. </w:t>
      </w:r>
      <w:proofErr w:type="spellStart"/>
      <w:r>
        <w:t>Odčítanie</w:t>
      </w:r>
      <w:proofErr w:type="spellEnd"/>
      <w:r>
        <w:t xml:space="preserve"> s </w:t>
      </w:r>
      <w:proofErr w:type="spellStart"/>
      <w:r>
        <w:t>prechodom</w:t>
      </w:r>
      <w:proofErr w:type="spellEnd"/>
      <w:r>
        <w:t xml:space="preserve"> </w:t>
      </w:r>
      <w:proofErr w:type="spellStart"/>
      <w:r>
        <w:t>cez</w:t>
      </w:r>
      <w:proofErr w:type="spellEnd"/>
      <w:r>
        <w:t xml:space="preserve"> základ 10</w:t>
      </w:r>
    </w:p>
    <w:p w:rsidR="00E9265E" w:rsidRDefault="00E9265E" w:rsidP="00E9265E">
      <w:r>
        <w:t xml:space="preserve">1.06. Čísla 0 - 100, </w:t>
      </w:r>
      <w:proofErr w:type="spellStart"/>
      <w:r>
        <w:t>porovnávanie</w:t>
      </w:r>
      <w:proofErr w:type="spellEnd"/>
      <w:r>
        <w:t xml:space="preserve"> </w:t>
      </w:r>
    </w:p>
    <w:p w:rsidR="00E9265E" w:rsidRDefault="00E9265E" w:rsidP="00E9265E">
      <w:r>
        <w:t xml:space="preserve">1.07. </w:t>
      </w:r>
      <w:proofErr w:type="spellStart"/>
      <w:r>
        <w:t>Sčítanie</w:t>
      </w:r>
      <w:proofErr w:type="spellEnd"/>
      <w:r>
        <w:t xml:space="preserve"> a </w:t>
      </w:r>
      <w:proofErr w:type="spellStart"/>
      <w:r>
        <w:t>odčítanie</w:t>
      </w:r>
      <w:proofErr w:type="spellEnd"/>
      <w:r>
        <w:t xml:space="preserve"> jednociferných čísel</w:t>
      </w:r>
    </w:p>
    <w:p w:rsidR="00E9265E" w:rsidRDefault="00E9265E" w:rsidP="00E9265E">
      <w:r>
        <w:t xml:space="preserve">1.08. Problémové úlohy, praktické </w:t>
      </w:r>
      <w:proofErr w:type="spellStart"/>
      <w:r>
        <w:t>cvičenia</w:t>
      </w:r>
      <w:proofErr w:type="spellEnd"/>
      <w:r>
        <w:t xml:space="preserve"> </w:t>
      </w:r>
    </w:p>
    <w:p w:rsidR="00E9265E" w:rsidRDefault="00E9265E" w:rsidP="00E9265E">
      <w:r>
        <w:t xml:space="preserve">1.09. </w:t>
      </w:r>
      <w:proofErr w:type="spellStart"/>
      <w:r>
        <w:t>Otvorené</w:t>
      </w:r>
      <w:proofErr w:type="spellEnd"/>
      <w:r>
        <w:t xml:space="preserve"> otázky a praktické </w:t>
      </w:r>
      <w:proofErr w:type="spellStart"/>
      <w:r>
        <w:t>cvičenia</w:t>
      </w:r>
      <w:proofErr w:type="spellEnd"/>
    </w:p>
    <w:p w:rsidR="00E9265E" w:rsidRDefault="00E9265E" w:rsidP="00E9265E">
      <w:r>
        <w:t>1.10. Hlavolamy</w:t>
      </w:r>
    </w:p>
    <w:p w:rsidR="00E9265E" w:rsidRDefault="00E9265E" w:rsidP="00E9265E"/>
    <w:p w:rsidR="00E9265E" w:rsidRPr="00960C21" w:rsidRDefault="00E9265E" w:rsidP="00E9265E">
      <w:pPr>
        <w:rPr>
          <w:b/>
        </w:rPr>
      </w:pPr>
      <w:r>
        <w:rPr>
          <w:b/>
        </w:rPr>
        <w:t>2</w:t>
      </w:r>
      <w:r w:rsidRPr="00960C21">
        <w:rPr>
          <w:b/>
        </w:rPr>
        <w:t xml:space="preserve">. </w:t>
      </w:r>
      <w:proofErr w:type="spellStart"/>
      <w:r w:rsidRPr="00960C21">
        <w:rPr>
          <w:b/>
        </w:rPr>
        <w:t>Sčítanie</w:t>
      </w:r>
      <w:proofErr w:type="spellEnd"/>
      <w:r w:rsidRPr="00960C21">
        <w:rPr>
          <w:b/>
        </w:rPr>
        <w:t xml:space="preserve"> a </w:t>
      </w:r>
      <w:proofErr w:type="spellStart"/>
      <w:r>
        <w:rPr>
          <w:b/>
        </w:rPr>
        <w:t>odčítanie</w:t>
      </w:r>
      <w:proofErr w:type="spellEnd"/>
      <w:r>
        <w:rPr>
          <w:b/>
        </w:rPr>
        <w:t xml:space="preserve">, čísla 0 - 100 </w:t>
      </w:r>
    </w:p>
    <w:p w:rsidR="00E9265E" w:rsidRDefault="00E9265E" w:rsidP="00E9265E">
      <w:r>
        <w:t xml:space="preserve">2.01. </w:t>
      </w:r>
      <w:proofErr w:type="spellStart"/>
      <w:r>
        <w:t>Sčítanie</w:t>
      </w:r>
      <w:proofErr w:type="spellEnd"/>
      <w:r>
        <w:t xml:space="preserve"> s </w:t>
      </w:r>
      <w:proofErr w:type="spellStart"/>
      <w:r>
        <w:t>prechodom</w:t>
      </w:r>
      <w:proofErr w:type="spellEnd"/>
      <w:r>
        <w:t xml:space="preserve"> </w:t>
      </w:r>
      <w:proofErr w:type="spellStart"/>
      <w:r>
        <w:t>cez</w:t>
      </w:r>
      <w:proofErr w:type="spellEnd"/>
      <w:r>
        <w:t xml:space="preserve"> základ 10, v </w:t>
      </w:r>
      <w:proofErr w:type="gramStart"/>
      <w:r>
        <w:t>obore</w:t>
      </w:r>
      <w:proofErr w:type="gramEnd"/>
      <w:r>
        <w:t xml:space="preserve"> 20 - 100</w:t>
      </w:r>
    </w:p>
    <w:p w:rsidR="00E9265E" w:rsidRDefault="00E9265E" w:rsidP="00E9265E">
      <w:r>
        <w:t xml:space="preserve">2.02. </w:t>
      </w:r>
      <w:proofErr w:type="spellStart"/>
      <w:r>
        <w:t>Odčítanie</w:t>
      </w:r>
      <w:proofErr w:type="spellEnd"/>
      <w:r>
        <w:t xml:space="preserve"> s </w:t>
      </w:r>
      <w:proofErr w:type="spellStart"/>
      <w:r>
        <w:t>prechodom</w:t>
      </w:r>
      <w:proofErr w:type="spellEnd"/>
      <w:r>
        <w:t xml:space="preserve"> </w:t>
      </w:r>
      <w:proofErr w:type="spellStart"/>
      <w:r>
        <w:t>cez</w:t>
      </w:r>
      <w:proofErr w:type="spellEnd"/>
      <w:r>
        <w:t xml:space="preserve"> základ, v </w:t>
      </w:r>
      <w:proofErr w:type="gramStart"/>
      <w:r>
        <w:t>obore</w:t>
      </w:r>
      <w:proofErr w:type="gramEnd"/>
      <w:r>
        <w:t xml:space="preserve"> 20 – 100</w:t>
      </w:r>
    </w:p>
    <w:p w:rsidR="00E9265E" w:rsidRDefault="00E9265E" w:rsidP="00E9265E">
      <w:r>
        <w:t xml:space="preserve">2.03. </w:t>
      </w:r>
      <w:proofErr w:type="spellStart"/>
      <w:r>
        <w:t>Použitie</w:t>
      </w:r>
      <w:proofErr w:type="spellEnd"/>
      <w:r>
        <w:t xml:space="preserve"> a praktické </w:t>
      </w:r>
      <w:proofErr w:type="spellStart"/>
      <w:r>
        <w:t>cvičenia</w:t>
      </w:r>
      <w:proofErr w:type="spellEnd"/>
    </w:p>
    <w:p w:rsidR="00E9265E" w:rsidRDefault="00E9265E" w:rsidP="00E9265E">
      <w:r>
        <w:t xml:space="preserve">2.04. </w:t>
      </w:r>
      <w:proofErr w:type="spellStart"/>
      <w:r>
        <w:t>Súčet</w:t>
      </w:r>
      <w:proofErr w:type="spellEnd"/>
      <w:r>
        <w:t xml:space="preserve"> a </w:t>
      </w:r>
      <w:proofErr w:type="spellStart"/>
      <w:r>
        <w:t>rozdiel</w:t>
      </w:r>
      <w:proofErr w:type="spellEnd"/>
    </w:p>
    <w:p w:rsidR="00E9265E" w:rsidRDefault="00E9265E" w:rsidP="00E9265E">
      <w:r>
        <w:t xml:space="preserve">2.05. </w:t>
      </w:r>
      <w:proofErr w:type="spellStart"/>
      <w:r>
        <w:t>Sčítanie</w:t>
      </w:r>
      <w:proofErr w:type="spellEnd"/>
      <w:r>
        <w:t xml:space="preserve"> a </w:t>
      </w:r>
      <w:proofErr w:type="spellStart"/>
      <w:r>
        <w:t>odčítanie</w:t>
      </w:r>
      <w:proofErr w:type="spellEnd"/>
      <w:r>
        <w:t xml:space="preserve"> </w:t>
      </w:r>
      <w:proofErr w:type="spellStart"/>
      <w:r>
        <w:t>desiatok</w:t>
      </w:r>
      <w:proofErr w:type="spellEnd"/>
    </w:p>
    <w:p w:rsidR="00E9265E" w:rsidRDefault="00E9265E" w:rsidP="00E9265E">
      <w:r>
        <w:t xml:space="preserve">2.06. </w:t>
      </w:r>
      <w:proofErr w:type="spellStart"/>
      <w:r>
        <w:t>Sčítanie</w:t>
      </w:r>
      <w:proofErr w:type="spellEnd"/>
      <w:r>
        <w:t xml:space="preserve"> dvojciferných čísel</w:t>
      </w:r>
    </w:p>
    <w:p w:rsidR="00E9265E" w:rsidRDefault="00E9265E" w:rsidP="00E9265E">
      <w:r>
        <w:t xml:space="preserve">2.07. </w:t>
      </w:r>
      <w:proofErr w:type="spellStart"/>
      <w:r>
        <w:t>Odčítanie</w:t>
      </w:r>
      <w:proofErr w:type="spellEnd"/>
      <w:r>
        <w:t xml:space="preserve"> dvojciferných čísel</w:t>
      </w:r>
    </w:p>
    <w:p w:rsidR="00E9265E" w:rsidRDefault="00E9265E" w:rsidP="00E9265E">
      <w:r>
        <w:t xml:space="preserve">2.08. </w:t>
      </w:r>
      <w:proofErr w:type="spellStart"/>
      <w:r>
        <w:t>Použitie</w:t>
      </w:r>
      <w:proofErr w:type="spellEnd"/>
      <w:r>
        <w:t xml:space="preserve"> a praktické </w:t>
      </w:r>
      <w:proofErr w:type="spellStart"/>
      <w:r>
        <w:t>cvičenia</w:t>
      </w:r>
      <w:proofErr w:type="spellEnd"/>
    </w:p>
    <w:p w:rsidR="00E9265E" w:rsidRDefault="00E9265E" w:rsidP="00E9265E">
      <w:r>
        <w:t xml:space="preserve">2.09. </w:t>
      </w:r>
      <w:proofErr w:type="spellStart"/>
      <w:r>
        <w:t>Otvorené</w:t>
      </w:r>
      <w:proofErr w:type="spellEnd"/>
      <w:r>
        <w:t xml:space="preserve"> otázky a praktické </w:t>
      </w:r>
      <w:proofErr w:type="spellStart"/>
      <w:r>
        <w:t>cvičenia</w:t>
      </w:r>
      <w:proofErr w:type="spellEnd"/>
    </w:p>
    <w:p w:rsidR="00E9265E" w:rsidRDefault="00E9265E" w:rsidP="00E9265E">
      <w:r>
        <w:t>2.10. Hlavolamy</w:t>
      </w:r>
    </w:p>
    <w:p w:rsidR="00E9265E" w:rsidRDefault="00E9265E" w:rsidP="00E9265E">
      <w:r>
        <w:t xml:space="preserve">2.11. </w:t>
      </w:r>
      <w:proofErr w:type="spellStart"/>
      <w:r>
        <w:t>Voliteľné</w:t>
      </w:r>
      <w:proofErr w:type="spellEnd"/>
      <w:r>
        <w:t xml:space="preserve"> </w:t>
      </w:r>
      <w:proofErr w:type="spellStart"/>
      <w:r>
        <w:t>cvičenia</w:t>
      </w:r>
      <w:proofErr w:type="spellEnd"/>
      <w:r>
        <w:t xml:space="preserve"> </w:t>
      </w:r>
    </w:p>
    <w:p w:rsidR="00E9265E" w:rsidRDefault="00E9265E" w:rsidP="00E9265E"/>
    <w:p w:rsidR="00E9265E" w:rsidRPr="00960C21" w:rsidRDefault="00E9265E" w:rsidP="00E9265E">
      <w:r>
        <w:rPr>
          <w:b/>
        </w:rPr>
        <w:t xml:space="preserve">3. </w:t>
      </w:r>
      <w:proofErr w:type="spellStart"/>
      <w:r>
        <w:rPr>
          <w:b/>
        </w:rPr>
        <w:t>Násobenie</w:t>
      </w:r>
      <w:proofErr w:type="spellEnd"/>
      <w:r w:rsidRPr="00960C21">
        <w:t xml:space="preserve"> </w:t>
      </w:r>
    </w:p>
    <w:p w:rsidR="00E9265E" w:rsidRDefault="00E9265E" w:rsidP="00E9265E">
      <w:r>
        <w:t xml:space="preserve">3.01. </w:t>
      </w:r>
      <w:proofErr w:type="spellStart"/>
      <w:r>
        <w:t>Príprava</w:t>
      </w:r>
      <w:proofErr w:type="spellEnd"/>
      <w:r>
        <w:t xml:space="preserve"> na </w:t>
      </w:r>
      <w:proofErr w:type="spellStart"/>
      <w:r>
        <w:t>násobenie</w:t>
      </w:r>
      <w:proofErr w:type="spellEnd"/>
    </w:p>
    <w:p w:rsidR="00E9265E" w:rsidRDefault="00E9265E" w:rsidP="00E9265E">
      <w:r>
        <w:t xml:space="preserve">3.02. </w:t>
      </w:r>
      <w:proofErr w:type="spellStart"/>
      <w:r>
        <w:t>Vzťah</w:t>
      </w:r>
      <w:proofErr w:type="spellEnd"/>
      <w:r>
        <w:t xml:space="preserve"> </w:t>
      </w:r>
      <w:proofErr w:type="spellStart"/>
      <w:r>
        <w:t>medzi</w:t>
      </w:r>
      <w:proofErr w:type="spellEnd"/>
      <w:r>
        <w:t xml:space="preserve"> násobením a </w:t>
      </w:r>
      <w:proofErr w:type="spellStart"/>
      <w:r>
        <w:t>sčítaním</w:t>
      </w:r>
      <w:proofErr w:type="spellEnd"/>
    </w:p>
    <w:p w:rsidR="00E9265E" w:rsidRDefault="00E9265E" w:rsidP="00E9265E">
      <w:r>
        <w:lastRenderedPageBreak/>
        <w:t xml:space="preserve">3.03. </w:t>
      </w:r>
      <w:proofErr w:type="spellStart"/>
      <w:r>
        <w:t>Násobenie</w:t>
      </w:r>
      <w:proofErr w:type="spellEnd"/>
      <w:r>
        <w:t xml:space="preserve"> </w:t>
      </w:r>
      <w:proofErr w:type="spellStart"/>
      <w:r>
        <w:t>číslom</w:t>
      </w:r>
      <w:proofErr w:type="spellEnd"/>
      <w:r>
        <w:t xml:space="preserve"> 2</w:t>
      </w:r>
    </w:p>
    <w:p w:rsidR="00E9265E" w:rsidRDefault="00E9265E" w:rsidP="00E9265E">
      <w:r>
        <w:t xml:space="preserve">3.04. </w:t>
      </w:r>
      <w:proofErr w:type="spellStart"/>
      <w:r>
        <w:t>Násobenie</w:t>
      </w:r>
      <w:proofErr w:type="spellEnd"/>
      <w:r>
        <w:t xml:space="preserve"> </w:t>
      </w:r>
      <w:proofErr w:type="spellStart"/>
      <w:r>
        <w:t>číslom</w:t>
      </w:r>
      <w:proofErr w:type="spellEnd"/>
      <w:r>
        <w:t xml:space="preserve"> 5</w:t>
      </w:r>
    </w:p>
    <w:p w:rsidR="00E9265E" w:rsidRDefault="00E9265E" w:rsidP="00E9265E">
      <w:r>
        <w:t xml:space="preserve">3.05. Praktické </w:t>
      </w:r>
      <w:proofErr w:type="spellStart"/>
      <w:r>
        <w:t>cvičenia</w:t>
      </w:r>
      <w:proofErr w:type="spellEnd"/>
      <w:r>
        <w:t xml:space="preserve"> a </w:t>
      </w:r>
      <w:proofErr w:type="spellStart"/>
      <w:r>
        <w:t>použitie</w:t>
      </w:r>
      <w:proofErr w:type="spellEnd"/>
    </w:p>
    <w:p w:rsidR="00E9265E" w:rsidRDefault="00E9265E" w:rsidP="00E9265E">
      <w:r>
        <w:t xml:space="preserve">3.06. </w:t>
      </w:r>
      <w:proofErr w:type="spellStart"/>
      <w:r>
        <w:t>Komutatívny</w:t>
      </w:r>
      <w:proofErr w:type="spellEnd"/>
      <w:r>
        <w:t xml:space="preserve"> zákon </w:t>
      </w:r>
      <w:proofErr w:type="spellStart"/>
      <w:r>
        <w:t>násobenia</w:t>
      </w:r>
      <w:proofErr w:type="spellEnd"/>
    </w:p>
    <w:p w:rsidR="00E9265E" w:rsidRDefault="00E9265E" w:rsidP="00E9265E">
      <w:r>
        <w:t xml:space="preserve">3.07. </w:t>
      </w:r>
      <w:proofErr w:type="spellStart"/>
      <w:r>
        <w:t>Násobenie</w:t>
      </w:r>
      <w:proofErr w:type="spellEnd"/>
      <w:r>
        <w:t xml:space="preserve"> </w:t>
      </w:r>
      <w:proofErr w:type="spellStart"/>
      <w:r>
        <w:t>číslom</w:t>
      </w:r>
      <w:proofErr w:type="spellEnd"/>
      <w:r>
        <w:t xml:space="preserve"> 3</w:t>
      </w:r>
    </w:p>
    <w:p w:rsidR="00E9265E" w:rsidRDefault="00E9265E" w:rsidP="00E9265E">
      <w:r>
        <w:t xml:space="preserve">3.08. Praktické </w:t>
      </w:r>
      <w:proofErr w:type="spellStart"/>
      <w:r>
        <w:t>cvičenia</w:t>
      </w:r>
      <w:proofErr w:type="spellEnd"/>
      <w:r>
        <w:t xml:space="preserve"> a </w:t>
      </w:r>
      <w:proofErr w:type="spellStart"/>
      <w:r>
        <w:t>použitie</w:t>
      </w:r>
      <w:proofErr w:type="spellEnd"/>
    </w:p>
    <w:p w:rsidR="00E9265E" w:rsidRDefault="00E9265E" w:rsidP="00E9265E">
      <w:r>
        <w:t xml:space="preserve">3.09. </w:t>
      </w:r>
      <w:proofErr w:type="spellStart"/>
      <w:r>
        <w:t>Násobenie</w:t>
      </w:r>
      <w:proofErr w:type="spellEnd"/>
      <w:r>
        <w:t xml:space="preserve"> </w:t>
      </w:r>
      <w:proofErr w:type="spellStart"/>
      <w:r>
        <w:t>číslom</w:t>
      </w:r>
      <w:proofErr w:type="spellEnd"/>
      <w:r>
        <w:t xml:space="preserve"> 4</w:t>
      </w:r>
    </w:p>
    <w:p w:rsidR="00E9265E" w:rsidRDefault="00E9265E" w:rsidP="00E9265E">
      <w:r>
        <w:t xml:space="preserve">3.10. Praktické </w:t>
      </w:r>
      <w:proofErr w:type="spellStart"/>
      <w:r>
        <w:t>cvičenia</w:t>
      </w:r>
      <w:proofErr w:type="spellEnd"/>
      <w:r>
        <w:t xml:space="preserve"> a </w:t>
      </w:r>
      <w:proofErr w:type="spellStart"/>
      <w:r>
        <w:t>použitie</w:t>
      </w:r>
      <w:proofErr w:type="spellEnd"/>
    </w:p>
    <w:p w:rsidR="00E9265E" w:rsidRDefault="00E9265E" w:rsidP="00E9265E">
      <w:r>
        <w:t xml:space="preserve">3.11. </w:t>
      </w:r>
      <w:proofErr w:type="spellStart"/>
      <w:r>
        <w:t>Poradie</w:t>
      </w:r>
      <w:proofErr w:type="spellEnd"/>
      <w:r>
        <w:t xml:space="preserve"> </w:t>
      </w:r>
      <w:proofErr w:type="spellStart"/>
      <w:r>
        <w:t>operácií</w:t>
      </w:r>
      <w:proofErr w:type="spellEnd"/>
      <w:r>
        <w:t xml:space="preserve"> </w:t>
      </w:r>
    </w:p>
    <w:p w:rsidR="00E9265E" w:rsidRDefault="00E9265E" w:rsidP="00E9265E">
      <w:r>
        <w:t xml:space="preserve">3.12. Praktické </w:t>
      </w:r>
      <w:proofErr w:type="spellStart"/>
      <w:r>
        <w:t>cvičenia</w:t>
      </w:r>
      <w:proofErr w:type="spellEnd"/>
      <w:r>
        <w:t xml:space="preserve"> a </w:t>
      </w:r>
      <w:proofErr w:type="spellStart"/>
      <w:r>
        <w:t>použitie</w:t>
      </w:r>
      <w:proofErr w:type="spellEnd"/>
    </w:p>
    <w:p w:rsidR="00E9265E" w:rsidRDefault="00E9265E" w:rsidP="00E9265E">
      <w:r>
        <w:t>3.13. Číslo 0 a 1 v násobení</w:t>
      </w:r>
    </w:p>
    <w:p w:rsidR="00E9265E" w:rsidRDefault="00E9265E" w:rsidP="00E9265E">
      <w:r>
        <w:t xml:space="preserve">3.14. </w:t>
      </w:r>
      <w:proofErr w:type="spellStart"/>
      <w:r>
        <w:t>Otvorené</w:t>
      </w:r>
      <w:proofErr w:type="spellEnd"/>
      <w:r>
        <w:t xml:space="preserve"> otázky a praktické cvičení</w:t>
      </w:r>
    </w:p>
    <w:p w:rsidR="00E9265E" w:rsidRDefault="00E9265E" w:rsidP="00E9265E">
      <w:r>
        <w:t>3.15. Hlavolamy</w:t>
      </w:r>
    </w:p>
    <w:p w:rsidR="00E9265E" w:rsidRDefault="00E9265E" w:rsidP="00E9265E">
      <w:r>
        <w:t xml:space="preserve">3.16. </w:t>
      </w:r>
      <w:proofErr w:type="spellStart"/>
      <w:r>
        <w:t>Voliteľné</w:t>
      </w:r>
      <w:proofErr w:type="spellEnd"/>
      <w:r>
        <w:t xml:space="preserve"> </w:t>
      </w:r>
      <w:proofErr w:type="spellStart"/>
      <w:r>
        <w:t>cvičenia</w:t>
      </w:r>
      <w:proofErr w:type="spellEnd"/>
      <w:r>
        <w:t xml:space="preserve"> </w:t>
      </w:r>
    </w:p>
    <w:p w:rsidR="00E9265E" w:rsidRDefault="00E9265E" w:rsidP="00E9265E">
      <w:r>
        <w:t xml:space="preserve"> </w:t>
      </w:r>
    </w:p>
    <w:p w:rsidR="00E9265E" w:rsidRPr="00674BC0" w:rsidRDefault="00E9265E" w:rsidP="00E9265E">
      <w:r w:rsidRPr="00674BC0">
        <w:rPr>
          <w:b/>
        </w:rPr>
        <w:t>4. Čísla 0 - 1</w:t>
      </w:r>
      <w:r>
        <w:rPr>
          <w:b/>
        </w:rPr>
        <w:t xml:space="preserve">000, </w:t>
      </w:r>
      <w:proofErr w:type="spellStart"/>
      <w:r>
        <w:rPr>
          <w:b/>
        </w:rPr>
        <w:t>sčítanie</w:t>
      </w:r>
      <w:proofErr w:type="spellEnd"/>
      <w:r>
        <w:rPr>
          <w:b/>
        </w:rPr>
        <w:t xml:space="preserve"> a </w:t>
      </w:r>
      <w:proofErr w:type="spellStart"/>
      <w:r>
        <w:rPr>
          <w:b/>
        </w:rPr>
        <w:t>odčítanie</w:t>
      </w:r>
      <w:proofErr w:type="spellEnd"/>
      <w:r w:rsidRPr="00674BC0">
        <w:t xml:space="preserve"> </w:t>
      </w:r>
    </w:p>
    <w:p w:rsidR="00E9265E" w:rsidRDefault="00E9265E" w:rsidP="00E9265E">
      <w:r>
        <w:t>4.01. Trojciferné čísla</w:t>
      </w:r>
    </w:p>
    <w:p w:rsidR="00E9265E" w:rsidRDefault="00E9265E" w:rsidP="00E9265E">
      <w:r>
        <w:t xml:space="preserve">4.02. Hodnota čísla 0 v </w:t>
      </w:r>
      <w:proofErr w:type="spellStart"/>
      <w:r>
        <w:t>trojcifernom</w:t>
      </w:r>
      <w:proofErr w:type="spellEnd"/>
      <w:r>
        <w:t xml:space="preserve"> čísle</w:t>
      </w:r>
    </w:p>
    <w:p w:rsidR="00E9265E" w:rsidRDefault="00E9265E" w:rsidP="00E9265E">
      <w:r>
        <w:t xml:space="preserve">4.03. Číselná os 0 - 1000 </w:t>
      </w:r>
    </w:p>
    <w:p w:rsidR="00E9265E" w:rsidRDefault="00E9265E" w:rsidP="00E9265E">
      <w:r>
        <w:t>4.04. Číselná os 0 - 1000</w:t>
      </w:r>
    </w:p>
    <w:p w:rsidR="00E9265E" w:rsidRDefault="00E9265E" w:rsidP="00E9265E">
      <w:r>
        <w:t xml:space="preserve">4.05. </w:t>
      </w:r>
      <w:proofErr w:type="spellStart"/>
      <w:r>
        <w:t>Porovnávanie</w:t>
      </w:r>
      <w:proofErr w:type="spellEnd"/>
      <w:r>
        <w:t xml:space="preserve"> čísel</w:t>
      </w:r>
    </w:p>
    <w:p w:rsidR="00E9265E" w:rsidRDefault="00E9265E" w:rsidP="00E9265E">
      <w:r>
        <w:t xml:space="preserve">4.06. </w:t>
      </w:r>
      <w:proofErr w:type="spellStart"/>
      <w:r>
        <w:t>Sčítanie</w:t>
      </w:r>
      <w:proofErr w:type="spellEnd"/>
      <w:r>
        <w:t xml:space="preserve"> jednociferných čísel</w:t>
      </w:r>
    </w:p>
    <w:p w:rsidR="00E9265E" w:rsidRDefault="00E9265E" w:rsidP="00E9265E">
      <w:r>
        <w:t xml:space="preserve">4.07. </w:t>
      </w:r>
      <w:proofErr w:type="spellStart"/>
      <w:r>
        <w:t>Odčítanie</w:t>
      </w:r>
      <w:proofErr w:type="spellEnd"/>
      <w:r>
        <w:t xml:space="preserve"> jednociferných čísel</w:t>
      </w:r>
    </w:p>
    <w:p w:rsidR="00E9265E" w:rsidRDefault="00E9265E" w:rsidP="00E9265E">
      <w:r>
        <w:t xml:space="preserve">4.08. </w:t>
      </w:r>
      <w:proofErr w:type="spellStart"/>
      <w:r>
        <w:t>Sčítanie</w:t>
      </w:r>
      <w:proofErr w:type="spellEnd"/>
      <w:r>
        <w:t xml:space="preserve"> a </w:t>
      </w:r>
      <w:proofErr w:type="spellStart"/>
      <w:r>
        <w:t>odčítanie</w:t>
      </w:r>
      <w:proofErr w:type="spellEnd"/>
      <w:r>
        <w:t xml:space="preserve"> celých </w:t>
      </w:r>
      <w:proofErr w:type="spellStart"/>
      <w:r>
        <w:t>desiatok</w:t>
      </w:r>
      <w:proofErr w:type="spellEnd"/>
    </w:p>
    <w:p w:rsidR="00E9265E" w:rsidRDefault="00E9265E" w:rsidP="00E9265E">
      <w:r>
        <w:t xml:space="preserve">4.09. </w:t>
      </w:r>
      <w:proofErr w:type="spellStart"/>
      <w:r>
        <w:t>Sčítanie</w:t>
      </w:r>
      <w:proofErr w:type="spellEnd"/>
      <w:r>
        <w:t xml:space="preserve"> a </w:t>
      </w:r>
      <w:proofErr w:type="spellStart"/>
      <w:r>
        <w:t>odčítanie</w:t>
      </w:r>
      <w:proofErr w:type="spellEnd"/>
      <w:r>
        <w:t xml:space="preserve"> celých </w:t>
      </w:r>
      <w:proofErr w:type="spellStart"/>
      <w:r>
        <w:t>stoviek</w:t>
      </w:r>
      <w:proofErr w:type="spellEnd"/>
    </w:p>
    <w:p w:rsidR="00E9265E" w:rsidRDefault="00E9265E" w:rsidP="00E9265E">
      <w:r>
        <w:t xml:space="preserve">4.10. </w:t>
      </w:r>
      <w:proofErr w:type="spellStart"/>
      <w:r>
        <w:t>Sčítanie</w:t>
      </w:r>
      <w:proofErr w:type="spellEnd"/>
      <w:r>
        <w:t xml:space="preserve"> a </w:t>
      </w:r>
      <w:proofErr w:type="spellStart"/>
      <w:r>
        <w:t>odčítanie</w:t>
      </w:r>
      <w:proofErr w:type="spellEnd"/>
      <w:r>
        <w:t xml:space="preserve"> celých </w:t>
      </w:r>
      <w:proofErr w:type="spellStart"/>
      <w:r>
        <w:t>desiatok</w:t>
      </w:r>
      <w:proofErr w:type="spellEnd"/>
    </w:p>
    <w:p w:rsidR="00E9265E" w:rsidRDefault="00E9265E" w:rsidP="00E9265E">
      <w:r>
        <w:t xml:space="preserve">4.11. Praktické </w:t>
      </w:r>
      <w:proofErr w:type="spellStart"/>
      <w:r>
        <w:t>cvičenia</w:t>
      </w:r>
      <w:proofErr w:type="spellEnd"/>
      <w:r>
        <w:t xml:space="preserve"> a </w:t>
      </w:r>
      <w:proofErr w:type="spellStart"/>
      <w:r>
        <w:t>použitie</w:t>
      </w:r>
      <w:proofErr w:type="spellEnd"/>
    </w:p>
    <w:p w:rsidR="00E9265E" w:rsidRDefault="00E9265E" w:rsidP="00E9265E">
      <w:r>
        <w:t xml:space="preserve">4.12. </w:t>
      </w:r>
      <w:proofErr w:type="spellStart"/>
      <w:r>
        <w:t>Otvorené</w:t>
      </w:r>
      <w:proofErr w:type="spellEnd"/>
      <w:r>
        <w:t xml:space="preserve"> otázky a praktické </w:t>
      </w:r>
      <w:proofErr w:type="spellStart"/>
      <w:r>
        <w:t>použitie</w:t>
      </w:r>
      <w:proofErr w:type="spellEnd"/>
    </w:p>
    <w:p w:rsidR="00E9265E" w:rsidRDefault="00E9265E" w:rsidP="00E9265E">
      <w:r>
        <w:t>4.13. Hlavolamy</w:t>
      </w:r>
    </w:p>
    <w:p w:rsidR="00E9265E" w:rsidRDefault="00E9265E" w:rsidP="00E9265E"/>
    <w:p w:rsidR="00E9265E" w:rsidRDefault="00E9265E" w:rsidP="00E9265E">
      <w:pPr>
        <w:rPr>
          <w:b/>
        </w:rPr>
      </w:pPr>
      <w:r>
        <w:rPr>
          <w:b/>
        </w:rPr>
        <w:t xml:space="preserve">5. Čas (27)  </w:t>
      </w:r>
    </w:p>
    <w:p w:rsidR="00E9265E" w:rsidRPr="00674BC0" w:rsidRDefault="00E9265E" w:rsidP="00E9265E">
      <w:pPr>
        <w:rPr>
          <w:b/>
        </w:rPr>
      </w:pPr>
      <w:r>
        <w:t xml:space="preserve">5.01. Rok, </w:t>
      </w:r>
      <w:proofErr w:type="spellStart"/>
      <w:r>
        <w:t>mesiac</w:t>
      </w:r>
      <w:proofErr w:type="spellEnd"/>
      <w:r>
        <w:t xml:space="preserve">, </w:t>
      </w:r>
      <w:proofErr w:type="spellStart"/>
      <w:r>
        <w:t>deň</w:t>
      </w:r>
      <w:proofErr w:type="spellEnd"/>
    </w:p>
    <w:p w:rsidR="00E9265E" w:rsidRDefault="00E9265E" w:rsidP="00E9265E">
      <w:r>
        <w:t xml:space="preserve">5.02. </w:t>
      </w:r>
      <w:proofErr w:type="spellStart"/>
      <w:r>
        <w:t>Určovanie</w:t>
      </w:r>
      <w:proofErr w:type="spellEnd"/>
      <w:r>
        <w:t xml:space="preserve"> času</w:t>
      </w:r>
    </w:p>
    <w:p w:rsidR="00E9265E" w:rsidRDefault="00E9265E" w:rsidP="00E9265E">
      <w:r>
        <w:t xml:space="preserve">5.03. Praktické </w:t>
      </w:r>
      <w:proofErr w:type="spellStart"/>
      <w:r>
        <w:t>cvičenia</w:t>
      </w:r>
      <w:proofErr w:type="spellEnd"/>
      <w:r>
        <w:t xml:space="preserve"> a </w:t>
      </w:r>
      <w:proofErr w:type="spellStart"/>
      <w:r>
        <w:t>použitie</w:t>
      </w:r>
      <w:proofErr w:type="spellEnd"/>
      <w:r>
        <w:t xml:space="preserve"> </w:t>
      </w:r>
    </w:p>
    <w:p w:rsidR="00E9265E" w:rsidRDefault="00E9265E" w:rsidP="00E9265E"/>
    <w:p w:rsidR="00E9265E" w:rsidRDefault="00E9265E" w:rsidP="00E9265E"/>
    <w:p w:rsidR="00E9265E" w:rsidRDefault="00E9265E" w:rsidP="00E9265E"/>
    <w:p w:rsidR="00E9265E" w:rsidRDefault="00E9265E" w:rsidP="00E9265E">
      <w:pPr>
        <w:rPr>
          <w:b/>
        </w:rPr>
      </w:pPr>
      <w:proofErr w:type="spellStart"/>
      <w:r>
        <w:rPr>
          <w:b/>
        </w:rPr>
        <w:t>Časť</w:t>
      </w:r>
      <w:proofErr w:type="spellEnd"/>
      <w:r>
        <w:rPr>
          <w:b/>
        </w:rPr>
        <w:t xml:space="preserve"> 2B</w:t>
      </w:r>
    </w:p>
    <w:p w:rsidR="00E9265E" w:rsidRDefault="00E9265E" w:rsidP="00E9265E">
      <w:pPr>
        <w:rPr>
          <w:b/>
        </w:rPr>
      </w:pPr>
    </w:p>
    <w:p w:rsidR="00E9265E" w:rsidRPr="00BD43A9" w:rsidRDefault="00E9265E" w:rsidP="00E9265E">
      <w:pPr>
        <w:rPr>
          <w:b/>
        </w:rPr>
      </w:pPr>
      <w:r>
        <w:rPr>
          <w:b/>
        </w:rPr>
        <w:t xml:space="preserve">1. </w:t>
      </w:r>
      <w:proofErr w:type="spellStart"/>
      <w:r>
        <w:rPr>
          <w:b/>
        </w:rPr>
        <w:t>Písomné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sčítanie</w:t>
      </w:r>
      <w:proofErr w:type="spellEnd"/>
      <w:r w:rsidRPr="00BD43A9">
        <w:rPr>
          <w:b/>
        </w:rPr>
        <w:t xml:space="preserve">  </w:t>
      </w:r>
    </w:p>
    <w:p w:rsidR="00E9265E" w:rsidRPr="00BD43A9" w:rsidRDefault="00E9265E" w:rsidP="00E9265E">
      <w:r>
        <w:t xml:space="preserve">1.01. </w:t>
      </w:r>
      <w:proofErr w:type="spellStart"/>
      <w:r>
        <w:t>Písomné</w:t>
      </w:r>
      <w:proofErr w:type="spellEnd"/>
      <w:r>
        <w:t xml:space="preserve"> </w:t>
      </w:r>
      <w:proofErr w:type="spellStart"/>
      <w:r>
        <w:t>sčítanie</w:t>
      </w:r>
      <w:proofErr w:type="spellEnd"/>
    </w:p>
    <w:p w:rsidR="00E9265E" w:rsidRPr="00BD43A9" w:rsidRDefault="00E9265E" w:rsidP="00E9265E">
      <w:r>
        <w:t xml:space="preserve">1.02. </w:t>
      </w:r>
      <w:proofErr w:type="spellStart"/>
      <w:r>
        <w:t>Písomné</w:t>
      </w:r>
      <w:proofErr w:type="spellEnd"/>
      <w:r>
        <w:t xml:space="preserve"> </w:t>
      </w:r>
      <w:proofErr w:type="spellStart"/>
      <w:r>
        <w:t>sčítanie</w:t>
      </w:r>
      <w:proofErr w:type="spellEnd"/>
    </w:p>
    <w:p w:rsidR="00E9265E" w:rsidRPr="00BD43A9" w:rsidRDefault="00E9265E" w:rsidP="00E9265E">
      <w:r w:rsidRPr="00BD43A9">
        <w:t xml:space="preserve">1.03. </w:t>
      </w:r>
      <w:proofErr w:type="spellStart"/>
      <w:r w:rsidRPr="00BD43A9">
        <w:t>P</w:t>
      </w:r>
      <w:r>
        <w:t>ísomné</w:t>
      </w:r>
      <w:proofErr w:type="spellEnd"/>
      <w:r>
        <w:t xml:space="preserve"> </w:t>
      </w:r>
      <w:proofErr w:type="spellStart"/>
      <w:r>
        <w:t>sčítanie</w:t>
      </w:r>
      <w:proofErr w:type="spellEnd"/>
      <w:r>
        <w:t xml:space="preserve"> s </w:t>
      </w:r>
      <w:proofErr w:type="spellStart"/>
      <w:r>
        <w:t>prechodom</w:t>
      </w:r>
      <w:proofErr w:type="spellEnd"/>
    </w:p>
    <w:p w:rsidR="00E9265E" w:rsidRPr="00BD43A9" w:rsidRDefault="00E9265E" w:rsidP="00E9265E">
      <w:r>
        <w:t>1.04. Cvičné úlohy</w:t>
      </w:r>
    </w:p>
    <w:p w:rsidR="00E9265E" w:rsidRPr="00BD43A9" w:rsidRDefault="00E9265E" w:rsidP="00E9265E">
      <w:r w:rsidRPr="00BD43A9">
        <w:t xml:space="preserve">1.05. </w:t>
      </w:r>
      <w:proofErr w:type="spellStart"/>
      <w:r w:rsidRPr="00BD43A9">
        <w:t>Po</w:t>
      </w:r>
      <w:r>
        <w:t>užitie</w:t>
      </w:r>
      <w:proofErr w:type="spellEnd"/>
      <w:r>
        <w:t xml:space="preserve"> a praktické </w:t>
      </w:r>
      <w:proofErr w:type="spellStart"/>
      <w:r>
        <w:t>cvičenia</w:t>
      </w:r>
      <w:proofErr w:type="spellEnd"/>
    </w:p>
    <w:p w:rsidR="00E9265E" w:rsidRPr="00BD43A9" w:rsidRDefault="00E9265E" w:rsidP="00E9265E">
      <w:r w:rsidRPr="00BD43A9">
        <w:t xml:space="preserve">1.06. </w:t>
      </w:r>
      <w:proofErr w:type="spellStart"/>
      <w:r w:rsidRPr="00BD43A9">
        <w:t>P</w:t>
      </w:r>
      <w:r>
        <w:t>ísomné</w:t>
      </w:r>
      <w:proofErr w:type="spellEnd"/>
      <w:r>
        <w:t xml:space="preserve"> </w:t>
      </w:r>
      <w:proofErr w:type="spellStart"/>
      <w:r>
        <w:t>sčítanie</w:t>
      </w:r>
      <w:proofErr w:type="spellEnd"/>
      <w:r>
        <w:t xml:space="preserve"> s </w:t>
      </w:r>
      <w:proofErr w:type="spellStart"/>
      <w:r>
        <w:t>prechodom</w:t>
      </w:r>
      <w:proofErr w:type="spellEnd"/>
      <w:r>
        <w:t xml:space="preserve"> </w:t>
      </w:r>
    </w:p>
    <w:p w:rsidR="00E9265E" w:rsidRPr="00BD43A9" w:rsidRDefault="00E9265E" w:rsidP="00E9265E">
      <w:r w:rsidRPr="00BD43A9">
        <w:t xml:space="preserve">1.07. </w:t>
      </w:r>
      <w:proofErr w:type="spellStart"/>
      <w:r w:rsidRPr="00BD43A9">
        <w:t>P</w:t>
      </w:r>
      <w:r>
        <w:t>ísomné</w:t>
      </w:r>
      <w:proofErr w:type="spellEnd"/>
      <w:r>
        <w:t xml:space="preserve"> </w:t>
      </w:r>
      <w:proofErr w:type="spellStart"/>
      <w:r>
        <w:t>sčítanie</w:t>
      </w:r>
      <w:proofErr w:type="spellEnd"/>
      <w:r>
        <w:t xml:space="preserve"> s </w:t>
      </w:r>
      <w:proofErr w:type="spellStart"/>
      <w:r>
        <w:t>prechodom</w:t>
      </w:r>
      <w:proofErr w:type="spellEnd"/>
    </w:p>
    <w:p w:rsidR="00E9265E" w:rsidRPr="00BD43A9" w:rsidRDefault="00E9265E" w:rsidP="00E9265E">
      <w:r w:rsidRPr="00BD43A9">
        <w:t xml:space="preserve">1.08. </w:t>
      </w:r>
      <w:proofErr w:type="spellStart"/>
      <w:r w:rsidRPr="00BD43A9">
        <w:t>Po</w:t>
      </w:r>
      <w:r>
        <w:t>užitie</w:t>
      </w:r>
      <w:proofErr w:type="spellEnd"/>
      <w:r>
        <w:t xml:space="preserve"> a praktické </w:t>
      </w:r>
      <w:proofErr w:type="spellStart"/>
      <w:r>
        <w:t>cvičenia</w:t>
      </w:r>
      <w:proofErr w:type="spellEnd"/>
    </w:p>
    <w:p w:rsidR="00E9265E" w:rsidRPr="00BD43A9" w:rsidRDefault="00E9265E" w:rsidP="00E9265E">
      <w:r w:rsidRPr="00BD43A9">
        <w:t xml:space="preserve">1.09. </w:t>
      </w:r>
      <w:proofErr w:type="spellStart"/>
      <w:r w:rsidRPr="00BD43A9">
        <w:t>Otvorené</w:t>
      </w:r>
      <w:proofErr w:type="spellEnd"/>
      <w:r w:rsidRPr="00BD43A9">
        <w:t xml:space="preserve"> </w:t>
      </w:r>
      <w:r>
        <w:t xml:space="preserve">otázky a praktické </w:t>
      </w:r>
      <w:proofErr w:type="spellStart"/>
      <w:r>
        <w:t>cvičenia</w:t>
      </w:r>
      <w:proofErr w:type="spellEnd"/>
    </w:p>
    <w:p w:rsidR="00E9265E" w:rsidRDefault="00E9265E" w:rsidP="00E9265E">
      <w:r>
        <w:t>1.10. Hlavolamy</w:t>
      </w:r>
    </w:p>
    <w:p w:rsidR="00E9265E" w:rsidRDefault="00E9265E" w:rsidP="00E9265E"/>
    <w:p w:rsidR="00E9265E" w:rsidRPr="00BD43A9" w:rsidRDefault="00E9265E" w:rsidP="00E9265E">
      <w:r>
        <w:rPr>
          <w:b/>
        </w:rPr>
        <w:t xml:space="preserve">2. </w:t>
      </w:r>
      <w:proofErr w:type="spellStart"/>
      <w:r>
        <w:rPr>
          <w:b/>
        </w:rPr>
        <w:t>Písomné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odčítanie</w:t>
      </w:r>
      <w:proofErr w:type="spellEnd"/>
      <w:r w:rsidRPr="00BD43A9">
        <w:t xml:space="preserve">  </w:t>
      </w:r>
    </w:p>
    <w:p w:rsidR="00E9265E" w:rsidRDefault="00E9265E" w:rsidP="00E9265E">
      <w:r>
        <w:t xml:space="preserve">2.01. </w:t>
      </w:r>
      <w:proofErr w:type="spellStart"/>
      <w:r>
        <w:t>Písomné</w:t>
      </w:r>
      <w:proofErr w:type="spellEnd"/>
      <w:r>
        <w:t xml:space="preserve"> </w:t>
      </w:r>
      <w:proofErr w:type="spellStart"/>
      <w:r>
        <w:t>odčítanie</w:t>
      </w:r>
      <w:proofErr w:type="spellEnd"/>
    </w:p>
    <w:p w:rsidR="00E9265E" w:rsidRDefault="00E9265E" w:rsidP="00E9265E">
      <w:r>
        <w:t xml:space="preserve">2.02. </w:t>
      </w:r>
      <w:proofErr w:type="spellStart"/>
      <w:r>
        <w:t>Písomné</w:t>
      </w:r>
      <w:proofErr w:type="spellEnd"/>
      <w:r>
        <w:t xml:space="preserve"> </w:t>
      </w:r>
      <w:proofErr w:type="spellStart"/>
      <w:r>
        <w:t>odčítanie</w:t>
      </w:r>
      <w:proofErr w:type="spellEnd"/>
      <w:r>
        <w:t xml:space="preserve"> s </w:t>
      </w:r>
      <w:proofErr w:type="spellStart"/>
      <w:r>
        <w:t>prechodom</w:t>
      </w:r>
      <w:proofErr w:type="spellEnd"/>
    </w:p>
    <w:p w:rsidR="00E9265E" w:rsidRDefault="00E9265E" w:rsidP="00E9265E">
      <w:r>
        <w:t xml:space="preserve">2.03. </w:t>
      </w:r>
      <w:proofErr w:type="spellStart"/>
      <w:r>
        <w:t>Písomné</w:t>
      </w:r>
      <w:proofErr w:type="spellEnd"/>
      <w:r>
        <w:t xml:space="preserve"> </w:t>
      </w:r>
      <w:proofErr w:type="spellStart"/>
      <w:r>
        <w:t>odčítanie</w:t>
      </w:r>
      <w:proofErr w:type="spellEnd"/>
      <w:r>
        <w:t xml:space="preserve"> s </w:t>
      </w:r>
      <w:proofErr w:type="spellStart"/>
      <w:r>
        <w:t>prechodom</w:t>
      </w:r>
      <w:proofErr w:type="spellEnd"/>
    </w:p>
    <w:p w:rsidR="00E9265E" w:rsidRDefault="00E9265E" w:rsidP="00E9265E">
      <w:r>
        <w:t xml:space="preserve">2.04. </w:t>
      </w:r>
      <w:proofErr w:type="spellStart"/>
      <w:r>
        <w:t>Použitie</w:t>
      </w:r>
      <w:proofErr w:type="spellEnd"/>
      <w:r>
        <w:t xml:space="preserve"> </w:t>
      </w:r>
    </w:p>
    <w:p w:rsidR="00E9265E" w:rsidRDefault="00E9265E" w:rsidP="00E9265E">
      <w:r>
        <w:t xml:space="preserve">2.05. </w:t>
      </w:r>
      <w:proofErr w:type="spellStart"/>
      <w:r>
        <w:t>Písomné</w:t>
      </w:r>
      <w:proofErr w:type="spellEnd"/>
      <w:r>
        <w:t xml:space="preserve"> </w:t>
      </w:r>
      <w:proofErr w:type="spellStart"/>
      <w:r>
        <w:t>odčítanie</w:t>
      </w:r>
      <w:proofErr w:type="spellEnd"/>
      <w:r>
        <w:t xml:space="preserve"> s </w:t>
      </w:r>
      <w:proofErr w:type="spellStart"/>
      <w:r>
        <w:t>prechodom</w:t>
      </w:r>
      <w:proofErr w:type="spellEnd"/>
    </w:p>
    <w:p w:rsidR="00E9265E" w:rsidRDefault="00E9265E" w:rsidP="00E9265E">
      <w:r>
        <w:t xml:space="preserve">2.06. </w:t>
      </w:r>
      <w:proofErr w:type="spellStart"/>
      <w:r>
        <w:t>Použitie</w:t>
      </w:r>
      <w:proofErr w:type="spellEnd"/>
    </w:p>
    <w:p w:rsidR="00E9265E" w:rsidRDefault="00E9265E" w:rsidP="00E9265E">
      <w:r>
        <w:t xml:space="preserve">2.07. </w:t>
      </w:r>
      <w:proofErr w:type="spellStart"/>
      <w:r>
        <w:t>Dve</w:t>
      </w:r>
      <w:proofErr w:type="spellEnd"/>
      <w:r>
        <w:t xml:space="preserve"> </w:t>
      </w:r>
      <w:proofErr w:type="spellStart"/>
      <w:r>
        <w:t>operácie</w:t>
      </w:r>
      <w:proofErr w:type="spellEnd"/>
      <w:r>
        <w:t xml:space="preserve"> v </w:t>
      </w:r>
      <w:proofErr w:type="spellStart"/>
      <w:r>
        <w:t>rade</w:t>
      </w:r>
      <w:proofErr w:type="spellEnd"/>
      <w:r>
        <w:t xml:space="preserve"> </w:t>
      </w:r>
    </w:p>
    <w:p w:rsidR="00E9265E" w:rsidRDefault="00E9265E" w:rsidP="00E9265E">
      <w:r>
        <w:lastRenderedPageBreak/>
        <w:t xml:space="preserve">2.08. </w:t>
      </w:r>
      <w:proofErr w:type="spellStart"/>
      <w:r>
        <w:t>Použitie</w:t>
      </w:r>
      <w:proofErr w:type="spellEnd"/>
      <w:r>
        <w:t xml:space="preserve"> a praktické </w:t>
      </w:r>
      <w:proofErr w:type="spellStart"/>
      <w:r>
        <w:t>cvičenia</w:t>
      </w:r>
      <w:proofErr w:type="spellEnd"/>
    </w:p>
    <w:p w:rsidR="00E9265E" w:rsidRDefault="00E9265E" w:rsidP="00E9265E">
      <w:r>
        <w:t xml:space="preserve">2.09. </w:t>
      </w:r>
      <w:proofErr w:type="spellStart"/>
      <w:r>
        <w:t>Otvorené</w:t>
      </w:r>
      <w:proofErr w:type="spellEnd"/>
      <w:r>
        <w:t xml:space="preserve"> otázky a praktické </w:t>
      </w:r>
      <w:proofErr w:type="spellStart"/>
      <w:r>
        <w:t>cvičenia</w:t>
      </w:r>
      <w:proofErr w:type="spellEnd"/>
    </w:p>
    <w:p w:rsidR="00E9265E" w:rsidRDefault="00E9265E" w:rsidP="00E9265E">
      <w:r>
        <w:t>2.10. Hlavolamy</w:t>
      </w:r>
    </w:p>
    <w:p w:rsidR="00E9265E" w:rsidRDefault="00E9265E" w:rsidP="00E9265E"/>
    <w:p w:rsidR="00E9265E" w:rsidRDefault="00E9265E" w:rsidP="00E9265E">
      <w:pPr>
        <w:rPr>
          <w:b/>
        </w:rPr>
      </w:pPr>
      <w:r>
        <w:rPr>
          <w:b/>
        </w:rPr>
        <w:t xml:space="preserve">3. </w:t>
      </w:r>
      <w:proofErr w:type="spellStart"/>
      <w:r>
        <w:rPr>
          <w:b/>
        </w:rPr>
        <w:t>Geometria</w:t>
      </w:r>
      <w:proofErr w:type="spellEnd"/>
    </w:p>
    <w:p w:rsidR="00E9265E" w:rsidRPr="00BD43A9" w:rsidRDefault="00E9265E" w:rsidP="00E9265E">
      <w:pPr>
        <w:rPr>
          <w:b/>
        </w:rPr>
      </w:pPr>
      <w:r>
        <w:t xml:space="preserve">3.01. </w:t>
      </w:r>
      <w:proofErr w:type="spellStart"/>
      <w:r>
        <w:t>Vnímanie</w:t>
      </w:r>
      <w:proofErr w:type="spellEnd"/>
      <w:r>
        <w:t xml:space="preserve"> </w:t>
      </w:r>
      <w:proofErr w:type="spellStart"/>
      <w:r>
        <w:t>vecí</w:t>
      </w:r>
      <w:proofErr w:type="spellEnd"/>
      <w:r>
        <w:t xml:space="preserve"> z </w:t>
      </w:r>
      <w:proofErr w:type="spellStart"/>
      <w:r>
        <w:t>rôznych</w:t>
      </w:r>
      <w:proofErr w:type="spellEnd"/>
      <w:r>
        <w:t xml:space="preserve"> </w:t>
      </w:r>
      <w:proofErr w:type="spellStart"/>
      <w:r>
        <w:t>uhlov</w:t>
      </w:r>
      <w:proofErr w:type="spellEnd"/>
      <w:r>
        <w:t xml:space="preserve"> </w:t>
      </w:r>
    </w:p>
    <w:p w:rsidR="00E9265E" w:rsidRDefault="00E9265E" w:rsidP="00E9265E">
      <w:r>
        <w:t xml:space="preserve">3.02. </w:t>
      </w:r>
      <w:proofErr w:type="spellStart"/>
      <w:r>
        <w:t>Telesá</w:t>
      </w:r>
      <w:proofErr w:type="spellEnd"/>
    </w:p>
    <w:p w:rsidR="00E9265E" w:rsidRDefault="00E9265E" w:rsidP="00E9265E">
      <w:r>
        <w:t xml:space="preserve">3.03. Bod, úsečka, </w:t>
      </w:r>
      <w:proofErr w:type="spellStart"/>
      <w:r>
        <w:t>čiara</w:t>
      </w:r>
      <w:proofErr w:type="spellEnd"/>
      <w:r>
        <w:t xml:space="preserve"> a </w:t>
      </w:r>
      <w:proofErr w:type="spellStart"/>
      <w:r>
        <w:t>uhol</w:t>
      </w:r>
      <w:proofErr w:type="spellEnd"/>
    </w:p>
    <w:p w:rsidR="00E9265E" w:rsidRDefault="00E9265E" w:rsidP="00E9265E">
      <w:r>
        <w:t xml:space="preserve">3.04. </w:t>
      </w:r>
      <w:proofErr w:type="spellStart"/>
      <w:r>
        <w:t>Mnohouholníky</w:t>
      </w:r>
      <w:proofErr w:type="spellEnd"/>
    </w:p>
    <w:p w:rsidR="00E9265E" w:rsidRDefault="00E9265E" w:rsidP="00E9265E">
      <w:r>
        <w:t xml:space="preserve">3.05. </w:t>
      </w:r>
      <w:proofErr w:type="spellStart"/>
      <w:r>
        <w:t>Percepcia</w:t>
      </w:r>
      <w:proofErr w:type="spellEnd"/>
    </w:p>
    <w:p w:rsidR="00E9265E" w:rsidRDefault="00E9265E" w:rsidP="00E9265E">
      <w:r>
        <w:t xml:space="preserve">3.06. </w:t>
      </w:r>
      <w:proofErr w:type="spellStart"/>
      <w:r>
        <w:t>Percepcia</w:t>
      </w:r>
      <w:proofErr w:type="spellEnd"/>
    </w:p>
    <w:p w:rsidR="00E9265E" w:rsidRDefault="00E9265E" w:rsidP="00E9265E">
      <w:r>
        <w:t xml:space="preserve">3.07. </w:t>
      </w:r>
      <w:proofErr w:type="spellStart"/>
      <w:r>
        <w:t>Zrkadlové</w:t>
      </w:r>
      <w:proofErr w:type="spellEnd"/>
      <w:r>
        <w:t xml:space="preserve"> obrazy</w:t>
      </w:r>
    </w:p>
    <w:p w:rsidR="00E9265E" w:rsidRDefault="00E9265E" w:rsidP="00E9265E">
      <w:r>
        <w:t xml:space="preserve">3.08. </w:t>
      </w:r>
      <w:proofErr w:type="spellStart"/>
      <w:r>
        <w:t>Symetria</w:t>
      </w:r>
      <w:proofErr w:type="spellEnd"/>
    </w:p>
    <w:p w:rsidR="00E9265E" w:rsidRDefault="00E9265E" w:rsidP="00E9265E">
      <w:r>
        <w:t xml:space="preserve">3.09. </w:t>
      </w:r>
      <w:proofErr w:type="spellStart"/>
      <w:r>
        <w:t>Otvorené</w:t>
      </w:r>
      <w:proofErr w:type="spellEnd"/>
      <w:r>
        <w:t xml:space="preserve"> otázky a praktické </w:t>
      </w:r>
      <w:proofErr w:type="spellStart"/>
      <w:r>
        <w:t>cvičenia</w:t>
      </w:r>
      <w:proofErr w:type="spellEnd"/>
    </w:p>
    <w:p w:rsidR="00E9265E" w:rsidRDefault="00E9265E" w:rsidP="00E9265E">
      <w:r>
        <w:t>3.10. Hlavolamy</w:t>
      </w:r>
    </w:p>
    <w:p w:rsidR="00E9265E" w:rsidRDefault="00E9265E" w:rsidP="00E9265E"/>
    <w:p w:rsidR="00E9265E" w:rsidRPr="00BD43A9" w:rsidRDefault="00E9265E" w:rsidP="00E9265E">
      <w:r>
        <w:rPr>
          <w:b/>
        </w:rPr>
        <w:t xml:space="preserve">4. </w:t>
      </w:r>
      <w:proofErr w:type="spellStart"/>
      <w:r>
        <w:rPr>
          <w:b/>
        </w:rPr>
        <w:t>Meranie</w:t>
      </w:r>
      <w:proofErr w:type="spellEnd"/>
      <w:r>
        <w:rPr>
          <w:b/>
        </w:rPr>
        <w:t xml:space="preserve"> a odhad</w:t>
      </w:r>
      <w:r w:rsidRPr="00BD43A9">
        <w:t xml:space="preserve"> </w:t>
      </w:r>
    </w:p>
    <w:p w:rsidR="00E9265E" w:rsidRDefault="00E9265E" w:rsidP="00E9265E">
      <w:r>
        <w:t xml:space="preserve">4.01. </w:t>
      </w:r>
      <w:proofErr w:type="spellStart"/>
      <w:r>
        <w:t>Menové</w:t>
      </w:r>
      <w:proofErr w:type="spellEnd"/>
      <w:r>
        <w:t xml:space="preserve"> jednotky, </w:t>
      </w:r>
      <w:proofErr w:type="spellStart"/>
      <w:r>
        <w:t>eurá</w:t>
      </w:r>
      <w:proofErr w:type="spellEnd"/>
      <w:r>
        <w:t xml:space="preserve"> a centy</w:t>
      </w:r>
    </w:p>
    <w:p w:rsidR="00E9265E" w:rsidRDefault="00E9265E" w:rsidP="00E9265E">
      <w:r>
        <w:t xml:space="preserve">4.02. </w:t>
      </w:r>
      <w:proofErr w:type="spellStart"/>
      <w:r>
        <w:t>Použitie</w:t>
      </w:r>
      <w:proofErr w:type="spellEnd"/>
    </w:p>
    <w:p w:rsidR="00E9265E" w:rsidRDefault="00E9265E" w:rsidP="00E9265E">
      <w:r>
        <w:t xml:space="preserve">4.03. </w:t>
      </w:r>
      <w:proofErr w:type="spellStart"/>
      <w:r>
        <w:t>Meranie</w:t>
      </w:r>
      <w:proofErr w:type="spellEnd"/>
      <w:r>
        <w:t xml:space="preserve"> </w:t>
      </w:r>
      <w:proofErr w:type="spellStart"/>
      <w:r>
        <w:t>dĺžky</w:t>
      </w:r>
      <w:proofErr w:type="spellEnd"/>
    </w:p>
    <w:p w:rsidR="00E9265E" w:rsidRDefault="00E9265E" w:rsidP="00E9265E">
      <w:r>
        <w:t xml:space="preserve">4.04. </w:t>
      </w:r>
      <w:proofErr w:type="spellStart"/>
      <w:r>
        <w:t>Meranie</w:t>
      </w:r>
      <w:proofErr w:type="spellEnd"/>
      <w:r>
        <w:t xml:space="preserve"> v </w:t>
      </w:r>
      <w:proofErr w:type="spellStart"/>
      <w:r>
        <w:t>centimetroch</w:t>
      </w:r>
      <w:proofErr w:type="spellEnd"/>
    </w:p>
    <w:p w:rsidR="00E9265E" w:rsidRDefault="00E9265E" w:rsidP="00E9265E">
      <w:r>
        <w:t xml:space="preserve">4.05. Jednotky </w:t>
      </w:r>
      <w:proofErr w:type="spellStart"/>
      <w:r>
        <w:t>dĺžky</w:t>
      </w:r>
      <w:proofErr w:type="spellEnd"/>
      <w:r>
        <w:t>, metre a centimetre</w:t>
      </w:r>
    </w:p>
    <w:p w:rsidR="00E9265E" w:rsidRDefault="00E9265E" w:rsidP="00E9265E">
      <w:r>
        <w:t xml:space="preserve">4.06. </w:t>
      </w:r>
      <w:proofErr w:type="spellStart"/>
      <w:r>
        <w:t>Písanie</w:t>
      </w:r>
      <w:proofErr w:type="spellEnd"/>
      <w:r>
        <w:t xml:space="preserve"> </w:t>
      </w:r>
      <w:proofErr w:type="spellStart"/>
      <w:r>
        <w:t>dĺžky</w:t>
      </w:r>
      <w:proofErr w:type="spellEnd"/>
      <w:r>
        <w:t xml:space="preserve"> </w:t>
      </w:r>
      <w:proofErr w:type="spellStart"/>
      <w:r>
        <w:t>dvoma</w:t>
      </w:r>
      <w:proofErr w:type="spellEnd"/>
      <w:r>
        <w:t xml:space="preserve"> </w:t>
      </w:r>
      <w:proofErr w:type="spellStart"/>
      <w:r>
        <w:t>spôsobmi</w:t>
      </w:r>
      <w:proofErr w:type="spellEnd"/>
    </w:p>
    <w:p w:rsidR="00E9265E" w:rsidRDefault="00E9265E" w:rsidP="00E9265E">
      <w:r>
        <w:t xml:space="preserve">4.07. </w:t>
      </w:r>
      <w:proofErr w:type="spellStart"/>
      <w:r>
        <w:t>Použitie</w:t>
      </w:r>
      <w:proofErr w:type="spellEnd"/>
    </w:p>
    <w:p w:rsidR="00E9265E" w:rsidRDefault="00E9265E" w:rsidP="00E9265E">
      <w:r>
        <w:t>4.08. Jednotky hmotnosti, gramy</w:t>
      </w:r>
    </w:p>
    <w:p w:rsidR="00E9265E" w:rsidRDefault="00E9265E" w:rsidP="00E9265E">
      <w:r>
        <w:t>4.09. Jednotky hmotnosti, kilogramy</w:t>
      </w:r>
    </w:p>
    <w:p w:rsidR="00E9265E" w:rsidRDefault="00E9265E" w:rsidP="00E9265E">
      <w:r>
        <w:t xml:space="preserve">4.10. Jednotky objemu, litre a decilitre </w:t>
      </w:r>
    </w:p>
    <w:p w:rsidR="00E9265E" w:rsidRDefault="00E9265E" w:rsidP="00E9265E">
      <w:r>
        <w:t xml:space="preserve">4.11. </w:t>
      </w:r>
      <w:proofErr w:type="spellStart"/>
      <w:r>
        <w:t>Použitie</w:t>
      </w:r>
      <w:proofErr w:type="spellEnd"/>
      <w:r>
        <w:t xml:space="preserve"> </w:t>
      </w:r>
    </w:p>
    <w:p w:rsidR="00E9265E" w:rsidRDefault="00E9265E" w:rsidP="00E9265E">
      <w:r>
        <w:t xml:space="preserve">4.12. </w:t>
      </w:r>
      <w:proofErr w:type="spellStart"/>
      <w:r>
        <w:t>Otvorené</w:t>
      </w:r>
      <w:proofErr w:type="spellEnd"/>
      <w:r>
        <w:t xml:space="preserve"> otázky a praktické </w:t>
      </w:r>
      <w:proofErr w:type="spellStart"/>
      <w:r>
        <w:t>cvičenia</w:t>
      </w:r>
      <w:proofErr w:type="spellEnd"/>
    </w:p>
    <w:p w:rsidR="00E9265E" w:rsidRDefault="00E9265E" w:rsidP="00E9265E">
      <w:r>
        <w:t>4.13. Hlavolamy</w:t>
      </w:r>
    </w:p>
    <w:p w:rsidR="00E9265E" w:rsidRDefault="00E9265E" w:rsidP="00E9265E"/>
    <w:p w:rsidR="00E9265E" w:rsidRPr="00294BFB" w:rsidRDefault="00E9265E" w:rsidP="00E9265E">
      <w:r>
        <w:rPr>
          <w:b/>
        </w:rPr>
        <w:t xml:space="preserve">5. </w:t>
      </w:r>
      <w:proofErr w:type="spellStart"/>
      <w:r>
        <w:rPr>
          <w:b/>
        </w:rPr>
        <w:t>Opakovanie</w:t>
      </w:r>
      <w:proofErr w:type="spellEnd"/>
      <w:r w:rsidRPr="00294BFB">
        <w:t xml:space="preserve"> </w:t>
      </w:r>
    </w:p>
    <w:p w:rsidR="00E9265E" w:rsidRDefault="00E9265E" w:rsidP="00E9265E">
      <w:r>
        <w:t xml:space="preserve">5.01. </w:t>
      </w:r>
      <w:proofErr w:type="spellStart"/>
      <w:r>
        <w:t>Opakovanie</w:t>
      </w:r>
      <w:proofErr w:type="spellEnd"/>
      <w:r>
        <w:t xml:space="preserve"> - </w:t>
      </w:r>
      <w:proofErr w:type="spellStart"/>
      <w:r>
        <w:t>násobenie</w:t>
      </w:r>
      <w:proofErr w:type="spellEnd"/>
    </w:p>
    <w:p w:rsidR="00E9265E" w:rsidRDefault="00E9265E" w:rsidP="00E9265E">
      <w:r>
        <w:t xml:space="preserve">5.02. </w:t>
      </w:r>
      <w:proofErr w:type="spellStart"/>
      <w:r>
        <w:t>Použitie</w:t>
      </w:r>
      <w:proofErr w:type="spellEnd"/>
      <w:r>
        <w:t xml:space="preserve"> a praktické </w:t>
      </w:r>
      <w:proofErr w:type="spellStart"/>
      <w:r>
        <w:t>cvičenia</w:t>
      </w:r>
      <w:proofErr w:type="spellEnd"/>
      <w:r>
        <w:t xml:space="preserve"> - </w:t>
      </w:r>
      <w:proofErr w:type="spellStart"/>
      <w:r>
        <w:t>násobenie</w:t>
      </w:r>
      <w:proofErr w:type="spellEnd"/>
    </w:p>
    <w:p w:rsidR="00E9265E" w:rsidRDefault="00E9265E" w:rsidP="00E9265E">
      <w:r>
        <w:t xml:space="preserve">5.03. </w:t>
      </w:r>
      <w:proofErr w:type="spellStart"/>
      <w:r>
        <w:t>Opakovanie</w:t>
      </w:r>
      <w:proofErr w:type="spellEnd"/>
      <w:r>
        <w:t xml:space="preserve"> - </w:t>
      </w:r>
      <w:proofErr w:type="spellStart"/>
      <w:r>
        <w:t>mentálna</w:t>
      </w:r>
      <w:proofErr w:type="spellEnd"/>
      <w:r>
        <w:t xml:space="preserve"> matematika</w:t>
      </w:r>
    </w:p>
    <w:p w:rsidR="00E9265E" w:rsidRDefault="00E9265E" w:rsidP="00E9265E">
      <w:r>
        <w:t xml:space="preserve">5.04. </w:t>
      </w:r>
      <w:proofErr w:type="spellStart"/>
      <w:r>
        <w:t>Opakovanie</w:t>
      </w:r>
      <w:proofErr w:type="spellEnd"/>
      <w:r>
        <w:t xml:space="preserve"> - </w:t>
      </w:r>
      <w:proofErr w:type="spellStart"/>
      <w:r>
        <w:t>písomné</w:t>
      </w:r>
      <w:proofErr w:type="spellEnd"/>
      <w:r>
        <w:t xml:space="preserve"> </w:t>
      </w:r>
      <w:proofErr w:type="spellStart"/>
      <w:r>
        <w:t>sčítanie</w:t>
      </w:r>
      <w:proofErr w:type="spellEnd"/>
      <w:r>
        <w:t xml:space="preserve"> a </w:t>
      </w:r>
      <w:proofErr w:type="spellStart"/>
      <w:r>
        <w:t>odčítanie</w:t>
      </w:r>
      <w:proofErr w:type="spellEnd"/>
    </w:p>
    <w:p w:rsidR="00E9265E" w:rsidRDefault="00E9265E" w:rsidP="00E9265E">
      <w:r>
        <w:t xml:space="preserve">5.05. </w:t>
      </w:r>
      <w:proofErr w:type="spellStart"/>
      <w:r>
        <w:t>Opakovanie</w:t>
      </w:r>
      <w:proofErr w:type="spellEnd"/>
      <w:r>
        <w:t xml:space="preserve"> - jednotky </w:t>
      </w:r>
      <w:proofErr w:type="spellStart"/>
      <w:r>
        <w:t>dĺžky</w:t>
      </w:r>
      <w:proofErr w:type="spellEnd"/>
    </w:p>
    <w:p w:rsidR="00E9265E" w:rsidRDefault="00E9265E" w:rsidP="00E9265E">
      <w:r>
        <w:t xml:space="preserve">5.06. </w:t>
      </w:r>
      <w:proofErr w:type="spellStart"/>
      <w:r>
        <w:t>Percepcia</w:t>
      </w:r>
      <w:proofErr w:type="spellEnd"/>
    </w:p>
    <w:p w:rsidR="00E9265E" w:rsidRDefault="00E9265E" w:rsidP="00E9265E">
      <w:r>
        <w:t xml:space="preserve">5.07. </w:t>
      </w:r>
      <w:proofErr w:type="spellStart"/>
      <w:r>
        <w:t>Vyhľadávanie</w:t>
      </w:r>
      <w:proofErr w:type="spellEnd"/>
      <w:r>
        <w:t xml:space="preserve"> </w:t>
      </w:r>
      <w:proofErr w:type="spellStart"/>
      <w:r>
        <w:t>informácií</w:t>
      </w:r>
      <w:proofErr w:type="spellEnd"/>
      <w:r>
        <w:t xml:space="preserve"> a </w:t>
      </w:r>
      <w:proofErr w:type="spellStart"/>
      <w:r>
        <w:t>riešenie</w:t>
      </w:r>
      <w:proofErr w:type="spellEnd"/>
      <w:r>
        <w:t xml:space="preserve"> </w:t>
      </w:r>
      <w:proofErr w:type="spellStart"/>
      <w:r>
        <w:t>problémov</w:t>
      </w:r>
      <w:proofErr w:type="spellEnd"/>
    </w:p>
    <w:p w:rsidR="00E9265E" w:rsidRDefault="00E9265E" w:rsidP="00E9265E">
      <w:r>
        <w:t xml:space="preserve">5.08. </w:t>
      </w:r>
      <w:proofErr w:type="spellStart"/>
      <w:r>
        <w:t>Riešenie</w:t>
      </w:r>
      <w:proofErr w:type="spellEnd"/>
      <w:r>
        <w:t xml:space="preserve"> problému </w:t>
      </w:r>
    </w:p>
    <w:p w:rsidR="00E9265E" w:rsidRDefault="00E9265E" w:rsidP="00E9265E">
      <w:r>
        <w:t xml:space="preserve"> </w:t>
      </w:r>
    </w:p>
    <w:p w:rsidR="00E9265E" w:rsidRPr="00023534" w:rsidRDefault="00E9265E" w:rsidP="00E9265E"/>
    <w:p w:rsidR="00E9265E" w:rsidRDefault="00E9265E" w:rsidP="00E9265E"/>
    <w:p w:rsidR="00E9265E" w:rsidRDefault="00E9265E" w:rsidP="00E9265E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Poznámky</w:t>
      </w:r>
    </w:p>
    <w:p w:rsidR="00E9265E" w:rsidRPr="003C6C77" w:rsidRDefault="00E9265E" w:rsidP="00E9265E">
      <w:pPr>
        <w:pStyle w:val="Odstavecseseznamem"/>
        <w:rPr>
          <w:b/>
        </w:rPr>
      </w:pPr>
      <w:r>
        <w:tab/>
      </w:r>
    </w:p>
    <w:p w:rsidR="00E9265E" w:rsidRDefault="00E9265E" w:rsidP="00E9265E">
      <w:pPr>
        <w:pStyle w:val="Odstavecseseznamem"/>
        <w:numPr>
          <w:ilvl w:val="1"/>
          <w:numId w:val="36"/>
        </w:numPr>
        <w:spacing w:after="0" w:line="240" w:lineRule="auto"/>
      </w:pPr>
      <w:r w:rsidRPr="00565D72">
        <w:t>Jedná se o do detailů prop</w:t>
      </w:r>
      <w:r>
        <w:t>r</w:t>
      </w:r>
      <w:r w:rsidRPr="00565D72">
        <w:t>acovaný systém</w:t>
      </w:r>
      <w:r>
        <w:t xml:space="preserve"> výuky matematiky ve 2. ročníku od opakování 1. ročníku přes zavedení čísel do 100 a později do 1000, geometrii, praktické využití až po složitější úkoly pro nadané žáky.</w:t>
      </w:r>
    </w:p>
    <w:p w:rsidR="00E9265E" w:rsidRPr="00565D72" w:rsidRDefault="00E9265E" w:rsidP="00E9265E">
      <w:pPr>
        <w:pStyle w:val="Odstavecseseznamem"/>
        <w:numPr>
          <w:ilvl w:val="1"/>
          <w:numId w:val="36"/>
        </w:numPr>
        <w:spacing w:after="0" w:line="240" w:lineRule="auto"/>
      </w:pPr>
      <w:r>
        <w:t>Systém je primárně určen pro dotyková zařízení, tedy interaktivní tabule a tablety, ke kterým je nutné zakoupit dotyková pera, protože výsledky se do programu vpisují ručně.</w:t>
      </w:r>
    </w:p>
    <w:p w:rsidR="00E9265E" w:rsidRPr="003C6C77" w:rsidRDefault="00E9265E" w:rsidP="00E9265E">
      <w:pPr>
        <w:pStyle w:val="Odstavecseseznamem"/>
        <w:numPr>
          <w:ilvl w:val="1"/>
          <w:numId w:val="36"/>
        </w:numPr>
        <w:spacing w:after="0" w:line="240" w:lineRule="auto"/>
        <w:rPr>
          <w:b/>
        </w:rPr>
      </w:pPr>
      <w:r>
        <w:t xml:space="preserve">Po vyhledání určité části programu je okamžitě použitelný typ výukového materiálu – </w:t>
      </w:r>
      <w:proofErr w:type="spellStart"/>
      <w:r>
        <w:t>lekcia</w:t>
      </w:r>
      <w:proofErr w:type="spellEnd"/>
      <w:r>
        <w:t>, Lekce se spouští tlačítkem Náhled. Pod každou jednotlivou částí se nacházejí tři lekce.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66DD" w:rsidRDefault="003F66DD">
      <w:r>
        <w:separator/>
      </w:r>
    </w:p>
  </w:endnote>
  <w:endnote w:type="continuationSeparator" w:id="0">
    <w:p w:rsidR="003F66DD" w:rsidRDefault="003F6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66DD" w:rsidRDefault="003F66DD">
      <w:r>
        <w:separator/>
      </w:r>
    </w:p>
  </w:footnote>
  <w:footnote w:type="continuationSeparator" w:id="0">
    <w:p w:rsidR="003F66DD" w:rsidRDefault="003F66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E695964"/>
    <w:multiLevelType w:val="hybridMultilevel"/>
    <w:tmpl w:val="4DA060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AAF2ADC"/>
    <w:multiLevelType w:val="hybridMultilevel"/>
    <w:tmpl w:val="ADEA806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9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1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4"/>
  </w:num>
  <w:num w:numId="15">
    <w:abstractNumId w:val="13"/>
  </w:num>
  <w:num w:numId="16">
    <w:abstractNumId w:val="19"/>
  </w:num>
  <w:num w:numId="17">
    <w:abstractNumId w:val="28"/>
  </w:num>
  <w:num w:numId="18">
    <w:abstractNumId w:val="15"/>
  </w:num>
  <w:num w:numId="19">
    <w:abstractNumId w:val="12"/>
  </w:num>
  <w:num w:numId="20">
    <w:abstractNumId w:val="33"/>
  </w:num>
  <w:num w:numId="21">
    <w:abstractNumId w:val="34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31"/>
  </w:num>
  <w:num w:numId="27">
    <w:abstractNumId w:val="29"/>
  </w:num>
  <w:num w:numId="28">
    <w:abstractNumId w:val="17"/>
  </w:num>
  <w:num w:numId="29">
    <w:abstractNumId w:val="21"/>
  </w:num>
  <w:num w:numId="30">
    <w:abstractNumId w:val="14"/>
  </w:num>
  <w:num w:numId="31">
    <w:abstractNumId w:val="25"/>
  </w:num>
  <w:num w:numId="32">
    <w:abstractNumId w:val="27"/>
  </w:num>
  <w:num w:numId="33">
    <w:abstractNumId w:val="32"/>
  </w:num>
  <w:num w:numId="34">
    <w:abstractNumId w:val="35"/>
  </w:num>
  <w:num w:numId="35">
    <w:abstractNumId w:val="26"/>
  </w:num>
  <w:num w:numId="36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66DD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1EB1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65E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table" w:styleId="Mkatabulky">
    <w:name w:val="Table Grid"/>
    <w:basedOn w:val="Normlntabulka"/>
    <w:rsid w:val="00E9265E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5170F57F-D13A-4C60-823C-4D35902AF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4</Pages>
  <Words>700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4822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2015-05-24T11:10:00Z</dcterms:created>
  <dcterms:modified xsi:type="dcterms:W3CDTF">2015-05-24T11:10:00Z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