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E066D2" w:rsidRDefault="00E066D2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</w:p>
    <w:p w:rsidR="00E066D2" w:rsidRDefault="00E066D2" w:rsidP="00E066D2"/>
    <w:p w:rsidR="00E066D2" w:rsidRDefault="00E066D2" w:rsidP="00E066D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E066D2" w:rsidRDefault="00E066D2" w:rsidP="00E066D2">
      <w:pPr>
        <w:jc w:val="center"/>
      </w:pPr>
    </w:p>
    <w:p w:rsidR="00E066D2" w:rsidRDefault="00E066D2" w:rsidP="00E066D2">
      <w:pPr>
        <w:jc w:val="center"/>
      </w:pPr>
    </w:p>
    <w:p w:rsidR="00E066D2" w:rsidRDefault="00E066D2" w:rsidP="00E066D2">
      <w:pPr>
        <w:jc w:val="center"/>
      </w:pPr>
    </w:p>
    <w:p w:rsidR="00E066D2" w:rsidRDefault="00E066D2" w:rsidP="00E066D2">
      <w:pPr>
        <w:jc w:val="center"/>
      </w:pPr>
    </w:p>
    <w:p w:rsidR="00E066D2" w:rsidRDefault="00E066D2" w:rsidP="00E066D2">
      <w:pPr>
        <w:jc w:val="center"/>
      </w:pPr>
    </w:p>
    <w:tbl>
      <w:tblPr>
        <w:tblStyle w:val="Mkatabulky"/>
        <w:tblW w:w="9498" w:type="dxa"/>
        <w:tblLayout w:type="fixed"/>
        <w:tblLook w:val="01E0"/>
      </w:tblPr>
      <w:tblGrid>
        <w:gridCol w:w="3510"/>
        <w:gridCol w:w="5988"/>
      </w:tblGrid>
      <w:tr w:rsidR="00E066D2" w:rsidTr="00512B50">
        <w:trPr>
          <w:trHeight w:val="611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6D2" w:rsidRDefault="00E066D2" w:rsidP="00512B50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6D2" w:rsidRDefault="00E066D2" w:rsidP="00512B50">
            <w:r>
              <w:t>Dotkněte se inovací</w:t>
            </w:r>
          </w:p>
        </w:tc>
      </w:tr>
      <w:tr w:rsidR="00E066D2" w:rsidTr="00512B50">
        <w:trPr>
          <w:trHeight w:val="611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6D2" w:rsidRDefault="00E066D2" w:rsidP="00512B50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6D2" w:rsidRDefault="00E066D2" w:rsidP="00512B50">
            <w:r w:rsidRPr="00DE04D4">
              <w:t>CZ.1.07/1.3.00/51.0024</w:t>
            </w:r>
          </w:p>
        </w:tc>
      </w:tr>
      <w:tr w:rsidR="00E066D2" w:rsidTr="00512B50">
        <w:trPr>
          <w:trHeight w:val="611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6D2" w:rsidRDefault="00E066D2" w:rsidP="00512B50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6D2" w:rsidRDefault="00E066D2" w:rsidP="00512B50">
            <w:r>
              <w:t>30.</w:t>
            </w:r>
          </w:p>
        </w:tc>
      </w:tr>
      <w:tr w:rsidR="00E066D2" w:rsidTr="00512B50">
        <w:trPr>
          <w:trHeight w:val="611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6D2" w:rsidRDefault="00E066D2" w:rsidP="00512B50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6D2" w:rsidRDefault="00E066D2" w:rsidP="00512B50">
            <w:proofErr w:type="spellStart"/>
            <w:r>
              <w:t>Ekabinet</w:t>
            </w:r>
            <w:proofErr w:type="spellEnd"/>
            <w:r>
              <w:t xml:space="preserve"> – Matematika z Finska 2. část - ukázka</w:t>
            </w:r>
          </w:p>
        </w:tc>
      </w:tr>
      <w:tr w:rsidR="00E066D2" w:rsidTr="00512B50">
        <w:trPr>
          <w:trHeight w:val="611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6D2" w:rsidRDefault="00E066D2" w:rsidP="00512B50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6D2" w:rsidRDefault="00E066D2" w:rsidP="00512B50">
            <w:r>
              <w:t>Matematika a její aplikace</w:t>
            </w:r>
          </w:p>
        </w:tc>
      </w:tr>
      <w:tr w:rsidR="00E066D2" w:rsidTr="00512B50">
        <w:trPr>
          <w:trHeight w:val="611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6D2" w:rsidRDefault="00E066D2" w:rsidP="00512B50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6D2" w:rsidRDefault="00E066D2" w:rsidP="00512B50">
            <w:r>
              <w:t>Matematika</w:t>
            </w:r>
          </w:p>
        </w:tc>
      </w:tr>
      <w:tr w:rsidR="00E066D2" w:rsidTr="00512B50">
        <w:trPr>
          <w:trHeight w:val="611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6D2" w:rsidRDefault="00E066D2" w:rsidP="00512B50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6D2" w:rsidRDefault="00E066D2" w:rsidP="00512B50">
            <w:r>
              <w:t>Matematika, osová souměrnost</w:t>
            </w:r>
          </w:p>
        </w:tc>
      </w:tr>
      <w:tr w:rsidR="00E066D2" w:rsidTr="00512B50">
        <w:trPr>
          <w:trHeight w:val="611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6D2" w:rsidRDefault="00E066D2" w:rsidP="00512B50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6D2" w:rsidRDefault="00E066D2" w:rsidP="00512B50">
            <w:r>
              <w:t xml:space="preserve">Marie </w:t>
            </w:r>
            <w:proofErr w:type="spellStart"/>
            <w:r>
              <w:t>Ťulpová</w:t>
            </w:r>
            <w:proofErr w:type="spellEnd"/>
          </w:p>
        </w:tc>
      </w:tr>
      <w:tr w:rsidR="00E066D2" w:rsidTr="00512B50">
        <w:trPr>
          <w:trHeight w:val="611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6D2" w:rsidRDefault="00E066D2" w:rsidP="00512B50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6D2" w:rsidRDefault="00E066D2" w:rsidP="00512B50">
            <w:r w:rsidRPr="007044BF">
              <w:t xml:space="preserve">EDULOGY, S.R.O.. </w:t>
            </w:r>
            <w:proofErr w:type="gramStart"/>
            <w:r w:rsidRPr="007044BF">
              <w:t>www</w:t>
            </w:r>
            <w:proofErr w:type="gramEnd"/>
            <w:r w:rsidRPr="007044BF">
              <w:t xml:space="preserve">.ekabinet.cz [online]. [cit. </w:t>
            </w:r>
            <w:proofErr w:type="gramStart"/>
            <w:r w:rsidRPr="007044BF">
              <w:t>27.4.2015</w:t>
            </w:r>
            <w:proofErr w:type="gramEnd"/>
            <w:r w:rsidRPr="007044BF">
              <w:t xml:space="preserve">]. </w:t>
            </w:r>
            <w:r>
              <w:t xml:space="preserve">Dostupný na WWW: </w:t>
            </w:r>
            <w:r w:rsidRPr="007044BF">
              <w:t>http://www.ekabinet.cz/index.php/search/results/</w:t>
            </w:r>
          </w:p>
          <w:p w:rsidR="00E066D2" w:rsidRDefault="00E066D2" w:rsidP="00512B50">
            <w:proofErr w:type="gramStart"/>
            <w:r w:rsidRPr="007044BF">
              <w:t>3.07._Zrcadlové_obrazy</w:t>
            </w:r>
            <w:proofErr w:type="gramEnd"/>
            <w:r w:rsidRPr="007044BF">
              <w:t>,21,0,29544;30060;30150,0,25,5,</w:t>
            </w:r>
            <w:proofErr w:type="spellStart"/>
            <w:r w:rsidRPr="007044BF">
              <w:t>tn</w:t>
            </w:r>
            <w:proofErr w:type="spellEnd"/>
            <w:r w:rsidRPr="007044BF">
              <w:t>,1.html</w:t>
            </w:r>
          </w:p>
        </w:tc>
      </w:tr>
    </w:tbl>
    <w:p w:rsidR="00E066D2" w:rsidRDefault="00E066D2" w:rsidP="00E066D2">
      <w:pPr>
        <w:jc w:val="center"/>
      </w:pPr>
    </w:p>
    <w:p w:rsidR="00E066D2" w:rsidRDefault="00E066D2" w:rsidP="00E066D2">
      <w:pPr>
        <w:jc w:val="center"/>
      </w:pPr>
    </w:p>
    <w:p w:rsidR="00E066D2" w:rsidRDefault="00E066D2" w:rsidP="00E066D2">
      <w:pPr>
        <w:jc w:val="center"/>
      </w:pPr>
    </w:p>
    <w:p w:rsidR="00E066D2" w:rsidRDefault="00E066D2" w:rsidP="00E066D2">
      <w:pPr>
        <w:jc w:val="center"/>
      </w:pPr>
    </w:p>
    <w:p w:rsidR="00E066D2" w:rsidRDefault="00E066D2" w:rsidP="00E066D2">
      <w:pPr>
        <w:jc w:val="center"/>
      </w:pPr>
    </w:p>
    <w:p w:rsidR="00E066D2" w:rsidRDefault="00E066D2" w:rsidP="00E066D2">
      <w:pPr>
        <w:jc w:val="center"/>
      </w:pPr>
    </w:p>
    <w:p w:rsidR="00E066D2" w:rsidRDefault="00E066D2" w:rsidP="00E066D2"/>
    <w:p w:rsidR="00E066D2" w:rsidRDefault="00E066D2" w:rsidP="00E066D2"/>
    <w:p w:rsidR="00E066D2" w:rsidRDefault="00E066D2" w:rsidP="00E066D2"/>
    <w:p w:rsidR="00E066D2" w:rsidRDefault="00E066D2" w:rsidP="00E066D2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Přístup k lekci Zrcadlové obrazy</w:t>
      </w:r>
    </w:p>
    <w:p w:rsidR="00E066D2" w:rsidRDefault="00E066D2" w:rsidP="00E066D2">
      <w:pPr>
        <w:rPr>
          <w:b/>
        </w:rPr>
      </w:pPr>
    </w:p>
    <w:p w:rsidR="00E066D2" w:rsidRDefault="00E066D2" w:rsidP="00E066D2">
      <w:pPr>
        <w:rPr>
          <w:b/>
        </w:rPr>
      </w:pPr>
    </w:p>
    <w:p w:rsidR="00E066D2" w:rsidRDefault="00E066D2" w:rsidP="00E066D2">
      <w:r>
        <w:t xml:space="preserve">www.ekabinet.cz ►Matematika z Finska ► </w:t>
      </w:r>
      <w:proofErr w:type="spellStart"/>
      <w:r>
        <w:t>Časť</w:t>
      </w:r>
      <w:proofErr w:type="spellEnd"/>
      <w:r>
        <w:t xml:space="preserve"> 2B  ► </w:t>
      </w:r>
      <w:r w:rsidRPr="00246AEC">
        <w:t xml:space="preserve">3. </w:t>
      </w:r>
      <w:proofErr w:type="spellStart"/>
      <w:r w:rsidRPr="00246AEC">
        <w:t>Geometria</w:t>
      </w:r>
      <w:proofErr w:type="spellEnd"/>
      <w:r w:rsidRPr="00246AEC">
        <w:t xml:space="preserve"> </w:t>
      </w:r>
      <w:r w:rsidRPr="00C60C8C">
        <w:t xml:space="preserve"> </w:t>
      </w:r>
      <w:r>
        <w:t xml:space="preserve"> </w:t>
      </w:r>
      <w:proofErr w:type="gramStart"/>
      <w:r>
        <w:t>►</w:t>
      </w:r>
      <w:r w:rsidRPr="00246AEC">
        <w:t>3.07</w:t>
      </w:r>
      <w:proofErr w:type="gramEnd"/>
      <w:r w:rsidRPr="00246AEC">
        <w:t xml:space="preserve">. </w:t>
      </w:r>
      <w:proofErr w:type="spellStart"/>
      <w:r w:rsidRPr="00246AEC">
        <w:t>Zrkadlové</w:t>
      </w:r>
      <w:proofErr w:type="spellEnd"/>
      <w:r w:rsidRPr="00246AEC">
        <w:t xml:space="preserve"> obrazy </w:t>
      </w:r>
      <w:r w:rsidRPr="0099742A">
        <w:t xml:space="preserve"> </w:t>
      </w:r>
      <w:r w:rsidRPr="00625D02">
        <w:t xml:space="preserve"> </w:t>
      </w:r>
      <w:r>
        <w:t xml:space="preserve">► Typ </w:t>
      </w:r>
      <w:proofErr w:type="spellStart"/>
      <w:r>
        <w:t>vzdelávacieho</w:t>
      </w:r>
      <w:proofErr w:type="spellEnd"/>
      <w:r>
        <w:t xml:space="preserve"> materiálu </w:t>
      </w:r>
      <w:r w:rsidRPr="00625D02">
        <w:t xml:space="preserve"> ► </w:t>
      </w:r>
      <w:proofErr w:type="spellStart"/>
      <w:r>
        <w:t>Lekcia</w:t>
      </w:r>
      <w:proofErr w:type="spellEnd"/>
      <w:r w:rsidRPr="00625D02">
        <w:t xml:space="preserve"> ► </w:t>
      </w:r>
      <w:proofErr w:type="spellStart"/>
      <w:r>
        <w:t>Náhľad</w:t>
      </w:r>
      <w:proofErr w:type="spellEnd"/>
    </w:p>
    <w:p w:rsidR="00E066D2" w:rsidRDefault="00E066D2" w:rsidP="00E066D2"/>
    <w:p w:rsidR="00E066D2" w:rsidRDefault="00E066D2" w:rsidP="00E066D2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Odkaz</w:t>
      </w:r>
    </w:p>
    <w:p w:rsidR="00E066D2" w:rsidRDefault="00E066D2" w:rsidP="00E066D2">
      <w:pPr>
        <w:pStyle w:val="Odstavecseseznamem"/>
      </w:pPr>
    </w:p>
    <w:p w:rsidR="00E066D2" w:rsidRDefault="00E066D2" w:rsidP="00E066D2">
      <w:pPr>
        <w:pStyle w:val="Odstavecseseznamem"/>
      </w:pPr>
      <w:hyperlink r:id="rId11" w:history="1">
        <w:r w:rsidRPr="006A7389">
          <w:rPr>
            <w:rStyle w:val="Hypertextovodkaz"/>
          </w:rPr>
          <w:t>http://www.ekabinet.cz/index.php/search/results/3.07._Zrcadlové_obrazy,21,0,29544;30060;30150,0,25,5,tn,1.html</w:t>
        </w:r>
      </w:hyperlink>
    </w:p>
    <w:p w:rsidR="00E066D2" w:rsidRPr="00E96AB9" w:rsidRDefault="00E066D2" w:rsidP="00E066D2">
      <w:pPr>
        <w:pStyle w:val="Odstavecseseznamem"/>
      </w:pPr>
    </w:p>
    <w:p w:rsidR="00E066D2" w:rsidRDefault="00E066D2" w:rsidP="00E066D2"/>
    <w:p w:rsidR="00E066D2" w:rsidRDefault="00E066D2" w:rsidP="00E066D2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lastRenderedPageBreak/>
        <w:t>Náhledy některých obrazovek</w:t>
      </w:r>
    </w:p>
    <w:p w:rsidR="00E066D2" w:rsidRDefault="00E066D2" w:rsidP="00E066D2">
      <w:pPr>
        <w:rPr>
          <w:b/>
        </w:rPr>
      </w:pPr>
    </w:p>
    <w:p w:rsidR="00E066D2" w:rsidRDefault="00E066D2" w:rsidP="00E066D2">
      <w:pPr>
        <w:jc w:val="center"/>
      </w:pPr>
      <w:r>
        <w:rPr>
          <w:noProof/>
        </w:rPr>
        <w:drawing>
          <wp:inline distT="0" distB="0" distL="0" distR="0">
            <wp:extent cx="4219575" cy="24955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4795" t="10884" r="21954" b="12058"/>
                    <a:stretch/>
                  </pic:blipFill>
                  <pic:spPr bwMode="auto">
                    <a:xfrm>
                      <a:off x="0" y="0"/>
                      <a:ext cx="4219763" cy="2495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066D2" w:rsidRDefault="00E066D2" w:rsidP="00E066D2">
      <w:pPr>
        <w:jc w:val="center"/>
      </w:pPr>
      <w:r>
        <w:rPr>
          <w:noProof/>
        </w:rPr>
        <w:drawing>
          <wp:inline distT="0" distB="0" distL="0" distR="0">
            <wp:extent cx="4305300" cy="2495550"/>
            <wp:effectExtent l="0" t="0" r="0" b="0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3803" t="10295" r="21458" b="12647"/>
                    <a:stretch/>
                  </pic:blipFill>
                  <pic:spPr bwMode="auto">
                    <a:xfrm>
                      <a:off x="0" y="0"/>
                      <a:ext cx="4305491" cy="2495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066D2" w:rsidRDefault="00E066D2" w:rsidP="00E066D2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4248150" cy="2476500"/>
            <wp:effectExtent l="0" t="0" r="0" b="0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4630" t="10883" r="21624" b="12647"/>
                    <a:stretch/>
                  </pic:blipFill>
                  <pic:spPr bwMode="auto">
                    <a:xfrm>
                      <a:off x="0" y="0"/>
                      <a:ext cx="4248339" cy="2476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066D2" w:rsidRDefault="00E066D2" w:rsidP="00E066D2">
      <w:pPr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4267200" cy="2466975"/>
            <wp:effectExtent l="0" t="0" r="0" b="9525"/>
            <wp:docPr id="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4134" t="11176" r="21788" b="12647"/>
                    <a:stretch/>
                  </pic:blipFill>
                  <pic:spPr bwMode="auto">
                    <a:xfrm>
                      <a:off x="0" y="0"/>
                      <a:ext cx="4267390" cy="2467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066D2" w:rsidRDefault="00E066D2" w:rsidP="00E066D2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4257675" cy="2552700"/>
            <wp:effectExtent l="0" t="0" r="9525" b="0"/>
            <wp:docPr id="8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4465" t="11470" r="21623" b="9706"/>
                    <a:stretch/>
                  </pic:blipFill>
                  <pic:spPr bwMode="auto">
                    <a:xfrm>
                      <a:off x="0" y="0"/>
                      <a:ext cx="4257863" cy="25528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066D2" w:rsidRDefault="00E066D2" w:rsidP="00E066D2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4267200" cy="2438400"/>
            <wp:effectExtent l="0" t="0" r="0" b="0"/>
            <wp:docPr id="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4134" t="11176" r="21789" b="13530"/>
                    <a:stretch/>
                  </pic:blipFill>
                  <pic:spPr bwMode="auto">
                    <a:xfrm>
                      <a:off x="0" y="0"/>
                      <a:ext cx="4267391" cy="2438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066D2" w:rsidRDefault="00E066D2" w:rsidP="00E066D2">
      <w:pPr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>
            <wp:extent cx="4238625" cy="2457450"/>
            <wp:effectExtent l="0" t="0" r="9525" b="0"/>
            <wp:docPr id="10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l="4794" t="11470" r="21624" b="12647"/>
                    <a:stretch/>
                  </pic:blipFill>
                  <pic:spPr bwMode="auto">
                    <a:xfrm>
                      <a:off x="0" y="0"/>
                      <a:ext cx="4238813" cy="2457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066D2" w:rsidRPr="004E7809" w:rsidRDefault="00E066D2" w:rsidP="00E066D2">
      <w:pPr>
        <w:jc w:val="center"/>
        <w:rPr>
          <w:b/>
        </w:rPr>
      </w:pPr>
    </w:p>
    <w:p w:rsidR="00E066D2" w:rsidRDefault="00E066D2" w:rsidP="00E066D2">
      <w:pPr>
        <w:jc w:val="center"/>
      </w:pPr>
    </w:p>
    <w:p w:rsidR="00E066D2" w:rsidRPr="00F75790" w:rsidRDefault="00E066D2" w:rsidP="00E066D2">
      <w:pPr>
        <w:jc w:val="center"/>
        <w:rPr>
          <w:b/>
        </w:rPr>
      </w:pPr>
    </w:p>
    <w:p w:rsidR="00E066D2" w:rsidRDefault="00E066D2" w:rsidP="00E066D2">
      <w:pPr>
        <w:jc w:val="both"/>
      </w:pPr>
      <w:r>
        <w:t>Každá část obsahuje tři barevně odlišené lekce. Žák je při každém kroku kontrolován, takže má okamžitou zpětnou vazbu, která přispívá k efektivitě výuky. Jediným trošku problémem, je tlačítko Ukázat správné odpovědi, které mohou někteří žáci použít k podvádění.</w:t>
      </w:r>
    </w:p>
    <w:p w:rsidR="00E066D2" w:rsidRDefault="00E066D2" w:rsidP="00E066D2">
      <w:pPr>
        <w:jc w:val="both"/>
      </w:pPr>
      <w:r>
        <w:t xml:space="preserve">Systém je sice primárně určen pro dotyková zařízení, ale určitě se s ním dá pracovat i jen s pomocí </w:t>
      </w:r>
      <w:proofErr w:type="spellStart"/>
      <w:r>
        <w:t>dataprojektoru</w:t>
      </w:r>
      <w:proofErr w:type="spellEnd"/>
      <w:r>
        <w:t>. Některé části programu umožňují i tisk velmi pěkných pracovních listů.</w:t>
      </w:r>
    </w:p>
    <w:p w:rsidR="00E066D2" w:rsidRDefault="00E066D2" w:rsidP="00E066D2"/>
    <w:p w:rsidR="00E066D2" w:rsidRPr="003A58D2" w:rsidRDefault="00E066D2" w:rsidP="00E066D2">
      <w:pPr>
        <w:jc w:val="both"/>
      </w:pPr>
      <w:r>
        <w:t>Poznámka na závěr: Tento materiál má sloužit jako ukázka toho, jakým způsobem je zpracováno učivo v </w:t>
      </w:r>
      <w:proofErr w:type="spellStart"/>
      <w:r>
        <w:t>Ekabinetu</w:t>
      </w:r>
      <w:proofErr w:type="spellEnd"/>
      <w:r>
        <w:t xml:space="preserve">, a berte ho jako motivaci k využívání systému </w:t>
      </w:r>
      <w:bookmarkStart w:id="0" w:name="_GoBack"/>
      <w:bookmarkEnd w:id="0"/>
      <w:r>
        <w:t>ve své pedagogické praxi.</w:t>
      </w:r>
    </w:p>
    <w:p w:rsidR="00E066D2" w:rsidRPr="006F19D1" w:rsidRDefault="00E066D2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6FD" w:rsidRDefault="000856FD">
      <w:r>
        <w:separator/>
      </w:r>
    </w:p>
  </w:endnote>
  <w:endnote w:type="continuationSeparator" w:id="0">
    <w:p w:rsidR="000856FD" w:rsidRDefault="000856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6FD" w:rsidRDefault="000856FD">
      <w:r>
        <w:separator/>
      </w:r>
    </w:p>
  </w:footnote>
  <w:footnote w:type="continuationSeparator" w:id="0">
    <w:p w:rsidR="000856FD" w:rsidRDefault="000856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CD1843"/>
    <w:multiLevelType w:val="hybridMultilevel"/>
    <w:tmpl w:val="02D62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34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856FD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066D2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51B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E066D2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kabinet.cz/index.php/search/results/3.07._Zrcadlov&#233;_obrazy,21,0,29544;30060;30150,0,25,5,tn,1.htm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CA6B369D-F091-4748-98BE-E264CEE93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4</Pages>
  <Words>253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2015-05-24T11:08:00Z</dcterms:created>
  <dcterms:modified xsi:type="dcterms:W3CDTF">2015-05-24T11:08:00Z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