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C9AEB" w14:textId="77777777"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42C9AEC" w14:textId="1CB42D98"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14:paraId="242C9AED" w14:textId="77777777"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73F24FE" w14:textId="77777777" w:rsidR="00BB0A2D" w:rsidRDefault="00BB0A2D" w:rsidP="00BB0A2D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14:paraId="242C9AEF" w14:textId="494015DD" w:rsidR="00C0310F" w:rsidRDefault="00BB0A2D" w:rsidP="00BB0A2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Křížovka –</w:t>
      </w:r>
      <w:r w:rsidR="00257B5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57B58">
        <w:rPr>
          <w:rFonts w:ascii="Arial" w:hAnsi="Arial" w:cs="Arial"/>
          <w:sz w:val="28"/>
          <w:szCs w:val="28"/>
        </w:rPr>
        <w:t>Lektion</w:t>
      </w:r>
      <w:proofErr w:type="spellEnd"/>
      <w:r w:rsidR="00257B58">
        <w:rPr>
          <w:rFonts w:ascii="Arial" w:hAnsi="Arial" w:cs="Arial"/>
          <w:sz w:val="28"/>
          <w:szCs w:val="28"/>
        </w:rPr>
        <w:t xml:space="preserve"> 9,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57B58">
        <w:rPr>
          <w:rFonts w:ascii="Arial" w:hAnsi="Arial" w:cs="Arial"/>
          <w:sz w:val="28"/>
          <w:szCs w:val="28"/>
        </w:rPr>
        <w:t>Thema</w:t>
      </w:r>
      <w:proofErr w:type="spellEnd"/>
      <w:r>
        <w:rPr>
          <w:rFonts w:ascii="Arial" w:hAnsi="Arial" w:cs="Arial"/>
          <w:sz w:val="28"/>
          <w:szCs w:val="28"/>
        </w:rPr>
        <w:t xml:space="preserve"> „</w:t>
      </w:r>
      <w:proofErr w:type="spellStart"/>
      <w:r>
        <w:rPr>
          <w:rFonts w:ascii="Arial" w:hAnsi="Arial" w:cs="Arial"/>
          <w:sz w:val="28"/>
          <w:szCs w:val="28"/>
        </w:rPr>
        <w:t>Stadtorientierung</w:t>
      </w:r>
      <w:proofErr w:type="spellEnd"/>
      <w:r>
        <w:rPr>
          <w:rFonts w:ascii="Arial" w:hAnsi="Arial" w:cs="Arial"/>
          <w:sz w:val="28"/>
          <w:szCs w:val="28"/>
        </w:rPr>
        <w:t>“</w:t>
      </w:r>
    </w:p>
    <w:p w14:paraId="242C9AF0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14:paraId="242C9AF1" w14:textId="71FF05C2" w:rsidR="00C0310F" w:rsidRDefault="00417E2C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BB0A2D">
        <w:rPr>
          <w:rFonts w:ascii="Arial" w:hAnsi="Arial" w:cs="Arial"/>
          <w:sz w:val="24"/>
          <w:szCs w:val="24"/>
        </w:rPr>
        <w:t>ita Kosičková</w:t>
      </w:r>
    </w:p>
    <w:p w14:paraId="242C9AF2" w14:textId="77777777"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14:paraId="242C9AF3" w14:textId="77777777"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242C9AF4" w14:textId="0505621F"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BB0A2D">
        <w:rPr>
          <w:sz w:val="22"/>
          <w:szCs w:val="22"/>
        </w:rPr>
        <w:t>německý</w:t>
      </w:r>
      <w:proofErr w:type="gramEnd"/>
      <w:r w:rsidR="00BB0A2D">
        <w:rPr>
          <w:sz w:val="22"/>
          <w:szCs w:val="22"/>
        </w:rPr>
        <w:t xml:space="preserve"> jazyk</w:t>
      </w:r>
    </w:p>
    <w:p w14:paraId="242C9AF5" w14:textId="77777777"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42C9AF6" w14:textId="26A149D2"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proofErr w:type="spellStart"/>
      <w:r w:rsidR="00257B58">
        <w:rPr>
          <w:i/>
        </w:rPr>
        <w:t>Stadt</w:t>
      </w:r>
      <w:proofErr w:type="spellEnd"/>
      <w:r w:rsidR="00257B58">
        <w:rPr>
          <w:i/>
        </w:rPr>
        <w:t xml:space="preserve">, </w:t>
      </w:r>
      <w:proofErr w:type="spellStart"/>
      <w:r w:rsidR="00257B58">
        <w:rPr>
          <w:i/>
        </w:rPr>
        <w:t>Marktplatz</w:t>
      </w:r>
      <w:proofErr w:type="spellEnd"/>
      <w:r w:rsidR="00257B58">
        <w:rPr>
          <w:i/>
        </w:rPr>
        <w:t xml:space="preserve">, </w:t>
      </w:r>
      <w:proofErr w:type="spellStart"/>
      <w:r w:rsidR="00257B58">
        <w:rPr>
          <w:i/>
        </w:rPr>
        <w:t>Straße</w:t>
      </w:r>
      <w:proofErr w:type="spellEnd"/>
      <w:r w:rsidR="00257B58">
        <w:rPr>
          <w:i/>
        </w:rPr>
        <w:t xml:space="preserve">, </w:t>
      </w:r>
      <w:proofErr w:type="spellStart"/>
      <w:r w:rsidR="00257B58">
        <w:rPr>
          <w:i/>
        </w:rPr>
        <w:t>gehen</w:t>
      </w:r>
      <w:proofErr w:type="spellEnd"/>
      <w:r w:rsidR="00257B58">
        <w:rPr>
          <w:i/>
        </w:rPr>
        <w:t xml:space="preserve">, </w:t>
      </w:r>
      <w:proofErr w:type="spellStart"/>
      <w:r w:rsidR="00257B58">
        <w:rPr>
          <w:i/>
        </w:rPr>
        <w:t>fahren</w:t>
      </w:r>
      <w:proofErr w:type="spellEnd"/>
      <w:r w:rsidR="00257B58">
        <w:rPr>
          <w:i/>
        </w:rPr>
        <w:t xml:space="preserve">, </w:t>
      </w:r>
      <w:proofErr w:type="spellStart"/>
      <w:r w:rsidR="00257B58">
        <w:rPr>
          <w:i/>
        </w:rPr>
        <w:t>links</w:t>
      </w:r>
      <w:proofErr w:type="spellEnd"/>
      <w:r w:rsidR="00257B58">
        <w:rPr>
          <w:i/>
        </w:rPr>
        <w:t xml:space="preserve">, </w:t>
      </w:r>
      <w:proofErr w:type="spellStart"/>
      <w:r w:rsidR="00257B58">
        <w:rPr>
          <w:i/>
        </w:rPr>
        <w:t>rechts</w:t>
      </w:r>
      <w:proofErr w:type="spellEnd"/>
    </w:p>
    <w:p w14:paraId="1499C2D3" w14:textId="77777777" w:rsidR="00257B58" w:rsidRDefault="00257B58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14:paraId="69D3E1B5" w14:textId="02096F21" w:rsidR="00257B58" w:rsidRPr="00257B58" w:rsidRDefault="00257B58" w:rsidP="006F19D1">
      <w:pPr>
        <w:pStyle w:val="Zhlav"/>
        <w:tabs>
          <w:tab w:val="clear" w:pos="4536"/>
          <w:tab w:val="clear" w:pos="9072"/>
        </w:tabs>
        <w:jc w:val="both"/>
      </w:pPr>
      <w:r w:rsidRPr="00257B58">
        <w:t xml:space="preserve">Obě křížovky jsou určeny pro procvičení slovní zásoby 9. lekce učebnice Direkt </w:t>
      </w:r>
      <w:proofErr w:type="spellStart"/>
      <w:r w:rsidRPr="00257B58">
        <w:t>neu</w:t>
      </w:r>
      <w:proofErr w:type="spellEnd"/>
      <w:r w:rsidRPr="00257B58">
        <w:t xml:space="preserve">. Veškerá slovní zásoba se vztahuje k tématu Orientace ve městě a Popis cesty. </w:t>
      </w:r>
    </w:p>
    <w:p w14:paraId="18B9ADF5" w14:textId="77777777" w:rsidR="00257B58" w:rsidRDefault="00257B58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14:paraId="26535F81" w14:textId="77777777" w:rsidR="00257B58" w:rsidRDefault="00257B58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14:paraId="6783A6FC" w14:textId="6B7AAB74" w:rsidR="00257B58" w:rsidRPr="00D73951" w:rsidRDefault="00257B58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14:paraId="242C9AF7" w14:textId="77777777"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14:paraId="3B1DBFC5" w14:textId="77777777" w:rsidR="00257B58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</w:p>
    <w:p w14:paraId="7F52C3D3" w14:textId="77777777" w:rsidR="00257B58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</w:p>
    <w:p w14:paraId="252F7EFF" w14:textId="77777777" w:rsidR="00257B58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</w:p>
    <w:p w14:paraId="56651762" w14:textId="3013454E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663D0D6" wp14:editId="6E56909C">
            <wp:simplePos x="0" y="0"/>
            <wp:positionH relativeFrom="column">
              <wp:posOffset>-155575</wp:posOffset>
            </wp:positionH>
            <wp:positionV relativeFrom="paragraph">
              <wp:posOffset>19050</wp:posOffset>
            </wp:positionV>
            <wp:extent cx="4768215" cy="4312920"/>
            <wp:effectExtent l="0" t="0" r="0" b="0"/>
            <wp:wrapTight wrapText="bothSides">
              <wp:wrapPolygon edited="0">
                <wp:start x="0" y="0"/>
                <wp:lineTo x="0" y="21466"/>
                <wp:lineTo x="21488" y="21466"/>
                <wp:lineTo x="21488" y="0"/>
                <wp:lineTo x="0" y="0"/>
              </wp:wrapPolygon>
            </wp:wrapTight>
            <wp:docPr id="7" name="obrázek 7" descr="http://puzzlemaker.discoveryeducation.com/puzzles/54575xvk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uzzlemaker.discoveryeducation.com/puzzles/54575xvkog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215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1E7CDA">
        <w:rPr>
          <w:b/>
          <w:color w:val="000000"/>
        </w:rPr>
        <w:t>Waagerecht</w:t>
      </w:r>
      <w:proofErr w:type="spellEnd"/>
    </w:p>
    <w:p w14:paraId="7F3EE962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2. krajina</w:t>
      </w:r>
    </w:p>
    <w:p w14:paraId="2B8C4C30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4. obyvatel</w:t>
      </w:r>
    </w:p>
    <w:p w14:paraId="4053A361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8. známý, slavný</w:t>
      </w:r>
    </w:p>
    <w:p w14:paraId="63AFA730" w14:textId="4D437604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10. náměstí</w:t>
      </w:r>
    </w:p>
    <w:p w14:paraId="64ADCC4E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11. most</w:t>
      </w:r>
    </w:p>
    <w:p w14:paraId="7A83AD71" w14:textId="77777777" w:rsidR="00257B58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12. jezero</w:t>
      </w:r>
    </w:p>
    <w:p w14:paraId="28A1B17A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14:paraId="5E225EAC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  <w:proofErr w:type="spellStart"/>
      <w:r w:rsidRPr="001E7CDA">
        <w:rPr>
          <w:b/>
          <w:color w:val="000000"/>
        </w:rPr>
        <w:t>Senkrecht</w:t>
      </w:r>
      <w:proofErr w:type="spellEnd"/>
    </w:p>
    <w:p w14:paraId="6796E604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1. přístav</w:t>
      </w:r>
    </w:p>
    <w:p w14:paraId="2303191F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3. pěší zóna</w:t>
      </w:r>
    </w:p>
    <w:p w14:paraId="48E782CB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5. věž</w:t>
      </w:r>
    </w:p>
    <w:p w14:paraId="749178FD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6. později</w:t>
      </w:r>
    </w:p>
    <w:p w14:paraId="0BDB7A8C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7. kostel</w:t>
      </w:r>
    </w:p>
    <w:p w14:paraId="7DF9116A" w14:textId="77777777" w:rsidR="00257B58" w:rsidRPr="001E7CDA" w:rsidRDefault="00257B58" w:rsidP="00257B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1E7CDA">
        <w:rPr>
          <w:color w:val="000000"/>
        </w:rPr>
        <w:t>9. staré město</w:t>
      </w:r>
    </w:p>
    <w:p w14:paraId="337D7FB3" w14:textId="6B70728C" w:rsidR="00257B58" w:rsidRDefault="00257B58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14:paraId="08120AAF" w14:textId="77777777" w:rsidR="00257B58" w:rsidRPr="00257B58" w:rsidRDefault="00257B58" w:rsidP="00257B58"/>
    <w:p w14:paraId="5E17A9F1" w14:textId="77777777" w:rsidR="00257B58" w:rsidRPr="00257B58" w:rsidRDefault="00257B58" w:rsidP="00257B58"/>
    <w:p w14:paraId="3499C3F1" w14:textId="77777777" w:rsidR="00257B58" w:rsidRPr="00257B58" w:rsidRDefault="00257B58" w:rsidP="00257B58"/>
    <w:p w14:paraId="0FBF1E50" w14:textId="77777777" w:rsidR="00257B58" w:rsidRPr="00257B58" w:rsidRDefault="00257B58" w:rsidP="00257B58"/>
    <w:p w14:paraId="76EF2C79" w14:textId="77777777" w:rsidR="00257B58" w:rsidRPr="00257B58" w:rsidRDefault="00257B58" w:rsidP="00257B58"/>
    <w:p w14:paraId="5B5DF78A" w14:textId="77777777" w:rsidR="00257B58" w:rsidRPr="00257B58" w:rsidRDefault="00257B58" w:rsidP="00257B58"/>
    <w:p w14:paraId="58801A1D" w14:textId="77777777" w:rsidR="00257B58" w:rsidRPr="00257B58" w:rsidRDefault="00257B58" w:rsidP="00257B58"/>
    <w:p w14:paraId="77C877CA" w14:textId="77777777" w:rsidR="00257B58" w:rsidRPr="00257B58" w:rsidRDefault="00257B58" w:rsidP="00257B58"/>
    <w:p w14:paraId="386B8E12" w14:textId="77777777" w:rsidR="00257B58" w:rsidRPr="00257B58" w:rsidRDefault="00257B58" w:rsidP="00257B58"/>
    <w:p w14:paraId="614DFD63" w14:textId="77777777" w:rsidR="00257B58" w:rsidRPr="00257B58" w:rsidRDefault="00257B58" w:rsidP="00257B58"/>
    <w:p w14:paraId="50BCA007" w14:textId="77777777" w:rsidR="00257B58" w:rsidRPr="00257B58" w:rsidRDefault="00257B58" w:rsidP="00257B58"/>
    <w:p w14:paraId="079F3718" w14:textId="77777777" w:rsidR="00257B58" w:rsidRPr="00257B58" w:rsidRDefault="00257B58" w:rsidP="00257B58"/>
    <w:p w14:paraId="6B55614D" w14:textId="77777777" w:rsidR="00257B58" w:rsidRPr="00257B58" w:rsidRDefault="00257B58" w:rsidP="00257B58"/>
    <w:p w14:paraId="41711C71" w14:textId="77777777" w:rsidR="00257B58" w:rsidRPr="00257B58" w:rsidRDefault="00257B58" w:rsidP="00257B58"/>
    <w:p w14:paraId="28178168" w14:textId="77777777" w:rsidR="00257B58" w:rsidRPr="00257B58" w:rsidRDefault="00257B58" w:rsidP="00257B58"/>
    <w:p w14:paraId="3F25F2A2" w14:textId="77777777" w:rsidR="00257B58" w:rsidRPr="00257B58" w:rsidRDefault="00257B58" w:rsidP="00257B58"/>
    <w:p w14:paraId="226E47BD" w14:textId="77777777" w:rsidR="00257B58" w:rsidRPr="00257B58" w:rsidRDefault="00257B58" w:rsidP="00257B58"/>
    <w:p w14:paraId="00B4E5A7" w14:textId="77777777" w:rsidR="00257B58" w:rsidRPr="00257B58" w:rsidRDefault="00257B58" w:rsidP="00257B58"/>
    <w:p w14:paraId="53E76210" w14:textId="7BC2F16D" w:rsidR="00BB0A2D" w:rsidRDefault="00BB0A2D" w:rsidP="00257B58"/>
    <w:p w14:paraId="3C5C5FC6" w14:textId="77777777" w:rsidR="00257B58" w:rsidRDefault="00257B58" w:rsidP="00257B58"/>
    <w:p w14:paraId="36DADF4E" w14:textId="77777777" w:rsidR="00257B58" w:rsidRDefault="00257B58" w:rsidP="00257B58"/>
    <w:p w14:paraId="05B5908D" w14:textId="193867CE" w:rsidR="00257B58" w:rsidRPr="00257B58" w:rsidRDefault="00257B58" w:rsidP="00257B58">
      <w:r>
        <w:rPr>
          <w:noProof/>
        </w:rPr>
        <w:drawing>
          <wp:anchor distT="0" distB="0" distL="114300" distR="114300" simplePos="0" relativeHeight="251661312" behindDoc="1" locked="0" layoutInCell="1" allowOverlap="1" wp14:anchorId="7446077F" wp14:editId="3E6824E6">
            <wp:simplePos x="0" y="0"/>
            <wp:positionH relativeFrom="column">
              <wp:posOffset>-185420</wp:posOffset>
            </wp:positionH>
            <wp:positionV relativeFrom="paragraph">
              <wp:posOffset>-87630</wp:posOffset>
            </wp:positionV>
            <wp:extent cx="3188970" cy="5181600"/>
            <wp:effectExtent l="0" t="0" r="0" b="0"/>
            <wp:wrapTight wrapText="bothSides">
              <wp:wrapPolygon edited="0">
                <wp:start x="0" y="0"/>
                <wp:lineTo x="0" y="21521"/>
                <wp:lineTo x="21419" y="21521"/>
                <wp:lineTo x="21419" y="0"/>
                <wp:lineTo x="0" y="0"/>
              </wp:wrapPolygon>
            </wp:wrapTight>
            <wp:docPr id="10" name="obrázek 10" descr="http://puzzlemaker.discoveryeducation.com/puzzles/54949aml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uzzlemaker.discoveryeducation.com/puzzles/54949amlvg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97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br/>
        <w:t>obdivovat</w:t>
      </w:r>
      <w:r>
        <w:br/>
      </w:r>
      <w:r>
        <w:br/>
      </w:r>
      <w:r>
        <w:br/>
        <w:t>neboť</w:t>
      </w:r>
      <w:r>
        <w:br/>
      </w:r>
      <w:r>
        <w:br/>
      </w:r>
      <w:r>
        <w:br/>
        <w:t>ležet</w:t>
      </w:r>
      <w:r>
        <w:br/>
      </w:r>
      <w:r>
        <w:br/>
      </w:r>
      <w:r>
        <w:br/>
        <w:t>sedět</w:t>
      </w:r>
      <w:r>
        <w:br/>
      </w:r>
      <w:r>
        <w:br/>
      </w:r>
      <w:r>
        <w:br/>
        <w:t>pěkný</w:t>
      </w:r>
      <w:r>
        <w:br/>
      </w:r>
      <w:r>
        <w:br/>
      </w:r>
      <w:r>
        <w:br/>
        <w:t>spojit</w:t>
      </w:r>
      <w:r>
        <w:br/>
      </w:r>
      <w:r>
        <w:br/>
      </w:r>
      <w:r>
        <w:br/>
        <w:t>lépe</w:t>
      </w:r>
      <w:r>
        <w:br/>
      </w:r>
      <w:r>
        <w:br/>
      </w:r>
      <w:r>
        <w:br/>
        <w:t>jako</w:t>
      </w:r>
      <w:r>
        <w:br/>
      </w:r>
      <w:r>
        <w:br/>
      </w:r>
      <w:r>
        <w:br/>
        <w:t>žít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………………………………………………………</w:t>
      </w:r>
      <w:r>
        <w:br/>
      </w:r>
    </w:p>
    <w:p w14:paraId="242C9B01" w14:textId="687870B6"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242C9B02" w14:textId="77777777"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14:paraId="165E5944" w14:textId="77777777" w:rsidR="00257B58" w:rsidRDefault="00532D59" w:rsidP="006F19D1">
      <w:pPr>
        <w:pStyle w:val="Zhlav"/>
        <w:tabs>
          <w:tab w:val="clear" w:pos="4536"/>
          <w:tab w:val="clear" w:pos="9072"/>
        </w:tabs>
        <w:jc w:val="both"/>
      </w:pPr>
      <w:r>
        <w:t xml:space="preserve">Zdroje: </w:t>
      </w:r>
      <w:r w:rsidR="00257B58">
        <w:t xml:space="preserve">kol.: Direkt 1 </w:t>
      </w:r>
      <w:proofErr w:type="spellStart"/>
      <w:r w:rsidR="00257B58">
        <w:t>neu</w:t>
      </w:r>
      <w:proofErr w:type="spellEnd"/>
      <w:r w:rsidR="00257B58">
        <w:t xml:space="preserve">. Němčina pro střední školy. </w:t>
      </w:r>
      <w:proofErr w:type="spellStart"/>
      <w:r w:rsidR="00257B58">
        <w:t>Klett</w:t>
      </w:r>
      <w:proofErr w:type="spellEnd"/>
      <w:r w:rsidR="00257B58">
        <w:t xml:space="preserve"> nakladatelství s.r.o., Praha nové přepracované </w:t>
      </w:r>
    </w:p>
    <w:p w14:paraId="74C7F507" w14:textId="1E5FB7B1" w:rsidR="00257B58" w:rsidRDefault="00EF58D5" w:rsidP="006F19D1">
      <w:pPr>
        <w:pStyle w:val="Zhlav"/>
        <w:tabs>
          <w:tab w:val="clear" w:pos="4536"/>
          <w:tab w:val="clear" w:pos="9072"/>
        </w:tabs>
        <w:jc w:val="both"/>
      </w:pPr>
      <w:r>
        <w:t xml:space="preserve">             vydání 2011</w:t>
      </w:r>
      <w:bookmarkStart w:id="0" w:name="_GoBack"/>
      <w:bookmarkEnd w:id="0"/>
      <w:r w:rsidR="00257B58">
        <w:t xml:space="preserve">. </w:t>
      </w:r>
    </w:p>
    <w:p w14:paraId="1D2095D9" w14:textId="1C786B6C" w:rsidR="00257B58" w:rsidRDefault="00257B58" w:rsidP="006F19D1">
      <w:pPr>
        <w:pStyle w:val="Zhlav"/>
        <w:tabs>
          <w:tab w:val="clear" w:pos="4536"/>
          <w:tab w:val="clear" w:pos="9072"/>
        </w:tabs>
        <w:jc w:val="both"/>
        <w:rPr>
          <w:rStyle w:val="Hypertextovodkaz"/>
        </w:rPr>
      </w:pPr>
      <w:r>
        <w:t xml:space="preserve">             </w:t>
      </w:r>
      <w:hyperlink r:id="rId14" w:history="1">
        <w:r w:rsidR="00242143" w:rsidRPr="006A2CD7">
          <w:rPr>
            <w:rStyle w:val="Hypertextovodkaz"/>
          </w:rPr>
          <w:t>www.puzzlemaker.com</w:t>
        </w:r>
      </w:hyperlink>
    </w:p>
    <w:p w14:paraId="116EF58B" w14:textId="77777777" w:rsidR="00242143" w:rsidRDefault="00242143" w:rsidP="006F19D1">
      <w:pPr>
        <w:pStyle w:val="Zhlav"/>
        <w:tabs>
          <w:tab w:val="clear" w:pos="4536"/>
          <w:tab w:val="clear" w:pos="9072"/>
        </w:tabs>
        <w:jc w:val="both"/>
      </w:pPr>
    </w:p>
    <w:sectPr w:rsidR="0024214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2C9B06" w14:textId="77777777" w:rsidR="00C21349" w:rsidRDefault="00C21349">
      <w:r>
        <w:separator/>
      </w:r>
    </w:p>
  </w:endnote>
  <w:endnote w:type="continuationSeparator" w:id="0">
    <w:p w14:paraId="242C9B07" w14:textId="77777777" w:rsidR="00C21349" w:rsidRDefault="00C21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C9B0C" w14:textId="77777777"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242C9B11" wp14:editId="242C9B12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C9B04" w14:textId="77777777" w:rsidR="00C21349" w:rsidRDefault="00C21349">
      <w:r>
        <w:separator/>
      </w:r>
    </w:p>
  </w:footnote>
  <w:footnote w:type="continuationSeparator" w:id="0">
    <w:p w14:paraId="242C9B05" w14:textId="77777777" w:rsidR="00C21349" w:rsidRDefault="00C21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C9B08" w14:textId="77777777"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242C9B0D" wp14:editId="242C9B0E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42C9B0F" wp14:editId="242C9B10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2C9B09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42C9B0A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42C9B0B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1739DF8B" w14:textId="77777777" w:rsidR="00257B58" w:rsidRDefault="00257B58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241873A" w14:textId="7B4043A8" w:rsidR="00257B58" w:rsidRPr="00B36E70" w:rsidRDefault="00257B58" w:rsidP="00257B58">
    <w:pPr>
      <w:tabs>
        <w:tab w:val="left" w:pos="720"/>
        <w:tab w:val="left" w:pos="1620"/>
        <w:tab w:val="left" w:pos="6480"/>
        <w:tab w:val="left" w:pos="6660"/>
        <w:tab w:val="left" w:pos="7200"/>
      </w:tabs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2143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57B58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0A2D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58D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2C9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puzzlemaker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9d6491-b662-4d98-996c-1e38fe9d018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24BEF98-7C10-4092-84A3-ED8EE1471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20</TotalTime>
  <Pages>2</Pages>
  <Words>127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Kosičková Dita</cp:lastModifiedBy>
  <cp:revision>6</cp:revision>
  <cp:lastPrinted>2014-10-08T16:27:00Z</cp:lastPrinted>
  <dcterms:created xsi:type="dcterms:W3CDTF">2015-05-12T09:08:00Z</dcterms:created>
  <dcterms:modified xsi:type="dcterms:W3CDTF">2015-05-12T09:57:00Z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