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3535F4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>
        <w:rPr>
          <w:sz w:val="28"/>
          <w:szCs w:val="28"/>
        </w:rPr>
        <w:t>TIME FOR SPEAKING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3535F4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Zdeňka </w:t>
      </w:r>
      <w:proofErr w:type="spellStart"/>
      <w:r>
        <w:rPr>
          <w:rFonts w:ascii="Arial" w:hAnsi="Arial" w:cs="Arial"/>
          <w:sz w:val="24"/>
          <w:szCs w:val="24"/>
        </w:rPr>
        <w:t>Matýšková</w:t>
      </w:r>
      <w:proofErr w:type="spellEnd"/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E30E61" w:rsidRPr="00197832">
        <w:rPr>
          <w:sz w:val="22"/>
          <w:szCs w:val="22"/>
        </w:rPr>
        <w:t xml:space="preserve"> </w:t>
      </w:r>
      <w:r w:rsidR="003535F4">
        <w:rPr>
          <w:sz w:val="22"/>
          <w:szCs w:val="22"/>
        </w:rPr>
        <w:t>anglický jazyk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proofErr w:type="spellStart"/>
      <w:r w:rsidR="003535F4">
        <w:rPr>
          <w:i/>
        </w:rPr>
        <w:t>doctor</w:t>
      </w:r>
      <w:proofErr w:type="spellEnd"/>
      <w:r w:rsidR="003535F4">
        <w:rPr>
          <w:i/>
        </w:rPr>
        <w:t xml:space="preserve">, </w:t>
      </w:r>
      <w:proofErr w:type="spellStart"/>
      <w:r w:rsidR="003535F4">
        <w:rPr>
          <w:i/>
        </w:rPr>
        <w:t>tourists</w:t>
      </w:r>
      <w:proofErr w:type="spellEnd"/>
      <w:r w:rsidR="003535F4">
        <w:rPr>
          <w:i/>
        </w:rPr>
        <w:t xml:space="preserve">, camping, media, film, </w:t>
      </w:r>
      <w:proofErr w:type="spellStart"/>
      <w:r w:rsidR="003535F4">
        <w:rPr>
          <w:i/>
        </w:rPr>
        <w:t>book</w:t>
      </w:r>
      <w:proofErr w:type="spellEnd"/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3535F4" w:rsidRDefault="003535F4" w:rsidP="003535F4">
      <w:pPr>
        <w:rPr>
          <w:rFonts w:ascii="Calibri" w:hAnsi="Calibri"/>
          <w:b/>
          <w:bCs/>
          <w:sz w:val="28"/>
          <w:szCs w:val="28"/>
          <w:lang w:eastAsia="en-US"/>
        </w:rPr>
      </w:pPr>
      <w:bookmarkStart w:id="0" w:name="_GoBack"/>
      <w:bookmarkEnd w:id="0"/>
    </w:p>
    <w:p w:rsidR="003535F4" w:rsidRDefault="003535F4" w:rsidP="003535F4">
      <w:pPr>
        <w:rPr>
          <w:b/>
          <w:sz w:val="28"/>
          <w:szCs w:val="28"/>
          <w:lang w:val="en-GB"/>
        </w:rPr>
      </w:pPr>
      <w:r>
        <w:rPr>
          <w:rFonts w:ascii="Calibri" w:hAnsi="Calibri"/>
          <w:b/>
          <w:bCs/>
          <w:sz w:val="28"/>
          <w:szCs w:val="28"/>
          <w:lang w:eastAsia="en-US"/>
        </w:rPr>
        <w:t>1</w:t>
      </w:r>
      <w:r>
        <w:rPr>
          <w:b/>
          <w:sz w:val="28"/>
          <w:szCs w:val="28"/>
          <w:lang w:val="en-GB"/>
        </w:rPr>
        <w:t>a)  What symptoms might you have so that you have to go the doctor/GP?</w:t>
      </w:r>
    </w:p>
    <w:p w:rsidR="003535F4" w:rsidRDefault="003535F4" w:rsidP="003535F4">
      <w:p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1b)  What can we do to prevent falling ill?</w:t>
      </w:r>
    </w:p>
    <w:p w:rsidR="003535F4" w:rsidRDefault="003535F4" w:rsidP="003535F4">
      <w:pPr>
        <w:rPr>
          <w:b/>
          <w:sz w:val="28"/>
          <w:szCs w:val="28"/>
          <w:lang w:val="en-GB"/>
        </w:rPr>
      </w:pPr>
    </w:p>
    <w:p w:rsidR="003535F4" w:rsidRDefault="003535F4" w:rsidP="003535F4">
      <w:pPr>
        <w:rPr>
          <w:b/>
          <w:sz w:val="28"/>
          <w:szCs w:val="28"/>
          <w:lang w:val="en-GB"/>
        </w:rPr>
      </w:pPr>
    </w:p>
    <w:p w:rsidR="003535F4" w:rsidRDefault="003535F4" w:rsidP="003535F4">
      <w:p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2a)  What rules do you think tourists should follow when visiting a foreign country?</w:t>
      </w:r>
    </w:p>
    <w:p w:rsidR="003535F4" w:rsidRDefault="003535F4" w:rsidP="003535F4">
      <w:p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2b)  Do you prefer camping or staying in hotels? Why?</w:t>
      </w:r>
    </w:p>
    <w:p w:rsidR="003535F4" w:rsidRDefault="003535F4" w:rsidP="003535F4">
      <w:pPr>
        <w:rPr>
          <w:b/>
          <w:sz w:val="28"/>
          <w:szCs w:val="28"/>
          <w:lang w:val="en-GB"/>
        </w:rPr>
      </w:pPr>
    </w:p>
    <w:p w:rsidR="003535F4" w:rsidRDefault="003535F4" w:rsidP="003535F4">
      <w:pPr>
        <w:rPr>
          <w:b/>
          <w:sz w:val="28"/>
          <w:szCs w:val="28"/>
          <w:lang w:val="en-GB"/>
        </w:rPr>
      </w:pPr>
    </w:p>
    <w:p w:rsidR="003535F4" w:rsidRDefault="003535F4" w:rsidP="003535F4">
      <w:p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3a)  What are some advantages/disadvantages of television/internet or radio- based media?</w:t>
      </w:r>
    </w:p>
    <w:p w:rsidR="003535F4" w:rsidRDefault="003535F4" w:rsidP="003535F4">
      <w:p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3b) How can the internet be dangerous/harmful to teenagers?</w:t>
      </w:r>
    </w:p>
    <w:p w:rsidR="003535F4" w:rsidRDefault="003535F4" w:rsidP="003535F4">
      <w:p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3c) Which do you prefer: sending information/ communicating by post, by e-mail or by using your phone? Why?</w:t>
      </w:r>
    </w:p>
    <w:p w:rsidR="003535F4" w:rsidRDefault="003535F4" w:rsidP="003535F4">
      <w:pPr>
        <w:rPr>
          <w:b/>
          <w:sz w:val="28"/>
          <w:szCs w:val="28"/>
          <w:lang w:val="en-GB"/>
        </w:rPr>
      </w:pPr>
    </w:p>
    <w:p w:rsidR="003535F4" w:rsidRDefault="003535F4" w:rsidP="003535F4">
      <w:pPr>
        <w:rPr>
          <w:b/>
          <w:sz w:val="28"/>
          <w:szCs w:val="28"/>
          <w:lang w:val="en-GB"/>
        </w:rPr>
      </w:pPr>
    </w:p>
    <w:p w:rsidR="003535F4" w:rsidRDefault="003535F4" w:rsidP="003535F4">
      <w:p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4a) Which films are popular at the moment?</w:t>
      </w:r>
    </w:p>
    <w:p w:rsidR="003535F4" w:rsidRDefault="003535F4" w:rsidP="003535F4">
      <w:p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4b) What film have you seen recently? Did enjoy it? Why/why not? Say something about the plot  and main characters.</w:t>
      </w:r>
    </w:p>
    <w:p w:rsidR="003535F4" w:rsidRDefault="003535F4" w:rsidP="003535F4">
      <w:pPr>
        <w:rPr>
          <w:b/>
          <w:sz w:val="28"/>
          <w:szCs w:val="28"/>
          <w:lang w:val="en-GB"/>
        </w:rPr>
      </w:pPr>
    </w:p>
    <w:p w:rsidR="003535F4" w:rsidRDefault="003535F4" w:rsidP="003535F4">
      <w:pPr>
        <w:rPr>
          <w:b/>
          <w:sz w:val="28"/>
          <w:szCs w:val="28"/>
          <w:lang w:val="en-GB"/>
        </w:rPr>
      </w:pPr>
    </w:p>
    <w:p w:rsidR="003535F4" w:rsidRDefault="003535F4" w:rsidP="003535F4">
      <w:p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5a) Have you ever read a book in English?</w:t>
      </w:r>
    </w:p>
    <w:p w:rsidR="003535F4" w:rsidRDefault="003535F4" w:rsidP="003535F4">
      <w:p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5b) What was the last book that you read? What was it about?</w:t>
      </w:r>
    </w:p>
    <w:p w:rsidR="003535F4" w:rsidRDefault="003535F4" w:rsidP="003535F4">
      <w:p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5c)  Tell us about your favourite book/film (who wrote it, who directed it, what is it called, who starred in it, who are the main characters, etc.?)</w:t>
      </w:r>
    </w:p>
    <w:p w:rsidR="003535F4" w:rsidRPr="003535F4" w:rsidRDefault="003535F4" w:rsidP="003535F4">
      <w:pPr>
        <w:spacing w:after="160" w:line="259" w:lineRule="auto"/>
        <w:jc w:val="both"/>
        <w:rPr>
          <w:lang w:val="en-GB"/>
        </w:rPr>
      </w:pPr>
    </w:p>
    <w:p w:rsidR="003535F4" w:rsidRDefault="003535F4" w:rsidP="003535F4">
      <w:pPr>
        <w:rPr>
          <w:b/>
          <w:sz w:val="28"/>
          <w:szCs w:val="28"/>
          <w:lang w:val="en-GB"/>
        </w:rPr>
      </w:pPr>
    </w:p>
    <w:p w:rsidR="003535F4" w:rsidRDefault="003535F4" w:rsidP="003535F4">
      <w:pPr>
        <w:rPr>
          <w:b/>
          <w:sz w:val="28"/>
          <w:szCs w:val="28"/>
          <w:lang w:val="en-GB"/>
        </w:rPr>
      </w:pPr>
    </w:p>
    <w:p w:rsidR="00CC7F04" w:rsidRPr="003535F4" w:rsidRDefault="00CC7F04" w:rsidP="003535F4">
      <w:pPr>
        <w:spacing w:after="160" w:line="259" w:lineRule="auto"/>
        <w:jc w:val="both"/>
        <w:rPr>
          <w:lang w:val="en-GB"/>
        </w:rPr>
      </w:pPr>
    </w:p>
    <w:sectPr w:rsidR="00CC7F04" w:rsidRPr="003535F4" w:rsidSect="00AB7B5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1349" w:rsidRDefault="00C21349">
      <w:r>
        <w:separator/>
      </w:r>
    </w:p>
  </w:endnote>
  <w:endnote w:type="continuationSeparator" w:id="0">
    <w:p w:rsidR="00C21349" w:rsidRDefault="00C213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1349" w:rsidRDefault="00C21349">
      <w:r>
        <w:separator/>
      </w:r>
    </w:p>
  </w:footnote>
  <w:footnote w:type="continuationSeparator" w:id="0">
    <w:p w:rsidR="00C21349" w:rsidRDefault="00C213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  <w:num w:numId="34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35F4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2EA7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B7B56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B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paragraph" w:styleId="Nadpis4">
    <w:name w:val="heading 4"/>
    <w:basedOn w:val="Normln"/>
    <w:next w:val="Normln"/>
    <w:link w:val="Nadpis4Char"/>
    <w:unhideWhenUsed/>
    <w:qFormat/>
    <w:rsid w:val="003535F4"/>
    <w:pPr>
      <w:keepNext/>
      <w:spacing w:before="240" w:after="60" w:line="276" w:lineRule="auto"/>
      <w:outlineLvl w:val="3"/>
    </w:pPr>
    <w:rPr>
      <w:rFonts w:ascii="Calibri" w:hAnsi="Calibri"/>
      <w:b/>
      <w:bCs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character" w:customStyle="1" w:styleId="Nadpis4Char">
    <w:name w:val="Nadpis 4 Char"/>
    <w:basedOn w:val="Standardnpsmoodstavce"/>
    <w:link w:val="Nadpis4"/>
    <w:rsid w:val="003535F4"/>
    <w:rPr>
      <w:rFonts w:eastAsia="Times New Roman"/>
      <w:b/>
      <w:bCs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d19d6491-b662-4d98-996c-1e38fe9d0183"/>
    <ds:schemaRef ds:uri="http://purl.org/dc/dcmitype/"/>
    <ds:schemaRef ds:uri="http://schemas.microsoft.com/office/infopath/2007/PartnerControls"/>
    <ds:schemaRef ds:uri="http://purl.org/dc/elements/1.1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38A5806-3E5D-45F8-9F56-6F1D01E8D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1</Pages>
  <Words>160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zdenka.matyskova</cp:lastModifiedBy>
  <cp:revision>2</cp:revision>
  <cp:lastPrinted>2014-10-08T16:27:00Z</cp:lastPrinted>
  <dcterms:created xsi:type="dcterms:W3CDTF">2015-05-12T13:43:00Z</dcterms:created>
  <dcterms:modified xsi:type="dcterms:W3CDTF">2015-05-12T13:43:00Z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