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Pr="00A84231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380532" w:rsidRDefault="00380532" w:rsidP="0038053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380532" w:rsidRPr="00A84231" w:rsidRDefault="00380532" w:rsidP="0038053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380532" w:rsidRPr="00A84231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380532" w:rsidRPr="00A84231" w:rsidRDefault="00380532" w:rsidP="0038053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380532" w:rsidRPr="00A84231" w:rsidRDefault="00380532" w:rsidP="0038053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</w:t>
      </w:r>
      <w:r w:rsidRPr="006509E2">
        <w:rPr>
          <w:rFonts w:ascii="Arial" w:eastAsia="Arial" w:hAnsi="Arial" w:cs="Arial"/>
          <w:bCs/>
        </w:rPr>
        <w:t>Mgr. Lukáš Novák</w:t>
      </w:r>
    </w:p>
    <w:p w:rsidR="00380532" w:rsidRDefault="00380532" w:rsidP="0038053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ZŠ Průhonice</w:t>
      </w:r>
    </w:p>
    <w:p w:rsidR="00380532" w:rsidRDefault="00380532" w:rsidP="0038053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304C46">
        <w:rPr>
          <w:rFonts w:ascii="Arial" w:hAnsi="Arial" w:cs="Arial"/>
          <w:b/>
        </w:rPr>
        <w:t>Klíčová slova:</w:t>
      </w:r>
      <w:r>
        <w:rPr>
          <w:rFonts w:ascii="Arial" w:hAnsi="Arial" w:cs="Arial"/>
        </w:rPr>
        <w:t xml:space="preserve"> P16 </w:t>
      </w:r>
      <w:proofErr w:type="spellStart"/>
      <w:r>
        <w:rPr>
          <w:rFonts w:ascii="Arial" w:hAnsi="Arial" w:cs="Arial"/>
        </w:rPr>
        <w:t>dotkin</w:t>
      </w:r>
      <w:proofErr w:type="spellEnd"/>
      <w:r>
        <w:rPr>
          <w:rFonts w:ascii="Arial" w:hAnsi="Arial" w:cs="Arial"/>
        </w:rPr>
        <w:t>, minulý čas, pravidelná slovesa, nepravidelná slovesa</w:t>
      </w:r>
    </w:p>
    <w:p w:rsidR="00380532" w:rsidRDefault="00380532" w:rsidP="0038053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</w:p>
    <w:p w:rsidR="00380532" w:rsidRPr="00A84231" w:rsidRDefault="00380532" w:rsidP="0038053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Angličtina</w:t>
      </w:r>
    </w:p>
    <w:p w:rsidR="00380532" w:rsidRPr="00A84231" w:rsidRDefault="00380532" w:rsidP="0038053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7.</w:t>
      </w:r>
    </w:p>
    <w:p w:rsidR="00380532" w:rsidRPr="00A84231" w:rsidRDefault="00380532" w:rsidP="0038053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Past </w:t>
      </w:r>
      <w:proofErr w:type="spellStart"/>
      <w:r>
        <w:rPr>
          <w:rFonts w:ascii="Arial" w:hAnsi="Arial" w:cs="Arial"/>
        </w:rPr>
        <w:t>simple</w:t>
      </w:r>
      <w:proofErr w:type="spellEnd"/>
    </w:p>
    <w:p w:rsidR="00380532" w:rsidRDefault="00380532" w:rsidP="0038053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380532" w:rsidRPr="00A84231" w:rsidRDefault="00380532" w:rsidP="0038053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Minulý čas prostý</w:t>
      </w:r>
    </w:p>
    <w:p w:rsidR="00380532" w:rsidRPr="002C2BF0" w:rsidRDefault="00380532" w:rsidP="0038053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Pr="002C2BF0">
        <w:rPr>
          <w:rFonts w:ascii="Arial" w:hAnsi="Arial" w:cs="Arial"/>
        </w:rPr>
        <w:t>Správně zvolí tvary významových a pomocných sloves</w:t>
      </w:r>
      <w:r>
        <w:rPr>
          <w:rFonts w:ascii="Arial" w:hAnsi="Arial" w:cs="Arial"/>
        </w:rPr>
        <w:t xml:space="preserve"> v minulém čase</w:t>
      </w:r>
    </w:p>
    <w:p w:rsidR="00380532" w:rsidRDefault="00380532" w:rsidP="0038053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Hra</w:t>
      </w:r>
      <w:r w:rsidRPr="002C2BF0">
        <w:rPr>
          <w:rFonts w:ascii="Arial" w:hAnsi="Arial" w:cs="Arial"/>
        </w:rPr>
        <w:t xml:space="preserve"> – multiple </w:t>
      </w:r>
      <w:proofErr w:type="spellStart"/>
      <w:r w:rsidRPr="002C2BF0">
        <w:rPr>
          <w:rFonts w:ascii="Arial" w:hAnsi="Arial" w:cs="Arial"/>
        </w:rPr>
        <w:t>choice</w:t>
      </w:r>
      <w:proofErr w:type="spellEnd"/>
      <w:r w:rsidRPr="002C2BF0">
        <w:rPr>
          <w:rFonts w:ascii="Arial" w:hAnsi="Arial" w:cs="Arial"/>
        </w:rPr>
        <w:t xml:space="preserve"> </w:t>
      </w:r>
      <w:proofErr w:type="spellStart"/>
      <w:r w:rsidRPr="002C2BF0">
        <w:rPr>
          <w:rFonts w:ascii="Arial" w:hAnsi="Arial" w:cs="Arial"/>
        </w:rPr>
        <w:t>task</w:t>
      </w:r>
      <w:proofErr w:type="spellEnd"/>
    </w:p>
    <w:p w:rsidR="00380532" w:rsidRDefault="00380532" w:rsidP="0038053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Práce ve skupinách</w:t>
      </w:r>
    </w:p>
    <w:p w:rsidR="00380532" w:rsidRDefault="00380532" w:rsidP="0038053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Přehled nepravidelných sloves</w:t>
      </w:r>
    </w:p>
    <w:p w:rsidR="00380532" w:rsidRPr="007046B1" w:rsidRDefault="00380532" w:rsidP="00380532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Zdroj: </w:t>
      </w:r>
      <w:r w:rsidRPr="007046B1">
        <w:rPr>
          <w:rFonts w:ascii="Arial" w:hAnsi="Arial" w:cs="Arial"/>
          <w:i/>
        </w:rPr>
        <w:t>Dostupné online z:</w:t>
      </w:r>
      <w:r>
        <w:rPr>
          <w:rFonts w:ascii="Arial" w:hAnsi="Arial" w:cs="Arial"/>
          <w:b/>
        </w:rPr>
        <w:t xml:space="preserve"> </w:t>
      </w:r>
      <w:r w:rsidRPr="00C54FFF">
        <w:rPr>
          <w:rFonts w:ascii="Arial" w:hAnsi="Arial" w:cs="Arial"/>
        </w:rPr>
        <w:t>http://www.eslgamesworld.com/members/games/grammar/New_Snakes_%20Ladders/Past_simple_tense.html</w:t>
      </w:r>
    </w:p>
    <w:p w:rsidR="00380532" w:rsidRPr="00A735B2" w:rsidRDefault="00380532" w:rsidP="0038053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380532" w:rsidRPr="00A84231" w:rsidTr="00DC312D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380532" w:rsidRPr="00A84231" w:rsidRDefault="00380532" w:rsidP="00DC312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380532" w:rsidRPr="00A84231" w:rsidRDefault="00380532" w:rsidP="00DC312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380532" w:rsidRPr="00A84231" w:rsidRDefault="00380532" w:rsidP="00DC312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380532" w:rsidRPr="00A84231" w:rsidRDefault="00380532" w:rsidP="00DC312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380532" w:rsidRPr="00A84231" w:rsidTr="00DC312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80532" w:rsidRPr="00A84231" w:rsidRDefault="00380532" w:rsidP="00DC312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380532" w:rsidRPr="00A84231" w:rsidRDefault="00380532" w:rsidP="00DC312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380532" w:rsidRPr="00A84231" w:rsidRDefault="00380532" w:rsidP="00DC312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Představení náplně hodiny.</w:t>
            </w:r>
          </w:p>
        </w:tc>
        <w:tc>
          <w:tcPr>
            <w:tcW w:w="2552" w:type="dxa"/>
          </w:tcPr>
          <w:p w:rsidR="00380532" w:rsidRPr="00A84231" w:rsidRDefault="00380532" w:rsidP="00DC312D">
            <w:pPr>
              <w:widowControl w:val="0"/>
              <w:rPr>
                <w:rFonts w:ascii="Arial" w:hAnsi="Arial" w:cs="Arial"/>
              </w:rPr>
            </w:pPr>
          </w:p>
        </w:tc>
      </w:tr>
      <w:tr w:rsidR="00380532" w:rsidRPr="00A84231" w:rsidTr="00DC312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80532" w:rsidRPr="00A84231" w:rsidRDefault="00380532" w:rsidP="00DC312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380532" w:rsidRPr="00A84231" w:rsidRDefault="00380532" w:rsidP="00DC312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min</w:t>
            </w:r>
          </w:p>
        </w:tc>
        <w:tc>
          <w:tcPr>
            <w:tcW w:w="5386" w:type="dxa"/>
          </w:tcPr>
          <w:p w:rsidR="00380532" w:rsidRPr="00A84231" w:rsidRDefault="00380532" w:rsidP="00DC312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Nepravidelná a pravidelná slovesa, pomocná slovesa (DID, DIDN´T).</w:t>
            </w:r>
          </w:p>
        </w:tc>
        <w:tc>
          <w:tcPr>
            <w:tcW w:w="2552" w:type="dxa"/>
          </w:tcPr>
          <w:p w:rsidR="00380532" w:rsidRPr="00A84231" w:rsidRDefault="00380532" w:rsidP="00DC312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Slovosled.</w:t>
            </w:r>
          </w:p>
        </w:tc>
      </w:tr>
      <w:tr w:rsidR="00380532" w:rsidRPr="00A84231" w:rsidTr="00DC312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80532" w:rsidRPr="00A84231" w:rsidRDefault="00380532" w:rsidP="00DC312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380532" w:rsidRPr="00A84231" w:rsidRDefault="00380532" w:rsidP="00DC312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380532" w:rsidRPr="00A84231" w:rsidRDefault="00380532" w:rsidP="00DC312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Představení hry (</w:t>
            </w:r>
            <w:proofErr w:type="spellStart"/>
            <w:r>
              <w:rPr>
                <w:rFonts w:ascii="Arial" w:hAnsi="Arial" w:cs="Arial"/>
              </w:rPr>
              <w:t>Snakes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Ladders</w:t>
            </w:r>
            <w:proofErr w:type="spellEnd"/>
            <w:r>
              <w:rPr>
                <w:rFonts w:ascii="Arial" w:hAnsi="Arial" w:cs="Arial"/>
              </w:rPr>
              <w:t>).</w:t>
            </w:r>
          </w:p>
        </w:tc>
        <w:tc>
          <w:tcPr>
            <w:tcW w:w="2552" w:type="dxa"/>
          </w:tcPr>
          <w:p w:rsidR="00380532" w:rsidRPr="00A84231" w:rsidRDefault="00380532" w:rsidP="00DC312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Anglická verze hry Hadi. Po správné odpovědi následuje hod kostkou a posun o příslušný počet polí. </w:t>
            </w:r>
          </w:p>
        </w:tc>
      </w:tr>
      <w:tr w:rsidR="00380532" w:rsidRPr="00A84231" w:rsidTr="00DC312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80532" w:rsidRPr="00A84231" w:rsidRDefault="00380532" w:rsidP="00DC312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380532" w:rsidRPr="00A84231" w:rsidRDefault="00380532" w:rsidP="00DC312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min</w:t>
            </w:r>
          </w:p>
        </w:tc>
        <w:tc>
          <w:tcPr>
            <w:tcW w:w="5386" w:type="dxa"/>
          </w:tcPr>
          <w:p w:rsidR="00380532" w:rsidRPr="00A84231" w:rsidRDefault="00380532" w:rsidP="00DC312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Specifika některých sloves v minulém čase.</w:t>
            </w:r>
          </w:p>
        </w:tc>
        <w:tc>
          <w:tcPr>
            <w:tcW w:w="2552" w:type="dxa"/>
          </w:tcPr>
          <w:p w:rsidR="00380532" w:rsidRPr="00A84231" w:rsidRDefault="00380532" w:rsidP="00DC312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Spelling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</w:tr>
      <w:tr w:rsidR="00380532" w:rsidRPr="00A84231" w:rsidTr="00DC312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80532" w:rsidRPr="00A84231" w:rsidRDefault="00380532" w:rsidP="00DC312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380532" w:rsidRPr="00A84231" w:rsidRDefault="00380532" w:rsidP="00DC312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</w:t>
            </w:r>
          </w:p>
        </w:tc>
        <w:tc>
          <w:tcPr>
            <w:tcW w:w="5386" w:type="dxa"/>
          </w:tcPr>
          <w:p w:rsidR="00380532" w:rsidRPr="00A84231" w:rsidRDefault="00380532" w:rsidP="00DC312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Procvičení minulých časů, tvoření otázek a záporů (výběr z nabízených možností).</w:t>
            </w:r>
          </w:p>
        </w:tc>
        <w:tc>
          <w:tcPr>
            <w:tcW w:w="2552" w:type="dxa"/>
          </w:tcPr>
          <w:p w:rsidR="00380532" w:rsidRPr="00A84231" w:rsidRDefault="00380532" w:rsidP="00DC312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ESL </w:t>
            </w:r>
            <w:proofErr w:type="spellStart"/>
            <w:r>
              <w:rPr>
                <w:rFonts w:ascii="Arial" w:hAnsi="Arial" w:cs="Arial"/>
              </w:rPr>
              <w:t>Games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proofErr w:type="spellStart"/>
            <w:r>
              <w:rPr>
                <w:rFonts w:ascii="Arial" w:hAnsi="Arial" w:cs="Arial"/>
              </w:rPr>
              <w:t>Snakes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Ladders</w:t>
            </w:r>
            <w:proofErr w:type="spellEnd"/>
            <w:r>
              <w:rPr>
                <w:rFonts w:ascii="Arial" w:hAnsi="Arial" w:cs="Arial"/>
              </w:rPr>
              <w:t>) – viz zdroj</w:t>
            </w:r>
            <w:bookmarkStart w:id="0" w:name="_GoBack"/>
            <w:bookmarkEnd w:id="0"/>
            <w:r>
              <w:rPr>
                <w:rFonts w:ascii="Arial" w:hAnsi="Arial" w:cs="Arial"/>
              </w:rPr>
              <w:t>.</w:t>
            </w:r>
          </w:p>
        </w:tc>
      </w:tr>
      <w:tr w:rsidR="00380532" w:rsidRPr="00A84231" w:rsidTr="00DC312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80532" w:rsidRPr="00A84231" w:rsidRDefault="00380532" w:rsidP="00DC312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380532" w:rsidRPr="00A84231" w:rsidRDefault="00380532" w:rsidP="00DC312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380532" w:rsidRPr="00A84231" w:rsidRDefault="00380532" w:rsidP="00DC312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Hodnocení výsledků jednotlivých skupin, práce s chybou.</w:t>
            </w:r>
          </w:p>
        </w:tc>
        <w:tc>
          <w:tcPr>
            <w:tcW w:w="2552" w:type="dxa"/>
          </w:tcPr>
          <w:p w:rsidR="00380532" w:rsidRPr="00A84231" w:rsidRDefault="00380532" w:rsidP="00DC312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7FB" w:rsidRDefault="008B67FB">
      <w:r>
        <w:separator/>
      </w:r>
    </w:p>
  </w:endnote>
  <w:endnote w:type="continuationSeparator" w:id="0">
    <w:p w:rsidR="008B67FB" w:rsidRDefault="008B67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7FB" w:rsidRDefault="008B67FB">
      <w:r>
        <w:separator/>
      </w:r>
    </w:p>
  </w:footnote>
  <w:footnote w:type="continuationSeparator" w:id="0">
    <w:p w:rsidR="008B67FB" w:rsidRDefault="008B67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F7DE2943-00CB-4E25-9F57-A27CD5A35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177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2015-05-26T15:47:00Z</dcterms:created>
  <dcterms:modified xsi:type="dcterms:W3CDTF">2015-05-26T15:47:00Z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