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29A" w:rsidRDefault="0000729A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00729A" w:rsidRDefault="0000729A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0729A" w:rsidRPr="00A84231" w:rsidRDefault="0000729A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0729A" w:rsidRDefault="0000729A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00729A" w:rsidRPr="00A84231" w:rsidRDefault="0000729A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0729A" w:rsidRPr="00A84231" w:rsidRDefault="0000729A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0729A" w:rsidRPr="00A84231" w:rsidRDefault="0000729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0729A" w:rsidRPr="00A84231" w:rsidRDefault="0000729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Monika Čechová</w:t>
      </w:r>
    </w:p>
    <w:p w:rsidR="0000729A" w:rsidRDefault="0000729A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P23 dotkin, IČO 486637894</w:t>
      </w:r>
    </w:p>
    <w:p w:rsidR="0000729A" w:rsidRDefault="0000729A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0729A" w:rsidRPr="00A84231" w:rsidRDefault="0000729A" w:rsidP="00ED355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00729A" w:rsidRPr="00A84231" w:rsidRDefault="0000729A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sedmý</w:t>
      </w:r>
    </w:p>
    <w:p w:rsidR="0000729A" w:rsidRPr="00A84231" w:rsidRDefault="0000729A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synonyma a homonyma – nauka o významu slov</w:t>
      </w:r>
    </w:p>
    <w:p w:rsidR="0000729A" w:rsidRDefault="0000729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0729A" w:rsidRPr="00A84231" w:rsidRDefault="0000729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doplňování synonym nebo homonym</w:t>
      </w:r>
    </w:p>
    <w:p w:rsidR="0000729A" w:rsidRDefault="0000729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poznávání významových rozdílů mezi slovy</w:t>
      </w:r>
    </w:p>
    <w:p w:rsidR="0000729A" w:rsidRDefault="0000729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práce, skupinová práce</w:t>
      </w:r>
    </w:p>
    <w:p w:rsidR="0000729A" w:rsidRDefault="0000729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 aplikací, opětovné shrnutí učiva</w:t>
      </w:r>
    </w:p>
    <w:p w:rsidR="0000729A" w:rsidRDefault="000072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papír, tužka</w:t>
      </w:r>
    </w:p>
    <w:p w:rsidR="0000729A" w:rsidRDefault="000072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Pr="00ED3556">
        <w:t xml:space="preserve"> </w:t>
      </w:r>
      <w:r w:rsidRPr="00ED3556">
        <w:rPr>
          <w:rFonts w:ascii="Arial" w:hAnsi="Arial" w:cs="Arial"/>
          <w:b/>
        </w:rPr>
        <w:t>http://www.onlinecviceni.cz/exc/pub_list_exc.php?action=show&amp;class=7&amp;subject=%C4%8Cesk%C3%BD%20jazyk&amp;search1=02.+V%C3%BDznam+slov&amp;topic=03.+Synonyma%2C+homonyma#selid</w:t>
      </w:r>
    </w:p>
    <w:p w:rsidR="0000729A" w:rsidRPr="00A735B2" w:rsidRDefault="000072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0729A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0729A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se s žáky, seznámení s průběhem hodiny</w:t>
            </w:r>
          </w:p>
        </w:tc>
        <w:tc>
          <w:tcPr>
            <w:tcW w:w="2552" w:type="dxa"/>
          </w:tcPr>
          <w:p w:rsidR="0000729A" w:rsidRPr="00A84231" w:rsidRDefault="0000729A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00729A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Opakujeme, co už umíme – slova jednoznačná, mnohoznačná, jednoslovná, víceslovná, uvádíme příklady</w:t>
            </w:r>
          </w:p>
        </w:tc>
        <w:tc>
          <w:tcPr>
            <w:tcW w:w="2552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0729A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obrázky, úkoly typu – nakresli např. hřeben, kolo, .. – ukažte ostatním – každý namaluje něco jiného (vyvození homonym), nakresli světlo,lampu (vyvození synonym)</w:t>
            </w:r>
          </w:p>
        </w:tc>
        <w:tc>
          <w:tcPr>
            <w:tcW w:w="2552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0729A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729A" w:rsidRPr="00A84231" w:rsidRDefault="0000729A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českých názvů pro synonyma a homonyma, můžeme přidat antonyma, uvádíme příklady využití ve slohu nebo uměl. literatuře, zápis do sešitu</w:t>
            </w:r>
          </w:p>
        </w:tc>
        <w:tc>
          <w:tcPr>
            <w:tcW w:w="2552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0729A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Rozdělení do skupin, procvičování podle aplikace </w:t>
            </w:r>
            <w:r w:rsidRPr="00ED3556">
              <w:rPr>
                <w:rFonts w:ascii="Arial" w:hAnsi="Arial" w:cs="Arial"/>
              </w:rPr>
              <w:t>http://www.onlinecviceni.cz/exc/pub_list_exc.php?action=show&amp;class=7&amp;subject=%C4%8Cesk%C3%BD%20jazyk&amp;search1=02.+V%C3%BDznam+slov&amp;topic=03.+Synonyma%2C+homonyma#selid</w:t>
            </w:r>
          </w:p>
        </w:tc>
        <w:tc>
          <w:tcPr>
            <w:tcW w:w="2552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0729A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Shrnutí, žáci sami uvádějí příklady</w:t>
            </w:r>
          </w:p>
        </w:tc>
        <w:tc>
          <w:tcPr>
            <w:tcW w:w="2552" w:type="dxa"/>
          </w:tcPr>
          <w:p w:rsidR="0000729A" w:rsidRPr="00A84231" w:rsidRDefault="0000729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0729A" w:rsidRPr="00A84231" w:rsidRDefault="0000729A" w:rsidP="00A84231">
      <w:pPr>
        <w:ind w:firstLine="0"/>
        <w:rPr>
          <w:rFonts w:ascii="Arial" w:hAnsi="Arial" w:cs="Arial"/>
        </w:rPr>
      </w:pPr>
    </w:p>
    <w:sectPr w:rsidR="0000729A" w:rsidRPr="00A84231" w:rsidSect="00A851E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29A" w:rsidRDefault="0000729A" w:rsidP="00A84231">
      <w:pPr>
        <w:spacing w:line="240" w:lineRule="auto"/>
      </w:pPr>
      <w:r>
        <w:separator/>
      </w:r>
    </w:p>
  </w:endnote>
  <w:endnote w:type="continuationSeparator" w:id="0">
    <w:p w:rsidR="0000729A" w:rsidRDefault="0000729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29A" w:rsidRDefault="0000729A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4" o:spid="_x0000_s2051" type="#_x0000_t75" alt="Dotknete se inovaci logo (rgb)" style="position:absolute;left:0;text-align:left;margin-left:430.9pt;margin-top:752pt;width:117.6pt;height:62.35pt;z-index:251659264;visibility:visible">
          <v:imagedata r:id="rId1" o:title=""/>
        </v:shape>
      </w:pict>
    </w:r>
    <w:r>
      <w:rPr>
        <w:noProof/>
      </w:rPr>
      <w:pict>
        <v:shape id="Obrázek 3" o:spid="_x0000_s2052" type="#_x0000_t75" alt="Dotknete se inovaci logo (rgb)" style="position:absolute;left:0;text-align:left;margin-left:430.5pt;margin-top:752pt;width:117.75pt;height:62.25pt;z-index:-251658240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29A" w:rsidRDefault="0000729A" w:rsidP="00A84231">
      <w:pPr>
        <w:spacing w:line="240" w:lineRule="auto"/>
      </w:pPr>
      <w:r>
        <w:separator/>
      </w:r>
    </w:p>
  </w:footnote>
  <w:footnote w:type="continuationSeparator" w:id="0">
    <w:p w:rsidR="0000729A" w:rsidRDefault="0000729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29A" w:rsidRDefault="0000729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60288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9264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0729A"/>
    <w:rsid w:val="000B180D"/>
    <w:rsid w:val="00166255"/>
    <w:rsid w:val="001C1D8B"/>
    <w:rsid w:val="001E16AF"/>
    <w:rsid w:val="002B174A"/>
    <w:rsid w:val="003E66E8"/>
    <w:rsid w:val="00497C54"/>
    <w:rsid w:val="005103EF"/>
    <w:rsid w:val="00664B28"/>
    <w:rsid w:val="007D768C"/>
    <w:rsid w:val="008B1647"/>
    <w:rsid w:val="008F0348"/>
    <w:rsid w:val="008F7E15"/>
    <w:rsid w:val="00905246"/>
    <w:rsid w:val="009F6C50"/>
    <w:rsid w:val="00A735B2"/>
    <w:rsid w:val="00A84231"/>
    <w:rsid w:val="00A851E0"/>
    <w:rsid w:val="00CA3C79"/>
    <w:rsid w:val="00CA5F43"/>
    <w:rsid w:val="00EB6C7E"/>
    <w:rsid w:val="00ED3556"/>
    <w:rsid w:val="00F4270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213</Words>
  <Characters>1262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2015-05-29T14:25:00Z</dcterms:created>
  <dcterms:modified xsi:type="dcterms:W3CDTF">2015-05-29T14:25:00Z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